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EAD9F" w14:textId="385B8C11" w:rsidR="00F67B48" w:rsidRDefault="000B079E" w:rsidP="00522E0B">
      <w:pPr>
        <w:pStyle w:val="Heading1"/>
      </w:pPr>
      <w:bookmarkStart w:id="0" w:name="_GoBack"/>
      <w:bookmarkEnd w:id="0"/>
      <w:r w:rsidRPr="000B079E">
        <w:t>Data sources and code used in analyses</w:t>
      </w:r>
    </w:p>
    <w:p w14:paraId="2B194BAF" w14:textId="7B90ABEA" w:rsidR="007432CC" w:rsidRPr="007432CC" w:rsidRDefault="007432CC" w:rsidP="007432CC">
      <w:pPr>
        <w:pStyle w:val="Heading2"/>
      </w:pPr>
      <w:r>
        <w:t>Data sources</w:t>
      </w:r>
    </w:p>
    <w:tbl>
      <w:tblPr>
        <w:tblStyle w:val="ListTable1Light-Accent3"/>
        <w:tblW w:w="3750" w:type="pct"/>
        <w:tblLook w:val="0420" w:firstRow="1" w:lastRow="0" w:firstColumn="0" w:lastColumn="0" w:noHBand="0" w:noVBand="1"/>
      </w:tblPr>
      <w:tblGrid>
        <w:gridCol w:w="4281"/>
        <w:gridCol w:w="1763"/>
        <w:gridCol w:w="3820"/>
      </w:tblGrid>
      <w:tr w:rsidR="005B2E32" w:rsidRPr="00913040" w14:paraId="02446ADF" w14:textId="77777777" w:rsidTr="00C0203F">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641C94F3" w14:textId="77777777" w:rsidR="00913040" w:rsidRPr="00913040" w:rsidRDefault="00913040" w:rsidP="00913040">
            <w:r w:rsidRPr="00913040">
              <w:t>Data used</w:t>
            </w:r>
          </w:p>
        </w:tc>
        <w:tc>
          <w:tcPr>
            <w:tcW w:w="0" w:type="auto"/>
            <w:noWrap/>
            <w:hideMark/>
          </w:tcPr>
          <w:p w14:paraId="378B07D1" w14:textId="77777777" w:rsidR="00913040" w:rsidRPr="00913040" w:rsidRDefault="00913040" w:rsidP="00913040">
            <w:r w:rsidRPr="00913040">
              <w:t>Source</w:t>
            </w:r>
          </w:p>
        </w:tc>
        <w:tc>
          <w:tcPr>
            <w:tcW w:w="0" w:type="auto"/>
            <w:noWrap/>
            <w:hideMark/>
          </w:tcPr>
          <w:p w14:paraId="6BB7B916" w14:textId="77777777" w:rsidR="00913040" w:rsidRPr="00913040" w:rsidRDefault="00913040" w:rsidP="00913040">
            <w:proofErr w:type="spellStart"/>
            <w:r w:rsidRPr="00913040">
              <w:t>url</w:t>
            </w:r>
            <w:proofErr w:type="spellEnd"/>
          </w:p>
        </w:tc>
      </w:tr>
      <w:tr w:rsidR="005B2E32" w:rsidRPr="00913040" w14:paraId="4900FB0F" w14:textId="77777777" w:rsidTr="00C0203F">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15C49374" w14:textId="77777777" w:rsidR="00913040" w:rsidRPr="00913040" w:rsidRDefault="00913040" w:rsidP="00913040">
            <w:r w:rsidRPr="00913040">
              <w:t>Numbers of abortions to under-20s in Europe</w:t>
            </w:r>
          </w:p>
        </w:tc>
        <w:tc>
          <w:tcPr>
            <w:tcW w:w="0" w:type="auto"/>
            <w:noWrap/>
            <w:hideMark/>
          </w:tcPr>
          <w:p w14:paraId="31598397" w14:textId="77777777" w:rsidR="00913040" w:rsidRPr="00913040" w:rsidRDefault="00913040" w:rsidP="00913040">
            <w:r w:rsidRPr="00913040">
              <w:t>European Health Information Gateway - Health for all explorer</w:t>
            </w:r>
          </w:p>
        </w:tc>
        <w:tc>
          <w:tcPr>
            <w:tcW w:w="0" w:type="auto"/>
            <w:noWrap/>
            <w:hideMark/>
          </w:tcPr>
          <w:p w14:paraId="5219F60C" w14:textId="77777777" w:rsidR="00913040" w:rsidRPr="00913040" w:rsidRDefault="00522E0B" w:rsidP="00913040">
            <w:pPr>
              <w:rPr>
                <w:u w:val="single"/>
              </w:rPr>
            </w:pPr>
            <w:hyperlink r:id="rId9" w:history="1">
              <w:r w:rsidR="00913040" w:rsidRPr="00913040">
                <w:rPr>
                  <w:rStyle w:val="Hyperlink"/>
                </w:rPr>
                <w:t>https://gateway.euro.who.int/en/hfa-explorer/</w:t>
              </w:r>
            </w:hyperlink>
          </w:p>
        </w:tc>
      </w:tr>
      <w:tr w:rsidR="005B2E32" w:rsidRPr="00913040" w14:paraId="62129E77" w14:textId="77777777" w:rsidTr="00C0203F">
        <w:trPr>
          <w:trHeight w:val="300"/>
        </w:trPr>
        <w:tc>
          <w:tcPr>
            <w:tcW w:w="0" w:type="auto"/>
            <w:noWrap/>
            <w:hideMark/>
          </w:tcPr>
          <w:p w14:paraId="45AC39FA" w14:textId="77777777" w:rsidR="00913040" w:rsidRPr="00913040" w:rsidRDefault="00913040" w:rsidP="00913040">
            <w:r w:rsidRPr="00913040">
              <w:t>Populations of countries by age</w:t>
            </w:r>
          </w:p>
        </w:tc>
        <w:tc>
          <w:tcPr>
            <w:tcW w:w="0" w:type="auto"/>
            <w:noWrap/>
            <w:hideMark/>
          </w:tcPr>
          <w:p w14:paraId="7B390941" w14:textId="77777777" w:rsidR="00913040" w:rsidRPr="00913040" w:rsidRDefault="00913040" w:rsidP="00913040">
            <w:r w:rsidRPr="00913040">
              <w:t>Human mortality database</w:t>
            </w:r>
          </w:p>
        </w:tc>
        <w:tc>
          <w:tcPr>
            <w:tcW w:w="0" w:type="auto"/>
            <w:noWrap/>
            <w:hideMark/>
          </w:tcPr>
          <w:p w14:paraId="5624EFDC" w14:textId="54A1320A" w:rsidR="00913040" w:rsidRPr="00913040" w:rsidRDefault="00522E0B" w:rsidP="00913040">
            <w:hyperlink r:id="rId10" w:history="1">
              <w:r w:rsidR="000B35F8" w:rsidRPr="00194318">
                <w:rPr>
                  <w:rStyle w:val="Hyperlink"/>
                </w:rPr>
                <w:t>https://www.mortality.org</w:t>
              </w:r>
            </w:hyperlink>
            <w:r w:rsidR="000B35F8">
              <w:t xml:space="preserve"> </w:t>
            </w:r>
          </w:p>
        </w:tc>
      </w:tr>
      <w:tr w:rsidR="005B2E32" w:rsidRPr="00913040" w14:paraId="46F37BC6" w14:textId="77777777" w:rsidTr="00C0203F">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F56295F" w14:textId="77777777" w:rsidR="00913040" w:rsidRPr="00913040" w:rsidRDefault="00913040" w:rsidP="00913040">
            <w:r w:rsidRPr="00913040">
              <w:t>Birth totals of countries by age</w:t>
            </w:r>
          </w:p>
        </w:tc>
        <w:tc>
          <w:tcPr>
            <w:tcW w:w="0" w:type="auto"/>
            <w:noWrap/>
            <w:hideMark/>
          </w:tcPr>
          <w:p w14:paraId="277E222A" w14:textId="77777777" w:rsidR="00913040" w:rsidRPr="00913040" w:rsidRDefault="00913040" w:rsidP="00913040">
            <w:r w:rsidRPr="00913040">
              <w:t>Human fertility database</w:t>
            </w:r>
          </w:p>
        </w:tc>
        <w:tc>
          <w:tcPr>
            <w:tcW w:w="0" w:type="auto"/>
            <w:noWrap/>
            <w:hideMark/>
          </w:tcPr>
          <w:p w14:paraId="2CF17A74" w14:textId="27296F09" w:rsidR="00913040" w:rsidRPr="00913040" w:rsidRDefault="00522E0B" w:rsidP="00913040">
            <w:hyperlink r:id="rId11" w:history="1">
              <w:r w:rsidR="000B35F8" w:rsidRPr="00194318">
                <w:rPr>
                  <w:rStyle w:val="Hyperlink"/>
                </w:rPr>
                <w:t>https://www.humanfertility.org</w:t>
              </w:r>
            </w:hyperlink>
            <w:r w:rsidR="000B35F8">
              <w:t xml:space="preserve"> </w:t>
            </w:r>
          </w:p>
        </w:tc>
      </w:tr>
      <w:tr w:rsidR="005B2E32" w:rsidRPr="00913040" w14:paraId="057EC6F5" w14:textId="77777777" w:rsidTr="00C0203F">
        <w:trPr>
          <w:trHeight w:val="300"/>
        </w:trPr>
        <w:tc>
          <w:tcPr>
            <w:tcW w:w="0" w:type="auto"/>
            <w:noWrap/>
            <w:hideMark/>
          </w:tcPr>
          <w:p w14:paraId="05E02749" w14:textId="77777777" w:rsidR="00913040" w:rsidRPr="00913040" w:rsidRDefault="00913040" w:rsidP="00913040">
            <w:r w:rsidRPr="00913040">
              <w:t>Numbers of births by age, Scotland</w:t>
            </w:r>
          </w:p>
        </w:tc>
        <w:tc>
          <w:tcPr>
            <w:tcW w:w="0" w:type="auto"/>
            <w:noWrap/>
            <w:hideMark/>
          </w:tcPr>
          <w:p w14:paraId="034FD285" w14:textId="77777777" w:rsidR="00913040" w:rsidRPr="00913040" w:rsidRDefault="00913040" w:rsidP="00913040">
            <w:r w:rsidRPr="00913040">
              <w:t>NRS Scotland</w:t>
            </w:r>
          </w:p>
        </w:tc>
        <w:tc>
          <w:tcPr>
            <w:tcW w:w="0" w:type="auto"/>
            <w:noWrap/>
            <w:hideMark/>
          </w:tcPr>
          <w:p w14:paraId="284BF83B" w14:textId="1CAE0F51" w:rsidR="00913040" w:rsidRPr="00913040" w:rsidRDefault="00522E0B" w:rsidP="00913040">
            <w:hyperlink r:id="rId12" w:history="1">
              <w:r w:rsidR="000B35F8" w:rsidRPr="00194318">
                <w:rPr>
                  <w:rStyle w:val="Hyperlink"/>
                </w:rPr>
                <w:t>https://www.nrscotland.gov.uk/statistics-and-data/statistics/stats-at-a-glance/registrar-generals-annual-review/2017</w:t>
              </w:r>
            </w:hyperlink>
            <w:r w:rsidR="000B35F8">
              <w:t xml:space="preserve"> </w:t>
            </w:r>
          </w:p>
        </w:tc>
      </w:tr>
      <w:tr w:rsidR="005B2E32" w:rsidRPr="00913040" w14:paraId="229EC49B" w14:textId="77777777" w:rsidTr="00C0203F">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6BA34F1C" w14:textId="77777777" w:rsidR="00913040" w:rsidRPr="00913040" w:rsidRDefault="00913040" w:rsidP="00913040">
            <w:r w:rsidRPr="00913040">
              <w:t>Number of conceptions by age, Scotland 1994-2016</w:t>
            </w:r>
          </w:p>
        </w:tc>
        <w:tc>
          <w:tcPr>
            <w:tcW w:w="0" w:type="auto"/>
            <w:noWrap/>
            <w:hideMark/>
          </w:tcPr>
          <w:p w14:paraId="731EE885" w14:textId="77777777" w:rsidR="00913040" w:rsidRPr="00913040" w:rsidRDefault="00913040" w:rsidP="00913040">
            <w:r w:rsidRPr="00913040">
              <w:t>ISD Scotland</w:t>
            </w:r>
          </w:p>
        </w:tc>
        <w:tc>
          <w:tcPr>
            <w:tcW w:w="0" w:type="auto"/>
            <w:noWrap/>
            <w:hideMark/>
          </w:tcPr>
          <w:p w14:paraId="03CB2032" w14:textId="17ED0148" w:rsidR="00913040" w:rsidRPr="00913040" w:rsidRDefault="00522E0B" w:rsidP="00913040">
            <w:hyperlink r:id="rId13" w:history="1">
              <w:r w:rsidR="000B35F8" w:rsidRPr="00194318">
                <w:rPr>
                  <w:rStyle w:val="Hyperlink"/>
                </w:rPr>
                <w:t>http://www.isdscotland.org/Health-Topics/Sexual-Health/Publications/2018-07-03/mat_tp_table1.xls</w:t>
              </w:r>
            </w:hyperlink>
            <w:r w:rsidR="000B35F8">
              <w:t xml:space="preserve"> </w:t>
            </w:r>
          </w:p>
        </w:tc>
      </w:tr>
      <w:tr w:rsidR="00080B8C" w:rsidRPr="00913040" w14:paraId="39386D80" w14:textId="77777777" w:rsidTr="00C0203F">
        <w:trPr>
          <w:trHeight w:val="300"/>
        </w:trPr>
        <w:tc>
          <w:tcPr>
            <w:tcW w:w="0" w:type="auto"/>
            <w:noWrap/>
          </w:tcPr>
          <w:p w14:paraId="1588DEF1" w14:textId="45FC3201" w:rsidR="00080B8C" w:rsidRPr="00913040" w:rsidRDefault="00E10DD2" w:rsidP="00913040">
            <w:r>
              <w:t>Estimates of yearly gross domestic product (GDP), mobile phone ownership, proportion of females in population, proportion of population resident in urban settings</w:t>
            </w:r>
          </w:p>
        </w:tc>
        <w:tc>
          <w:tcPr>
            <w:tcW w:w="0" w:type="auto"/>
            <w:noWrap/>
          </w:tcPr>
          <w:p w14:paraId="3EDD8138" w14:textId="5E2B19C8" w:rsidR="00080B8C" w:rsidRPr="00913040" w:rsidRDefault="000F474E" w:rsidP="00913040">
            <w:r>
              <w:t>World Bank</w:t>
            </w:r>
            <w:r w:rsidR="006D6D50">
              <w:t xml:space="preserve"> Open Data</w:t>
            </w:r>
          </w:p>
        </w:tc>
        <w:tc>
          <w:tcPr>
            <w:tcW w:w="0" w:type="auto"/>
            <w:noWrap/>
          </w:tcPr>
          <w:p w14:paraId="52B307A0" w14:textId="3D1457A3" w:rsidR="00080B8C" w:rsidRPr="00913040" w:rsidRDefault="00522E0B" w:rsidP="00913040">
            <w:pPr>
              <w:rPr>
                <w:u w:val="single"/>
              </w:rPr>
            </w:pPr>
            <w:hyperlink r:id="rId14" w:history="1">
              <w:r w:rsidR="000B35F8" w:rsidRPr="00194318">
                <w:rPr>
                  <w:rStyle w:val="Hyperlink"/>
                  <w:noProof/>
                </w:rPr>
                <w:t>https://data.worldbank.org</w:t>
              </w:r>
            </w:hyperlink>
            <w:r w:rsidR="000B35F8">
              <w:rPr>
                <w:noProof/>
              </w:rPr>
              <w:t xml:space="preserve"> </w:t>
            </w:r>
          </w:p>
        </w:tc>
      </w:tr>
      <w:tr w:rsidR="00050404" w:rsidRPr="00913040" w14:paraId="6E563E05" w14:textId="77777777" w:rsidTr="00C0203F">
        <w:trPr>
          <w:cnfStyle w:val="000000100000" w:firstRow="0" w:lastRow="0" w:firstColumn="0" w:lastColumn="0" w:oddVBand="0" w:evenVBand="0" w:oddHBand="1" w:evenHBand="0" w:firstRowFirstColumn="0" w:firstRowLastColumn="0" w:lastRowFirstColumn="0" w:lastRowLastColumn="0"/>
          <w:trHeight w:val="300"/>
        </w:trPr>
        <w:tc>
          <w:tcPr>
            <w:tcW w:w="0" w:type="auto"/>
            <w:noWrap/>
          </w:tcPr>
          <w:p w14:paraId="656F2C09" w14:textId="6408BE03" w:rsidR="00050404" w:rsidRPr="00913040" w:rsidRDefault="00AA2D61" w:rsidP="00913040">
            <w:r>
              <w:t>Conceptions</w:t>
            </w:r>
            <w:r w:rsidR="005B2E32">
              <w:t xml:space="preserve"> in England and Wales to under-20s</w:t>
            </w:r>
          </w:p>
        </w:tc>
        <w:tc>
          <w:tcPr>
            <w:tcW w:w="0" w:type="auto"/>
            <w:noWrap/>
          </w:tcPr>
          <w:p w14:paraId="74F940DD" w14:textId="373E3FCC" w:rsidR="00050404" w:rsidRPr="00913040" w:rsidRDefault="005B2E32" w:rsidP="00913040">
            <w:r>
              <w:t>Office for National Statistics</w:t>
            </w:r>
          </w:p>
        </w:tc>
        <w:tc>
          <w:tcPr>
            <w:tcW w:w="0" w:type="auto"/>
            <w:noWrap/>
          </w:tcPr>
          <w:p w14:paraId="193A5832" w14:textId="5710430F" w:rsidR="00050404" w:rsidRPr="00913040" w:rsidRDefault="00522E0B" w:rsidP="00913040">
            <w:pPr>
              <w:rPr>
                <w:u w:val="single"/>
              </w:rPr>
            </w:pPr>
            <w:hyperlink r:id="rId15" w:history="1">
              <w:r w:rsidR="000B35F8" w:rsidRPr="00194318">
                <w:rPr>
                  <w:rStyle w:val="Hyperlink"/>
                  <w:noProof/>
                </w:rPr>
                <w:t>https://www.ons.gov.uk/peoplepopulationandcommunity/birthsdeathsandmarriages/conceptionandfertilityrates/bulletins/conceptionstatistics/2017</w:t>
              </w:r>
            </w:hyperlink>
            <w:r w:rsidR="000B35F8">
              <w:rPr>
                <w:noProof/>
              </w:rPr>
              <w:t xml:space="preserve"> </w:t>
            </w:r>
          </w:p>
        </w:tc>
      </w:tr>
      <w:tr w:rsidR="00486127" w:rsidRPr="00913040" w14:paraId="7566159A" w14:textId="77777777" w:rsidTr="00C0203F">
        <w:trPr>
          <w:trHeight w:val="300"/>
        </w:trPr>
        <w:tc>
          <w:tcPr>
            <w:tcW w:w="0" w:type="auto"/>
            <w:noWrap/>
          </w:tcPr>
          <w:p w14:paraId="1FBA07AD" w14:textId="03BD7CDB" w:rsidR="00486127" w:rsidRDefault="00181195" w:rsidP="00913040">
            <w:r>
              <w:t>Pregnancy and birth rates to teenagers in the USA</w:t>
            </w:r>
          </w:p>
        </w:tc>
        <w:tc>
          <w:tcPr>
            <w:tcW w:w="0" w:type="auto"/>
            <w:noWrap/>
          </w:tcPr>
          <w:p w14:paraId="3EC54C84" w14:textId="5C2C16DE" w:rsidR="00486127" w:rsidRDefault="00181195" w:rsidP="00913040">
            <w:r>
              <w:t>The Guttmacher Institute</w:t>
            </w:r>
          </w:p>
        </w:tc>
        <w:tc>
          <w:tcPr>
            <w:tcW w:w="0" w:type="auto"/>
            <w:noWrap/>
          </w:tcPr>
          <w:p w14:paraId="32154789" w14:textId="57473F6C" w:rsidR="00486127" w:rsidRPr="008D1787" w:rsidRDefault="00522E0B" w:rsidP="00913040">
            <w:pPr>
              <w:rPr>
                <w:noProof/>
              </w:rPr>
            </w:pPr>
            <w:hyperlink r:id="rId16" w:history="1">
              <w:r w:rsidR="000B35F8" w:rsidRPr="00194318">
                <w:rPr>
                  <w:rStyle w:val="Hyperlink"/>
                  <w:noProof/>
                </w:rPr>
                <w:t>https://www.guttmacher.org/report/us-adolescent-pregnancy-trends-2013</w:t>
              </w:r>
            </w:hyperlink>
            <w:r w:rsidR="000B35F8">
              <w:rPr>
                <w:noProof/>
              </w:rPr>
              <w:t xml:space="preserve"> </w:t>
            </w:r>
          </w:p>
        </w:tc>
      </w:tr>
      <w:tr w:rsidR="00371BAC" w:rsidRPr="00913040" w14:paraId="52C7FFFB" w14:textId="77777777" w:rsidTr="00C0203F">
        <w:trPr>
          <w:cnfStyle w:val="000000100000" w:firstRow="0" w:lastRow="0" w:firstColumn="0" w:lastColumn="0" w:oddVBand="0" w:evenVBand="0" w:oddHBand="1" w:evenHBand="0" w:firstRowFirstColumn="0" w:firstRowLastColumn="0" w:lastRowFirstColumn="0" w:lastRowLastColumn="0"/>
          <w:trHeight w:val="300"/>
        </w:trPr>
        <w:tc>
          <w:tcPr>
            <w:tcW w:w="0" w:type="auto"/>
            <w:noWrap/>
          </w:tcPr>
          <w:p w14:paraId="0B591CD2" w14:textId="3675AB8E" w:rsidR="00371BAC" w:rsidRDefault="002A7805" w:rsidP="00913040">
            <w:r>
              <w:t>New Zealand births by age of mother</w:t>
            </w:r>
          </w:p>
        </w:tc>
        <w:tc>
          <w:tcPr>
            <w:tcW w:w="0" w:type="auto"/>
            <w:noWrap/>
          </w:tcPr>
          <w:p w14:paraId="74B3640D" w14:textId="373AB605" w:rsidR="00371BAC" w:rsidRDefault="00962FF1" w:rsidP="00913040">
            <w:r>
              <w:t>Statistics New Zealand</w:t>
            </w:r>
          </w:p>
        </w:tc>
        <w:tc>
          <w:tcPr>
            <w:tcW w:w="0" w:type="auto"/>
            <w:noWrap/>
          </w:tcPr>
          <w:p w14:paraId="211236AB" w14:textId="23CFBFD7" w:rsidR="00371BAC" w:rsidRPr="008D1787" w:rsidRDefault="00522E0B" w:rsidP="00913040">
            <w:pPr>
              <w:rPr>
                <w:noProof/>
              </w:rPr>
            </w:pPr>
            <w:hyperlink r:id="rId17" w:history="1">
              <w:r w:rsidR="000B35F8" w:rsidRPr="00194318">
                <w:rPr>
                  <w:rStyle w:val="Hyperlink"/>
                  <w:noProof/>
                </w:rPr>
                <w:t>http://stats.govt.nz</w:t>
              </w:r>
            </w:hyperlink>
            <w:r w:rsidR="000B35F8">
              <w:rPr>
                <w:noProof/>
              </w:rPr>
              <w:t xml:space="preserve"> </w:t>
            </w:r>
          </w:p>
        </w:tc>
      </w:tr>
      <w:tr w:rsidR="002A7805" w:rsidRPr="00913040" w14:paraId="59FE85D5" w14:textId="77777777" w:rsidTr="00C0203F">
        <w:trPr>
          <w:trHeight w:val="300"/>
        </w:trPr>
        <w:tc>
          <w:tcPr>
            <w:tcW w:w="0" w:type="auto"/>
            <w:noWrap/>
          </w:tcPr>
          <w:p w14:paraId="4A3F8C9B" w14:textId="0BDAC13D" w:rsidR="002A7805" w:rsidRDefault="002A7805" w:rsidP="00913040">
            <w:r>
              <w:t>New Zealand abortions by age of mother</w:t>
            </w:r>
          </w:p>
        </w:tc>
        <w:tc>
          <w:tcPr>
            <w:tcW w:w="0" w:type="auto"/>
            <w:noWrap/>
          </w:tcPr>
          <w:p w14:paraId="0301E729" w14:textId="700CAE31" w:rsidR="002A7805" w:rsidRDefault="00962FF1" w:rsidP="00913040">
            <w:r>
              <w:t>Statistics New Zealand</w:t>
            </w:r>
          </w:p>
        </w:tc>
        <w:tc>
          <w:tcPr>
            <w:tcW w:w="0" w:type="auto"/>
            <w:noWrap/>
          </w:tcPr>
          <w:p w14:paraId="7B0DC2FE" w14:textId="1BDE6FF4" w:rsidR="002A7805" w:rsidRPr="008D1787" w:rsidRDefault="00522E0B" w:rsidP="00913040">
            <w:pPr>
              <w:rPr>
                <w:noProof/>
              </w:rPr>
            </w:pPr>
            <w:hyperlink r:id="rId18" w:history="1">
              <w:r w:rsidR="000B35F8" w:rsidRPr="00194318">
                <w:rPr>
                  <w:rStyle w:val="Hyperlink"/>
                  <w:noProof/>
                </w:rPr>
                <w:t>http://stats.govt.nz</w:t>
              </w:r>
            </w:hyperlink>
            <w:r w:rsidR="000B35F8">
              <w:rPr>
                <w:noProof/>
              </w:rPr>
              <w:t xml:space="preserve"> </w:t>
            </w:r>
          </w:p>
        </w:tc>
      </w:tr>
      <w:tr w:rsidR="00A67D1F" w:rsidRPr="00913040" w14:paraId="7BC92FB7" w14:textId="77777777" w:rsidTr="00C0203F">
        <w:trPr>
          <w:cnfStyle w:val="000000100000" w:firstRow="0" w:lastRow="0" w:firstColumn="0" w:lastColumn="0" w:oddVBand="0" w:evenVBand="0" w:oddHBand="1" w:evenHBand="0" w:firstRowFirstColumn="0" w:firstRowLastColumn="0" w:lastRowFirstColumn="0" w:lastRowLastColumn="0"/>
          <w:trHeight w:val="300"/>
        </w:trPr>
        <w:tc>
          <w:tcPr>
            <w:tcW w:w="0" w:type="auto"/>
            <w:noWrap/>
          </w:tcPr>
          <w:p w14:paraId="2379CD1D" w14:textId="70386E4C" w:rsidR="00A67D1F" w:rsidRDefault="00A67D1F" w:rsidP="00913040">
            <w:r w:rsidRPr="008D1787">
              <w:rPr>
                <w:noProof/>
              </w:rPr>
              <w:t>Public spending on education</w:t>
            </w:r>
          </w:p>
        </w:tc>
        <w:tc>
          <w:tcPr>
            <w:tcW w:w="0" w:type="auto"/>
            <w:noWrap/>
          </w:tcPr>
          <w:p w14:paraId="12BE8B88" w14:textId="2084D98E" w:rsidR="00A67D1F" w:rsidRDefault="00A67D1F" w:rsidP="00913040">
            <w:r>
              <w:t>OECD Data</w:t>
            </w:r>
          </w:p>
        </w:tc>
        <w:tc>
          <w:tcPr>
            <w:tcW w:w="0" w:type="auto"/>
            <w:noWrap/>
          </w:tcPr>
          <w:p w14:paraId="32FBAA83" w14:textId="3D04B0E1" w:rsidR="00A67D1F" w:rsidRPr="008D1787" w:rsidRDefault="00522E0B" w:rsidP="00913040">
            <w:pPr>
              <w:rPr>
                <w:noProof/>
              </w:rPr>
            </w:pPr>
            <w:hyperlink r:id="rId19" w:history="1">
              <w:r w:rsidR="000B35F8" w:rsidRPr="00194318">
                <w:rPr>
                  <w:rStyle w:val="Hyperlink"/>
                  <w:noProof/>
                </w:rPr>
                <w:t>https://data.oecd.org/eduresource/public-spending-on-education.htm</w:t>
              </w:r>
            </w:hyperlink>
            <w:r w:rsidR="000B35F8">
              <w:rPr>
                <w:noProof/>
              </w:rPr>
              <w:t xml:space="preserve"> </w:t>
            </w:r>
          </w:p>
        </w:tc>
      </w:tr>
    </w:tbl>
    <w:p w14:paraId="2A74A0C6" w14:textId="21672712" w:rsidR="00913040" w:rsidRDefault="00913040" w:rsidP="00FB7B68"/>
    <w:p w14:paraId="0D529B22" w14:textId="2024A1AF" w:rsidR="007432CC" w:rsidRDefault="007432CC" w:rsidP="007432CC">
      <w:pPr>
        <w:pStyle w:val="Heading2"/>
      </w:pPr>
      <w:r>
        <w:t>Project code repositories</w:t>
      </w:r>
    </w:p>
    <w:p w14:paraId="6B587148" w14:textId="3D6FD0C2" w:rsidR="00FB7B68" w:rsidRDefault="00FB7B68" w:rsidP="00FB7B68">
      <w:r>
        <w:t>All R code used to run analyses and produce visualisations is available online. The interactive Shiny app is also published online and can be used to repeat ITS analyses without prior installation of R</w:t>
      </w:r>
      <w:r w:rsidR="009074C6">
        <w:t>.</w:t>
      </w:r>
    </w:p>
    <w:p w14:paraId="2630772B" w14:textId="2C5872E8" w:rsidR="00FB7B68" w:rsidRDefault="00FB7B68" w:rsidP="00FB7B68"/>
    <w:p w14:paraId="583CF04B" w14:textId="30F70437" w:rsidR="00FB7B68" w:rsidRDefault="00FB7B68" w:rsidP="00FB7B68">
      <w:r>
        <w:t xml:space="preserve">Code used to run the analyses and produce the graphs is available online in two </w:t>
      </w:r>
      <w:proofErr w:type="spellStart"/>
      <w:r>
        <w:t>Github</w:t>
      </w:r>
      <w:proofErr w:type="spellEnd"/>
      <w:r>
        <w:t xml:space="preserve"> repositories:</w:t>
      </w:r>
    </w:p>
    <w:p w14:paraId="0F697652" w14:textId="3D8D2BD7" w:rsidR="00FB7B68" w:rsidRDefault="00522E0B" w:rsidP="00FB7B68">
      <w:pPr>
        <w:pStyle w:val="ListBullet"/>
      </w:pPr>
      <w:hyperlink r:id="rId20" w:history="1">
        <w:r w:rsidR="00FB7B68" w:rsidRPr="00FB7B68">
          <w:rPr>
            <w:rStyle w:val="Hyperlink"/>
          </w:rPr>
          <w:t>https://github.com/andrewbaxter439/teen-preg-project</w:t>
        </w:r>
      </w:hyperlink>
      <w:r w:rsidR="00FB7B68" w:rsidRPr="00FB7B68">
        <w:t xml:space="preserve"> - all data importing a</w:t>
      </w:r>
      <w:r w:rsidR="00FB7B68">
        <w:t xml:space="preserve">nd tidying and code to run Synthetic Control analyses. (archived version at </w:t>
      </w:r>
      <w:hyperlink r:id="rId21" w:history="1">
        <w:r w:rsidR="00FB7B68" w:rsidRPr="00645B09">
          <w:rPr>
            <w:rStyle w:val="Hyperlink"/>
            <w:noProof/>
          </w:rPr>
          <w:t>https://doi.org/10.5281/ZENODO.3519394</w:t>
        </w:r>
      </w:hyperlink>
      <w:r w:rsidR="00FB7B68">
        <w:rPr>
          <w:noProof/>
        </w:rPr>
        <w:t>)</w:t>
      </w:r>
    </w:p>
    <w:p w14:paraId="3D4F534E" w14:textId="314CB6BB" w:rsidR="00FB7B68" w:rsidRDefault="00522E0B" w:rsidP="00FB7B68">
      <w:pPr>
        <w:pStyle w:val="ListBullet"/>
      </w:pPr>
      <w:hyperlink r:id="rId22" w:history="1">
        <w:r w:rsidR="00FB7B68" w:rsidRPr="00FB7B68">
          <w:rPr>
            <w:rStyle w:val="Hyperlink"/>
          </w:rPr>
          <w:t>https://github.com/andrewbaxter439/ITS_shinyapp</w:t>
        </w:r>
      </w:hyperlink>
      <w:r w:rsidR="00FB7B68" w:rsidRPr="00FB7B68">
        <w:t xml:space="preserve"> - code for th</w:t>
      </w:r>
      <w:r w:rsidR="00FB7B68">
        <w:t xml:space="preserve">e Shiny app to run Interrupted Time Series analyses (archived version at </w:t>
      </w:r>
      <w:hyperlink r:id="rId23" w:history="1">
        <w:r w:rsidR="00FB7B68" w:rsidRPr="00645B09">
          <w:rPr>
            <w:rStyle w:val="Hyperlink"/>
            <w:noProof/>
          </w:rPr>
          <w:t>https://doi.org/10.5281/ZENODO.3519684</w:t>
        </w:r>
      </w:hyperlink>
      <w:r w:rsidR="00FB7B68">
        <w:rPr>
          <w:noProof/>
        </w:rPr>
        <w:t>)</w:t>
      </w:r>
    </w:p>
    <w:p w14:paraId="6CCE6C68" w14:textId="46BF92DC" w:rsidR="00FB7B68" w:rsidRDefault="00F4366E" w:rsidP="00F4366E">
      <w:r>
        <w:t xml:space="preserve">The ITS Shiny app is also published at </w:t>
      </w:r>
      <w:hyperlink r:id="rId24" w:history="1">
        <w:r w:rsidR="00366CD3" w:rsidRPr="00645B09">
          <w:rPr>
            <w:rStyle w:val="Hyperlink"/>
          </w:rPr>
          <w:t>https://andybaxter.shinyapps.io/teen_preg_uk_its/</w:t>
        </w:r>
      </w:hyperlink>
      <w:r w:rsidR="00366CD3">
        <w:t xml:space="preserve"> and can be run without installation of R or experience using R.</w:t>
      </w:r>
    </w:p>
    <w:p w14:paraId="6FCD771F" w14:textId="065327F3" w:rsidR="00F4366E" w:rsidRDefault="000B257C" w:rsidP="007432CC">
      <w:pPr>
        <w:pStyle w:val="Heading2"/>
      </w:pPr>
      <w:r>
        <w:t>Packages used in R</w:t>
      </w:r>
    </w:p>
    <w:p w14:paraId="2DF184EA" w14:textId="4B36D5BC" w:rsidR="000B257C" w:rsidRDefault="000B257C" w:rsidP="000B257C">
      <w:pPr>
        <w:pStyle w:val="ListBullet"/>
      </w:pPr>
      <w:r>
        <w:t xml:space="preserve">Shiny </w:t>
      </w:r>
      <w:r>
        <w:fldChar w:fldCharType="begin" w:fldLock="1"/>
      </w:r>
      <w:r w:rsidR="002C6094">
        <w:instrText>ADDIN CSL_CITATION {"citationItems":[{"id":"ITEM-1","itemData":{"author":[{"dropping-particle":"","family":"Chang","given":"Winston","non-dropping-particle":"","parse-names":false,"suffix":""},{"dropping-particle":"","family":"Cheng","given":"Joe","non-dropping-particle":"","parse-names":false,"suffix":""},{"dropping-particle":"","family":"Allaire","given":"J J","non-dropping-particle":"","parse-names":false,"suffix":""},{"dropping-particle":"","family":"Xie","given":"Yihui","non-dropping-particle":"","parse-names":false,"suffix":""},{"dropping-particle":"","family":"McPherson","given":"Jonathan","non-dropping-particle":"","parse-names":false,"suffix":""}],"id":"ITEM-1","issued":{"date-parts":[["2019"]]},"note":"R package version 1.3.2","title":"Shiny: Web Application Framework for R","type":"article"},"uris":["http://www.mendeley.com/documents/?uuid=e144b4ea-c75b-4de5-8cf1-1d4153742fca"]}],"mendeley":{"formattedCitation":"(Chang, Cheng, Allaire, Xie, &amp; McPherson, 2019)","plainTextFormattedCitation":"(Chang, Cheng, Allaire, Xie, &amp; McPherson, 2019)","previouslyFormattedCitation":"(Chang, Cheng, Allaire, Xie, &amp; McPherson, 2019)"},"properties":{"noteIndex":0},"schema":"https://github.com/citation-style-language/schema/raw/master/csl-citation.json"}</w:instrText>
      </w:r>
      <w:r>
        <w:fldChar w:fldCharType="separate"/>
      </w:r>
      <w:r w:rsidRPr="000B257C">
        <w:rPr>
          <w:noProof/>
        </w:rPr>
        <w:t>(Chang, Cheng, Allaire, Xie, &amp; McPherson, 2019)</w:t>
      </w:r>
      <w:r>
        <w:fldChar w:fldCharType="end"/>
      </w:r>
    </w:p>
    <w:p w14:paraId="5B811814" w14:textId="00F4DAD7" w:rsidR="002402C2" w:rsidRDefault="002C6094" w:rsidP="002402C2">
      <w:pPr>
        <w:pStyle w:val="ListBullet"/>
        <w:rPr>
          <w:lang w:val="pt-BR"/>
        </w:rPr>
      </w:pPr>
      <w:r>
        <w:rPr>
          <w:lang w:val="pt-BR"/>
        </w:rPr>
        <w:t xml:space="preserve">nlme </w:t>
      </w:r>
      <w:r>
        <w:fldChar w:fldCharType="begin" w:fldLock="1"/>
      </w:r>
      <w:r>
        <w:rPr>
          <w:lang w:val="pt-BR"/>
        </w:rPr>
        <w:instrText>ADDIN CSL_CITATION {"citationItems":[{"id":"ITEM-1","itemData":{"author":[{"dropping-particle":"","family":"Pinheiro","given":"Jose","non-dropping-particle":"","parse-names":false,"suffix":""},{"dropping-particle":"","family":"Bates","given":"Douglas","non-dropping-particle":"","parse-names":false,"suffix":""},{"dropping-particle":"","family":"DebRoy","given":"Saikat","non-dropping-particle":"","parse-names":false,"suffix":""},{"dropping-particle":"","family":"Sarkar","given":"Deepayan","non-dropping-particle":"","parse-names":false,"suffix":""},{"dropping-particle":"","family":"R Core Team","given":"","non-dropping-particle":"","parse-names":false,"suffix":""}],"id":"ITEM-1","issued":{"date-parts":[["2019"]]},"note":"R package version 3.1-140","title":"nlme: Linear and Nonlinear Mixed Effects Models","type":"article"},"uris":["http://www.mendeley.com/documents/?uuid=0853d51d-dc90-4e0d-bc9a-476fb4e83f8b"]}],"mendeley":{"formattedCitation":"(Pinheiro, Bates, DebRoy, Sarkar, &amp; R Core Team, 2019)","plainTextFormattedCitation":"(Pinheiro, Bates, DebRoy, Sarkar, &amp; R Core Team, 2019)","previouslyFormattedCitation":"(Pinheiro, Bates, DebRoy, Sarkar, &amp; R Core Team, 2019)"},"properties":{"noteIndex":0},"schema":"https://github.com/citation-style-language/schema/raw/master/csl-citation.json"}</w:instrText>
      </w:r>
      <w:r>
        <w:fldChar w:fldCharType="separate"/>
      </w:r>
      <w:r w:rsidRPr="002C6094">
        <w:rPr>
          <w:noProof/>
          <w:lang w:val="pt-BR"/>
        </w:rPr>
        <w:t>(Pinheiro, Bates, DebRoy, Sarkar, &amp; R Core Team, 2019)</w:t>
      </w:r>
      <w:r>
        <w:fldChar w:fldCharType="end"/>
      </w:r>
    </w:p>
    <w:p w14:paraId="259F83C1" w14:textId="0D583AB4" w:rsidR="002402C2" w:rsidRDefault="00A05415" w:rsidP="002402C2">
      <w:pPr>
        <w:pStyle w:val="ListBullet"/>
        <w:rPr>
          <w:lang w:val="pt-BR"/>
        </w:rPr>
      </w:pPr>
      <w:r>
        <w:rPr>
          <w:lang w:val="pt-BR"/>
        </w:rPr>
        <w:t xml:space="preserve">tidyverse </w:t>
      </w:r>
      <w:r>
        <w:rPr>
          <w:lang w:val="pt-BR"/>
        </w:rPr>
        <w:fldChar w:fldCharType="begin" w:fldLock="1"/>
      </w:r>
      <w:r w:rsidR="00096669">
        <w:rPr>
          <w:lang w:val="pt-BR"/>
        </w:rPr>
        <w:instrText>ADDIN CSL_CITATION {"citationItems":[{"id":"ITEM-1","itemData":{"author":[{"dropping-particle":"","family":"Wickham","given":"Hadley","non-dropping-particle":"","parse-names":false,"suffix":""}],"id":"ITEM-1","issued":{"date-parts":[["2017"]]},"note":"R package version 1.2.1","title":"tidyverse: Easily Install and Load the 'Tidyverse'","type":"article"},"uris":["http://www.mendeley.com/documents/?uuid=fec0c937-2f68-4643-a77e-7bc7e724df6b"]}],"mendeley":{"formattedCitation":"(Wickham, 2017)","plainTextFormattedCitation":"(Wickham, 2017)","previouslyFormattedCitation":"(Wickham, 2017)"},"properties":{"noteIndex":0},"schema":"https://github.com/citation-style-language/schema/raw/master/csl-citation.json"}</w:instrText>
      </w:r>
      <w:r>
        <w:rPr>
          <w:lang w:val="pt-BR"/>
        </w:rPr>
        <w:fldChar w:fldCharType="separate"/>
      </w:r>
      <w:r w:rsidRPr="00A05415">
        <w:rPr>
          <w:noProof/>
          <w:lang w:val="pt-BR"/>
        </w:rPr>
        <w:t>(Wickham, 2017)</w:t>
      </w:r>
      <w:r>
        <w:rPr>
          <w:lang w:val="pt-BR"/>
        </w:rPr>
        <w:fldChar w:fldCharType="end"/>
      </w:r>
    </w:p>
    <w:p w14:paraId="7169D623" w14:textId="59D59087" w:rsidR="002402C2" w:rsidRDefault="00B67C53" w:rsidP="002402C2">
      <w:pPr>
        <w:pStyle w:val="ListBullet"/>
        <w:rPr>
          <w:lang w:val="pt-BR"/>
        </w:rPr>
      </w:pPr>
      <w:r>
        <w:rPr>
          <w:lang w:val="pt-BR"/>
        </w:rPr>
        <w:t xml:space="preserve">svglite </w:t>
      </w:r>
      <w:r>
        <w:rPr>
          <w:lang w:val="pt-BR"/>
        </w:rPr>
        <w:fldChar w:fldCharType="begin" w:fldLock="1"/>
      </w:r>
      <w:r w:rsidR="001D0B30">
        <w:rPr>
          <w:lang w:val="pt-BR"/>
        </w:rPr>
        <w:instrText>ADDIN CSL_CITATION {"citationItems":[{"id":"ITEM-1","itemData":{"author":[{"dropping-particle":"","family":"Wickham","given":"Hadley","non-dropping-particle":"","parse-names":false,"suffix":""},{"dropping-particle":"","family":"Henry","given":"Lionel","non-dropping-particle":"","parse-names":false,"suffix":""},{"dropping-particle":"","family":"Luciani","given":"T Jake","non-dropping-particle":"","parse-names":false,"suffix":""},{"dropping-particle":"","family":"Decorde","given":"Matthieu","non-dropping-particle":"","parse-names":false,"suffix":""},{"dropping-particle":"","family":"Lise","given":"Vaudor","non-dropping-particle":"","parse-names":false,"suffix":""}],"id":"ITEM-1","issued":{"date-parts":[["2019"]]},"note":"R package version 1.2.2","title":"svglite: An 'SVG' Graphics Device","type":"article"},"uris":["http://www.mendeley.com/documents/?uuid=00f10806-4395-4c5b-a87e-aa6324e8bb5e"]}],"mendeley":{"formattedCitation":"(Wickham, Henry, Luciani, Decorde, &amp; Lise, 2019)","plainTextFormattedCitation":"(Wickham, Henry, Luciani, Decorde, &amp; Lise, 2019)","previouslyFormattedCitation":"(Wickham, Henry, Luciani, Decorde, &amp; Lise, 2019)"},"properties":{"noteIndex":0},"schema":"https://github.com/citation-style-language/schema/raw/master/csl-citation.json"}</w:instrText>
      </w:r>
      <w:r>
        <w:rPr>
          <w:lang w:val="pt-BR"/>
        </w:rPr>
        <w:fldChar w:fldCharType="separate"/>
      </w:r>
      <w:r w:rsidRPr="00B67C53">
        <w:rPr>
          <w:noProof/>
          <w:lang w:val="pt-BR"/>
        </w:rPr>
        <w:t>(Wickham, Henry, Luciani, Decorde, &amp; Lise, 2019)</w:t>
      </w:r>
      <w:r>
        <w:rPr>
          <w:lang w:val="pt-BR"/>
        </w:rPr>
        <w:fldChar w:fldCharType="end"/>
      </w:r>
    </w:p>
    <w:p w14:paraId="78E07FCC" w14:textId="13B7ADD7" w:rsidR="00B67C53" w:rsidRDefault="00B67C53" w:rsidP="002402C2">
      <w:pPr>
        <w:pStyle w:val="ListBullet"/>
        <w:rPr>
          <w:lang w:val="pt-BR"/>
        </w:rPr>
      </w:pPr>
      <w:r>
        <w:rPr>
          <w:lang w:val="pt-BR"/>
        </w:rPr>
        <w:t>broom</w:t>
      </w:r>
      <w:r w:rsidR="004757A5">
        <w:rPr>
          <w:lang w:val="pt-BR"/>
        </w:rPr>
        <w:t xml:space="preserve"> </w:t>
      </w:r>
      <w:r w:rsidR="008F4442">
        <w:rPr>
          <w:lang w:val="pt-BR"/>
        </w:rPr>
        <w:fldChar w:fldCharType="begin" w:fldLock="1"/>
      </w:r>
      <w:r w:rsidR="008F4442">
        <w:rPr>
          <w:lang w:val="pt-BR"/>
        </w:rPr>
        <w:instrText>ADDIN CSL_CITATION {"citationItems":[{"id":"ITEM-1","itemData":{"author":[{"dropping-particle":"","family":"Robinson","given":"David","non-dropping-particle":"","parse-names":false,"suffix":""},{"dropping-particle":"","family":"Hayes","given":"Alex","non-dropping-particle":"","parse-names":false,"suffix":""}],"id":"ITEM-1","issued":{"date-parts":[["2020"]]},"note":"R package version 0.5.5","title":"broom: Convert Statistical Analysis Objects into Tidy Tibbles","type":"article"},"uris":["http://www.mendeley.com/documents/?uuid=0929388c-ec1f-4121-9487-3f957b012f64"]}],"mendeley":{"formattedCitation":"(Robinson &amp; Hayes, 2020)","plainTextFormattedCitation":"(Robinson &amp; Hayes, 2020)","previouslyFormattedCitation":"(Robinson &amp; Hayes, 2020)"},"properties":{"noteIndex":0},"schema":"https://github.com/citation-style-language/schema/raw/master/csl-citation.json"}</w:instrText>
      </w:r>
      <w:r w:rsidR="008F4442">
        <w:rPr>
          <w:lang w:val="pt-BR"/>
        </w:rPr>
        <w:fldChar w:fldCharType="separate"/>
      </w:r>
      <w:r w:rsidR="008F4442" w:rsidRPr="008F4442">
        <w:rPr>
          <w:noProof/>
          <w:lang w:val="pt-BR"/>
        </w:rPr>
        <w:t>(Robinson &amp; Hayes, 2020)</w:t>
      </w:r>
      <w:r w:rsidR="008F4442">
        <w:rPr>
          <w:lang w:val="pt-BR"/>
        </w:rPr>
        <w:fldChar w:fldCharType="end"/>
      </w:r>
    </w:p>
    <w:p w14:paraId="5A7750B2" w14:textId="150F8A5A" w:rsidR="00B67C53" w:rsidRDefault="00B67C53" w:rsidP="002402C2">
      <w:pPr>
        <w:pStyle w:val="ListBullet"/>
        <w:rPr>
          <w:lang w:val="pt-BR"/>
        </w:rPr>
      </w:pPr>
      <w:r>
        <w:rPr>
          <w:lang w:val="pt-BR"/>
        </w:rPr>
        <w:t>car</w:t>
      </w:r>
      <w:r w:rsidR="004757A5">
        <w:rPr>
          <w:lang w:val="pt-BR"/>
        </w:rPr>
        <w:t xml:space="preserve"> </w:t>
      </w:r>
      <w:r w:rsidR="008F4442">
        <w:rPr>
          <w:lang w:val="pt-BR"/>
        </w:rPr>
        <w:fldChar w:fldCharType="begin" w:fldLock="1"/>
      </w:r>
      <w:r w:rsidR="008F4442">
        <w:rPr>
          <w:lang w:val="pt-BR"/>
        </w:rPr>
        <w:instrText>ADDIN CSL_CITATION {"citationItems":[{"id":"ITEM-1","itemData":{"author":[{"dropping-particle":"","family":"Fox","given":"John","non-dropping-particle":"","parse-names":false,"suffix":""},{"dropping-particle":"","family":"Weisberg","given":"Sanford","non-dropping-particle":"","parse-names":false,"suffix":""}],"edition":"Third","id":"ITEM-1","issued":{"date-parts":[["2019"]]},"publisher":"Sage","publisher-place":"Thousand Oaks {CA}","title":"car: An R Companion to Applied Regression","type":"book"},"uris":["http://www.mendeley.com/documents/?uuid=21e619b3-976a-48c9-892a-0d36110d3357"]}],"mendeley":{"formattedCitation":"(Fox &amp; Weisberg, 2019)","plainTextFormattedCitation":"(Fox &amp; Weisberg, 2019)","previouslyFormattedCitation":"(Fox &amp; Weisberg, 2019)"},"properties":{"noteIndex":0},"schema":"https://github.com/citation-style-language/schema/raw/master/csl-citation.json"}</w:instrText>
      </w:r>
      <w:r w:rsidR="008F4442">
        <w:rPr>
          <w:lang w:val="pt-BR"/>
        </w:rPr>
        <w:fldChar w:fldCharType="separate"/>
      </w:r>
      <w:r w:rsidR="008F4442" w:rsidRPr="008F4442">
        <w:rPr>
          <w:noProof/>
          <w:lang w:val="pt-BR"/>
        </w:rPr>
        <w:t>(Fox &amp; Weisberg, 2019)</w:t>
      </w:r>
      <w:r w:rsidR="008F4442">
        <w:rPr>
          <w:lang w:val="pt-BR"/>
        </w:rPr>
        <w:fldChar w:fldCharType="end"/>
      </w:r>
    </w:p>
    <w:p w14:paraId="59254220" w14:textId="678EE08A" w:rsidR="00B67C53" w:rsidRDefault="00747E74" w:rsidP="002402C2">
      <w:pPr>
        <w:pStyle w:val="ListBullet"/>
        <w:rPr>
          <w:lang w:val="pt-BR"/>
        </w:rPr>
      </w:pPr>
      <w:r>
        <w:rPr>
          <w:lang w:val="pt-BR"/>
        </w:rPr>
        <w:t>XLConnect</w:t>
      </w:r>
      <w:r w:rsidR="004757A5">
        <w:rPr>
          <w:lang w:val="pt-BR"/>
        </w:rPr>
        <w:t xml:space="preserve"> </w:t>
      </w:r>
      <w:r w:rsidR="00096669">
        <w:rPr>
          <w:lang w:val="pt-BR"/>
        </w:rPr>
        <w:fldChar w:fldCharType="begin" w:fldLock="1"/>
      </w:r>
      <w:r w:rsidR="00096669">
        <w:rPr>
          <w:lang w:val="pt-BR"/>
        </w:rPr>
        <w:instrText>ADDIN CSL_CITATION {"citationItems":[{"id":"ITEM-1","itemData":{"author":[{"dropping-particle":"","family":"Mirai Solutions GmbH","given":"","non-dropping-particle":"","parse-names":false,"suffix":""}],"id":"ITEM-1","issued":{"date-parts":[["2018"]]},"note":"R package version 0.2-15","title":"XLConnect: Excel Connector for R","type":"article"},"uris":["http://www.mendeley.com/documents/?uuid=e5352f3a-2010-411e-a8df-c39dad084fcd"]}],"mendeley":{"formattedCitation":"(Mirai Solutions GmbH, 2018)","plainTextFormattedCitation":"(Mirai Solutions GmbH, 2018)","previouslyFormattedCitation":"(Mirai Solutions GmbH, 2018)"},"properties":{"noteIndex":0},"schema":"https://github.com/citation-style-language/schema/raw/master/csl-citation.json"}</w:instrText>
      </w:r>
      <w:r w:rsidR="00096669">
        <w:rPr>
          <w:lang w:val="pt-BR"/>
        </w:rPr>
        <w:fldChar w:fldCharType="separate"/>
      </w:r>
      <w:r w:rsidR="00096669" w:rsidRPr="00096669">
        <w:rPr>
          <w:noProof/>
          <w:lang w:val="pt-BR"/>
        </w:rPr>
        <w:t>(Mirai Solutions GmbH, 2018)</w:t>
      </w:r>
      <w:r w:rsidR="00096669">
        <w:rPr>
          <w:lang w:val="pt-BR"/>
        </w:rPr>
        <w:fldChar w:fldCharType="end"/>
      </w:r>
    </w:p>
    <w:p w14:paraId="18DB9985" w14:textId="0A3C45EE" w:rsidR="00747E74" w:rsidRDefault="00316D20" w:rsidP="002402C2">
      <w:pPr>
        <w:pStyle w:val="ListBullet"/>
        <w:rPr>
          <w:lang w:val="pt-BR"/>
        </w:rPr>
      </w:pPr>
      <w:r>
        <w:rPr>
          <w:lang w:val="pt-BR"/>
        </w:rPr>
        <w:t>o</w:t>
      </w:r>
      <w:r w:rsidR="00747E74">
        <w:rPr>
          <w:lang w:val="pt-BR"/>
        </w:rPr>
        <w:t xml:space="preserve">fficer </w:t>
      </w:r>
      <w:r w:rsidR="008F4442">
        <w:rPr>
          <w:lang w:val="pt-BR"/>
        </w:rPr>
        <w:fldChar w:fldCharType="begin" w:fldLock="1"/>
      </w:r>
      <w:r w:rsidR="004C0FCA">
        <w:rPr>
          <w:lang w:val="pt-BR"/>
        </w:rPr>
        <w:instrText>ADDIN CSL_CITATION {"citationItems":[{"id":"ITEM-1","itemData":{"author":[{"dropping-particle":"","family":"Gohel","given":"David","non-dropping-particle":"","parse-names":false,"suffix":""}],"id":"ITEM-1","issued":{"date-parts":[["2020"]]},"note":"R package version 0.3.8","title":"officer: Manipulation of Microsoft Word and PowerPoint Documents","type":"article"},"uris":["http://www.mendeley.com/documents/?uuid=1870784e-950c-4043-b464-23e50bb27b8e"]}],"mendeley":{"formattedCitation":"(Gohel, 2020a)","plainTextFormattedCitation":"(Gohel, 2020a)","previouslyFormattedCitation":"(Gohel, 2020a)"},"properties":{"noteIndex":0},"schema":"https://github.com/citation-style-language/schema/raw/master/csl-citation.json"}</w:instrText>
      </w:r>
      <w:r w:rsidR="008F4442">
        <w:rPr>
          <w:lang w:val="pt-BR"/>
        </w:rPr>
        <w:fldChar w:fldCharType="separate"/>
      </w:r>
      <w:r w:rsidR="004C0FCA" w:rsidRPr="004C0FCA">
        <w:rPr>
          <w:noProof/>
          <w:lang w:val="pt-BR"/>
        </w:rPr>
        <w:t>(Gohel, 2020a)</w:t>
      </w:r>
      <w:r w:rsidR="008F4442">
        <w:rPr>
          <w:lang w:val="pt-BR"/>
        </w:rPr>
        <w:fldChar w:fldCharType="end"/>
      </w:r>
    </w:p>
    <w:p w14:paraId="33259101" w14:textId="251FA7E5" w:rsidR="00747E74" w:rsidRDefault="00747E74" w:rsidP="002402C2">
      <w:pPr>
        <w:pStyle w:val="ListBullet"/>
        <w:rPr>
          <w:lang w:val="pt-BR"/>
        </w:rPr>
      </w:pPr>
      <w:r>
        <w:rPr>
          <w:lang w:val="pt-BR"/>
        </w:rPr>
        <w:t>rvg</w:t>
      </w:r>
      <w:r w:rsidR="00316D20">
        <w:rPr>
          <w:lang w:val="pt-BR"/>
        </w:rPr>
        <w:t xml:space="preserve"> </w:t>
      </w:r>
      <w:r w:rsidR="004C0FCA">
        <w:rPr>
          <w:lang w:val="pt-BR"/>
        </w:rPr>
        <w:fldChar w:fldCharType="begin" w:fldLock="1"/>
      </w:r>
      <w:r w:rsidR="004C0FCA">
        <w:rPr>
          <w:lang w:val="pt-BR"/>
        </w:rPr>
        <w:instrText>ADDIN CSL_CITATION {"citationItems":[{"id":"ITEM-1","itemData":{"author":[{"dropping-particle":"","family":"Gohel","given":"David","non-dropping-particle":"","parse-names":false,"suffix":""}],"id":"ITEM-1","issued":{"date-parts":[["2020"]]},"note":"R package version 0.2.4","title":"rvg: R Graphics Devices for Vector Graphics Output","type":"article"},"uris":["http://www.mendeley.com/documents/?uuid=3c7deb04-1f5f-473b-b6c9-b6d0197c0998"]}],"mendeley":{"formattedCitation":"(Gohel, 2020b)","plainTextFormattedCitation":"(Gohel, 2020b)","previouslyFormattedCitation":"(Gohel, 2020b)"},"properties":{"noteIndex":0},"schema":"https://github.com/citation-style-language/schema/raw/master/csl-citation.json"}</w:instrText>
      </w:r>
      <w:r w:rsidR="004C0FCA">
        <w:rPr>
          <w:lang w:val="pt-BR"/>
        </w:rPr>
        <w:fldChar w:fldCharType="separate"/>
      </w:r>
      <w:r w:rsidR="004C0FCA" w:rsidRPr="004C0FCA">
        <w:rPr>
          <w:noProof/>
          <w:lang w:val="pt-BR"/>
        </w:rPr>
        <w:t>(Gohel, 2020b)</w:t>
      </w:r>
      <w:r w:rsidR="004C0FCA">
        <w:rPr>
          <w:lang w:val="pt-BR"/>
        </w:rPr>
        <w:fldChar w:fldCharType="end"/>
      </w:r>
    </w:p>
    <w:p w14:paraId="35F3DE2B" w14:textId="4F261879" w:rsidR="00316D20" w:rsidRDefault="004E24AB" w:rsidP="002402C2">
      <w:pPr>
        <w:pStyle w:val="ListBullet"/>
        <w:rPr>
          <w:lang w:val="pt-BR"/>
        </w:rPr>
      </w:pPr>
      <w:r>
        <w:rPr>
          <w:lang w:val="pt-BR"/>
        </w:rPr>
        <w:t>patchwork</w:t>
      </w:r>
      <w:r w:rsidR="004757A5">
        <w:rPr>
          <w:lang w:val="pt-BR"/>
        </w:rPr>
        <w:t xml:space="preserve"> </w:t>
      </w:r>
      <w:r w:rsidR="004C0FCA">
        <w:rPr>
          <w:lang w:val="pt-BR"/>
        </w:rPr>
        <w:fldChar w:fldCharType="begin" w:fldLock="1"/>
      </w:r>
      <w:r w:rsidR="004C0FCA">
        <w:rPr>
          <w:lang w:val="pt-BR"/>
        </w:rPr>
        <w:instrText>ADDIN CSL_CITATION {"citationItems":[{"id":"ITEM-1","itemData":{"author":[{"dropping-particle":"","family":"Pedersen","given":"Thomas Lin","non-dropping-particle":"","parse-names":false,"suffix":""}],"id":"ITEM-1","issued":{"date-parts":[["2019"]]},"note":"R package version 1.0.0","title":"patchwork: The Composer of Plots","type":"article"},"uris":["http://www.mendeley.com/documents/?uuid=ccb2ad3c-6fcf-4877-817d-4d55609c6651"]}],"mendeley":{"formattedCitation":"(Pedersen, 2019)","plainTextFormattedCitation":"(Pedersen, 2019)","previouslyFormattedCitation":"(Pedersen, 2019)"},"properties":{"noteIndex":0},"schema":"https://github.com/citation-style-language/schema/raw/master/csl-citation.json"}</w:instrText>
      </w:r>
      <w:r w:rsidR="004C0FCA">
        <w:rPr>
          <w:lang w:val="pt-BR"/>
        </w:rPr>
        <w:fldChar w:fldCharType="separate"/>
      </w:r>
      <w:r w:rsidR="004C0FCA" w:rsidRPr="004C0FCA">
        <w:rPr>
          <w:noProof/>
          <w:lang w:val="pt-BR"/>
        </w:rPr>
        <w:t>(Pedersen, 2019)</w:t>
      </w:r>
      <w:r w:rsidR="004C0FCA">
        <w:rPr>
          <w:lang w:val="pt-BR"/>
        </w:rPr>
        <w:fldChar w:fldCharType="end"/>
      </w:r>
    </w:p>
    <w:p w14:paraId="3C981C3D" w14:textId="7B334E34" w:rsidR="004E24AB" w:rsidRDefault="004E24AB" w:rsidP="002402C2">
      <w:pPr>
        <w:pStyle w:val="ListBullet"/>
        <w:rPr>
          <w:lang w:val="pt-BR"/>
        </w:rPr>
      </w:pPr>
      <w:r>
        <w:rPr>
          <w:lang w:val="pt-BR"/>
        </w:rPr>
        <w:t>export</w:t>
      </w:r>
      <w:r w:rsidR="004757A5">
        <w:rPr>
          <w:lang w:val="pt-BR"/>
        </w:rPr>
        <w:t xml:space="preserve"> </w:t>
      </w:r>
      <w:r w:rsidR="00096669">
        <w:rPr>
          <w:lang w:val="pt-BR"/>
        </w:rPr>
        <w:fldChar w:fldCharType="begin" w:fldLock="1"/>
      </w:r>
      <w:r w:rsidR="00096669">
        <w:rPr>
          <w:lang w:val="pt-BR"/>
        </w:rPr>
        <w:instrText>ADDIN CSL_CITATION {"citationItems":[{"id":"ITEM-1","itemData":{"author":[{"dropping-particle":"","family":"Wenseleers","given":"Tom","non-dropping-particle":"","parse-names":false,"suffix":""},{"dropping-particle":"","family":"Vanderaa","given":"Christophe","non-dropping-particle":"","parse-names":false,"suffix":""}],"id":"ITEM-1","issued":{"date-parts":[["2018"]]},"note":"R package version 0.2.2","title":"export: Streamlined Export of Graphs and Data Tables","type":"article"},"uris":["http://www.mendeley.com/documents/?uuid=1a6a96e4-50f5-4fae-8fac-22a7fe999e92"]}],"mendeley":{"formattedCitation":"(Wenseleers &amp; Vanderaa, 2018)","plainTextFormattedCitation":"(Wenseleers &amp; Vanderaa, 2018)","previouslyFormattedCitation":"(Wenseleers &amp; Vanderaa, 2018)"},"properties":{"noteIndex":0},"schema":"https://github.com/citation-style-language/schema/raw/master/csl-citation.json"}</w:instrText>
      </w:r>
      <w:r w:rsidR="00096669">
        <w:rPr>
          <w:lang w:val="pt-BR"/>
        </w:rPr>
        <w:fldChar w:fldCharType="separate"/>
      </w:r>
      <w:r w:rsidR="00096669" w:rsidRPr="00096669">
        <w:rPr>
          <w:noProof/>
          <w:lang w:val="pt-BR"/>
        </w:rPr>
        <w:t>(Wenseleers &amp; Vanderaa, 2018)</w:t>
      </w:r>
      <w:r w:rsidR="00096669">
        <w:rPr>
          <w:lang w:val="pt-BR"/>
        </w:rPr>
        <w:fldChar w:fldCharType="end"/>
      </w:r>
    </w:p>
    <w:p w14:paraId="273987C2" w14:textId="60D7FFE7" w:rsidR="004E24AB" w:rsidRDefault="001D0B30" w:rsidP="002402C2">
      <w:pPr>
        <w:pStyle w:val="ListBullet"/>
        <w:rPr>
          <w:lang w:val="pt-BR"/>
        </w:rPr>
      </w:pPr>
      <w:r>
        <w:rPr>
          <w:lang w:val="pt-BR"/>
        </w:rPr>
        <w:t>gganimate</w:t>
      </w:r>
      <w:r w:rsidR="004757A5">
        <w:rPr>
          <w:lang w:val="pt-BR"/>
        </w:rPr>
        <w:t xml:space="preserve"> </w:t>
      </w:r>
      <w:r w:rsidR="00096669">
        <w:rPr>
          <w:lang w:val="pt-BR"/>
        </w:rPr>
        <w:fldChar w:fldCharType="begin" w:fldLock="1"/>
      </w:r>
      <w:r w:rsidR="00096669">
        <w:rPr>
          <w:lang w:val="pt-BR"/>
        </w:rPr>
        <w:instrText>ADDIN CSL_CITATION {"citationItems":[{"id":"ITEM-1","itemData":{"author":[{"dropping-particle":"","family":"Pedersen","given":"Thomas Lin","non-dropping-particle":"","parse-names":false,"suffix":""},{"dropping-particle":"","family":"Robinson","given":"David","non-dropping-particle":"","parse-names":false,"suffix":""}],"id":"ITEM-1","issued":{"date-parts":[["2019"]]},"note":"R package version 1.0.3","title":"gganimate: A Grammar of Animated Graphics","type":"article"},"uris":["http://www.mendeley.com/documents/?uuid=7f30776e-da43-47cd-9642-3e64a6285d3c"]}],"mendeley":{"formattedCitation":"(Pedersen &amp; Robinson, 2019)","plainTextFormattedCitation":"(Pedersen &amp; Robinson, 2019)","previouslyFormattedCitation":"(Pedersen &amp; Robinson, 2019)"},"properties":{"noteIndex":0},"schema":"https://github.com/citation-style-language/schema/raw/master/csl-citation.json"}</w:instrText>
      </w:r>
      <w:r w:rsidR="00096669">
        <w:rPr>
          <w:lang w:val="pt-BR"/>
        </w:rPr>
        <w:fldChar w:fldCharType="separate"/>
      </w:r>
      <w:r w:rsidR="00096669" w:rsidRPr="00096669">
        <w:rPr>
          <w:noProof/>
          <w:lang w:val="pt-BR"/>
        </w:rPr>
        <w:t>(Pedersen &amp; Robinson, 2019)</w:t>
      </w:r>
      <w:r w:rsidR="00096669">
        <w:rPr>
          <w:lang w:val="pt-BR"/>
        </w:rPr>
        <w:fldChar w:fldCharType="end"/>
      </w:r>
    </w:p>
    <w:p w14:paraId="608BDA67" w14:textId="3B6C34A0" w:rsidR="001D0B30" w:rsidRDefault="001D0B30" w:rsidP="002402C2">
      <w:pPr>
        <w:pStyle w:val="ListBullet"/>
        <w:rPr>
          <w:lang w:val="pt-BR"/>
        </w:rPr>
      </w:pPr>
      <w:r>
        <w:rPr>
          <w:lang w:val="pt-BR"/>
        </w:rPr>
        <w:t>readxl</w:t>
      </w:r>
      <w:r w:rsidR="004757A5">
        <w:rPr>
          <w:lang w:val="pt-BR"/>
        </w:rPr>
        <w:t xml:space="preserve"> </w:t>
      </w:r>
      <w:r w:rsidR="004C0FCA">
        <w:rPr>
          <w:lang w:val="pt-BR"/>
        </w:rPr>
        <w:fldChar w:fldCharType="begin" w:fldLock="1"/>
      </w:r>
      <w:r w:rsidR="004C0FCA">
        <w:rPr>
          <w:lang w:val="pt-BR"/>
        </w:rPr>
        <w:instrText>ADDIN CSL_CITATION {"citationItems":[{"id":"ITEM-1","itemData":{"author":[{"dropping-particle":"","family":"Wickham","given":"Hadley","non-dropping-particle":"","parse-names":false,"suffix":""},{"dropping-particle":"","family":"Bryan","given":"Jennifer","non-dropping-particle":"","parse-names":false,"suffix":""}],"id":"ITEM-1","issued":{"date-parts":[["2019"]]},"note":"R package version 1.3.1","title":"readxl: Read Excel Files","type":"article"},"uris":["http://www.mendeley.com/documents/?uuid=31cbaa08-7574-4faf-a251-c76351b4e5a1"]}],"mendeley":{"formattedCitation":"(Wickham &amp; Bryan, 2019)","plainTextFormattedCitation":"(Wickham &amp; Bryan, 2019)","previouslyFormattedCitation":"(Wickham &amp; Bryan, 2019)"},"properties":{"noteIndex":0},"schema":"https://github.com/citation-style-language/schema/raw/master/csl-citation.json"}</w:instrText>
      </w:r>
      <w:r w:rsidR="004C0FCA">
        <w:rPr>
          <w:lang w:val="pt-BR"/>
        </w:rPr>
        <w:fldChar w:fldCharType="separate"/>
      </w:r>
      <w:r w:rsidR="004C0FCA" w:rsidRPr="004C0FCA">
        <w:rPr>
          <w:noProof/>
          <w:lang w:val="pt-BR"/>
        </w:rPr>
        <w:t>(Wickham &amp; Bryan, 2019)</w:t>
      </w:r>
      <w:r w:rsidR="004C0FCA">
        <w:rPr>
          <w:lang w:val="pt-BR"/>
        </w:rPr>
        <w:fldChar w:fldCharType="end"/>
      </w:r>
    </w:p>
    <w:p w14:paraId="193D6046" w14:textId="44A509C4" w:rsidR="001D0B30" w:rsidRDefault="001D0B30" w:rsidP="002402C2">
      <w:pPr>
        <w:pStyle w:val="ListBullet"/>
        <w:rPr>
          <w:lang w:val="pt-BR"/>
        </w:rPr>
      </w:pPr>
      <w:r>
        <w:rPr>
          <w:lang w:val="pt-BR"/>
        </w:rPr>
        <w:t>Synth</w:t>
      </w:r>
      <w:r w:rsidR="004757A5">
        <w:rPr>
          <w:lang w:val="pt-BR"/>
        </w:rPr>
        <w:t xml:space="preserve"> </w:t>
      </w:r>
      <w:r w:rsidR="00096669">
        <w:rPr>
          <w:lang w:val="pt-BR"/>
        </w:rPr>
        <w:fldChar w:fldCharType="begin" w:fldLock="1"/>
      </w:r>
      <w:r w:rsidR="00096669">
        <w:rPr>
          <w:lang w:val="pt-BR"/>
        </w:rPr>
        <w:instrText>ADDIN CSL_CITATION {"citationItems":[{"id":"ITEM-1","itemData":{"author":[{"dropping-particle":"","family":"Abadie","given":"Alberto","non-dropping-particle":"","parse-names":false,"suffix":""},{"dropping-particle":"","family":"Diamond","given":"Alexis","non-dropping-particle":"","parse-names":false,"suffix":""},{"dropping-particle":"","family":"Hainmueller","given":"Jens","non-dropping-particle":"","parse-names":false,"suffix":""}],"container-title":"Journal of Statistical Software","id":"ITEM-1","issue":"13","issued":{"date-parts":[["2011"]]},"page":"1-17","title":"Synth: An R Package for Synthetic Control Methods in Comparative Case Studies","type":"article-journal","volume":"42"},"uris":["http://www.mendeley.com/documents/?uuid=722645a8-2605-4f07-8a1c-27f244acf855"]}],"mendeley":{"formattedCitation":"(Abadie, Diamond, &amp; Hainmueller, 2011)","plainTextFormattedCitation":"(Abadie, Diamond, &amp; Hainmueller, 2011)","previouslyFormattedCitation":"(Abadie, Diamond, &amp; Hainmueller, 2011)"},"properties":{"noteIndex":0},"schema":"https://github.com/citation-style-language/schema/raw/master/csl-citation.json"}</w:instrText>
      </w:r>
      <w:r w:rsidR="00096669">
        <w:rPr>
          <w:lang w:val="pt-BR"/>
        </w:rPr>
        <w:fldChar w:fldCharType="separate"/>
      </w:r>
      <w:r w:rsidR="00096669" w:rsidRPr="00096669">
        <w:rPr>
          <w:noProof/>
          <w:lang w:val="pt-BR"/>
        </w:rPr>
        <w:t>(Abadie, Diamond, &amp; Hainmueller, 2011)</w:t>
      </w:r>
      <w:r w:rsidR="00096669">
        <w:rPr>
          <w:lang w:val="pt-BR"/>
        </w:rPr>
        <w:fldChar w:fldCharType="end"/>
      </w:r>
    </w:p>
    <w:p w14:paraId="3616C7E9" w14:textId="459E547F" w:rsidR="001D0B30" w:rsidRDefault="001D0B30" w:rsidP="002402C2">
      <w:pPr>
        <w:pStyle w:val="ListBullet"/>
        <w:rPr>
          <w:lang w:val="pt-BR"/>
        </w:rPr>
      </w:pPr>
      <w:r>
        <w:rPr>
          <w:lang w:val="pt-BR"/>
        </w:rPr>
        <w:t xml:space="preserve">SPHSUgraphs </w:t>
      </w:r>
      <w:r>
        <w:rPr>
          <w:lang w:val="pt-BR"/>
        </w:rPr>
        <w:fldChar w:fldCharType="begin" w:fldLock="1"/>
      </w:r>
      <w:r w:rsidR="00A05415">
        <w:rPr>
          <w:lang w:val="pt-BR"/>
        </w:rPr>
        <w:instrText>ADDIN CSL_CITATION {"citationItems":[{"id":"ITEM-1","itemData":{"author":[{"dropping-particle":"","family":"Baxter","given":"Andrew J","non-dropping-particle":"","parse-names":false,"suffix":""}],"id":"ITEM-1","issued":{"date-parts":[["2019"]]},"note":"R package version 0.1.0","title":"SPHSUgraphs: Select SPHSU Brand Colours For ggplot2 Graphs","type":"article"},"uris":["http://www.mendeley.com/documents/?uuid=eedf2dfa-90bd-4b59-afbc-7d1c555a9de1"]}],"mendeley":{"formattedCitation":"(Baxter, 2019)","plainTextFormattedCitation":"(Baxter, 2019)","previouslyFormattedCitation":"(Baxter, 2019)"},"properties":{"noteIndex":0},"schema":"https://github.com/citation-style-language/schema/raw/master/csl-citation.json"}</w:instrText>
      </w:r>
      <w:r>
        <w:rPr>
          <w:lang w:val="pt-BR"/>
        </w:rPr>
        <w:fldChar w:fldCharType="separate"/>
      </w:r>
      <w:r w:rsidRPr="001D0B30">
        <w:rPr>
          <w:noProof/>
          <w:lang w:val="pt-BR"/>
        </w:rPr>
        <w:t>(Baxter, 2019)</w:t>
      </w:r>
      <w:r>
        <w:rPr>
          <w:lang w:val="pt-BR"/>
        </w:rPr>
        <w:fldChar w:fldCharType="end"/>
      </w:r>
    </w:p>
    <w:p w14:paraId="52E6CF94" w14:textId="513C0319" w:rsidR="00A05415" w:rsidRDefault="004757A5" w:rsidP="002402C2">
      <w:pPr>
        <w:pStyle w:val="ListBullet"/>
        <w:rPr>
          <w:lang w:val="pt-BR"/>
        </w:rPr>
      </w:pPr>
      <w:r>
        <w:rPr>
          <w:lang w:val="pt-BR"/>
        </w:rPr>
        <w:t xml:space="preserve">ggrepel </w:t>
      </w:r>
      <w:r w:rsidR="004C0FCA">
        <w:rPr>
          <w:lang w:val="pt-BR"/>
        </w:rPr>
        <w:fldChar w:fldCharType="begin" w:fldLock="1"/>
      </w:r>
      <w:r w:rsidR="004C0FCA">
        <w:rPr>
          <w:lang w:val="pt-BR"/>
        </w:rPr>
        <w:instrText>ADDIN CSL_CITATION {"citationItems":[{"id":"ITEM-1","itemData":{"author":[{"dropping-particle":"","family":"Slowikowski","given":"Kamil","non-dropping-particle":"","parse-names":false,"suffix":""}],"id":"ITEM-1","issued":{"date-parts":[["2020"]]},"note":"R package version 0.8.2","title":"ggrepel: Automatically Position Non-Overlapping Text Labels with 'ggplot2'","type":"article"},"uris":["http://www.mendeley.com/documents/?uuid=d6d27c75-32fd-4c28-90ac-1a9715abfdca"]}],"mendeley":{"formattedCitation":"(Slowikowski, 2020)","plainTextFormattedCitation":"(Slowikowski, 2020)","previouslyFormattedCitation":"(Slowikowski, 2020)"},"properties":{"noteIndex":0},"schema":"https://github.com/citation-style-language/schema/raw/master/csl-citation.json"}</w:instrText>
      </w:r>
      <w:r w:rsidR="004C0FCA">
        <w:rPr>
          <w:lang w:val="pt-BR"/>
        </w:rPr>
        <w:fldChar w:fldCharType="separate"/>
      </w:r>
      <w:r w:rsidR="004C0FCA" w:rsidRPr="004C0FCA">
        <w:rPr>
          <w:noProof/>
          <w:lang w:val="pt-BR"/>
        </w:rPr>
        <w:t>(Slowikowski, 2020)</w:t>
      </w:r>
      <w:r w:rsidR="004C0FCA">
        <w:rPr>
          <w:lang w:val="pt-BR"/>
        </w:rPr>
        <w:fldChar w:fldCharType="end"/>
      </w:r>
    </w:p>
    <w:p w14:paraId="0A1DABA0" w14:textId="6A563966" w:rsidR="0058331E" w:rsidRDefault="0058331E" w:rsidP="0058331E">
      <w:pPr>
        <w:pStyle w:val="ListBullet"/>
        <w:rPr>
          <w:lang w:val="pt-BR"/>
        </w:rPr>
      </w:pPr>
      <w:r>
        <w:rPr>
          <w:lang w:val="pt-BR"/>
        </w:rPr>
        <w:t xml:space="preserve">ggpubr </w:t>
      </w:r>
      <w:r w:rsidR="004C0FCA">
        <w:rPr>
          <w:lang w:val="pt-BR"/>
        </w:rPr>
        <w:fldChar w:fldCharType="begin" w:fldLock="1"/>
      </w:r>
      <w:r w:rsidR="004C0FCA">
        <w:rPr>
          <w:lang w:val="pt-BR"/>
        </w:rPr>
        <w:instrText>ADDIN CSL_CITATION {"citationItems":[{"id":"ITEM-1","itemData":{"author":[{"dropping-particle":"","family":"Kassambara","given":"Alboukadel","non-dropping-particle":"","parse-names":false,"suffix":""}],"id":"ITEM-1","issued":{"date-parts":[["2020"]]},"note":"R package version 0.2.5","title":"ggpubr: 'ggplot2' Based Publication Ready Plots","type":"article"},"uris":["http://www.mendeley.com/documents/?uuid=d0b50d0b-44ad-49f1-adf0-97a0b1d02658"]}],"mendeley":{"formattedCitation":"(Kassambara, 2020)","plainTextFormattedCitation":"(Kassambara, 2020)","previouslyFormattedCitation":"(Kassambara, 2020)"},"properties":{"noteIndex":0},"schema":"https://github.com/citation-style-language/schema/raw/master/csl-citation.json"}</w:instrText>
      </w:r>
      <w:r w:rsidR="004C0FCA">
        <w:rPr>
          <w:lang w:val="pt-BR"/>
        </w:rPr>
        <w:fldChar w:fldCharType="separate"/>
      </w:r>
      <w:r w:rsidR="004C0FCA" w:rsidRPr="004C0FCA">
        <w:rPr>
          <w:noProof/>
          <w:lang w:val="pt-BR"/>
        </w:rPr>
        <w:t>(Kassambara, 2020)</w:t>
      </w:r>
      <w:r w:rsidR="004C0FCA">
        <w:rPr>
          <w:lang w:val="pt-BR"/>
        </w:rPr>
        <w:fldChar w:fldCharType="end"/>
      </w:r>
    </w:p>
    <w:p w14:paraId="23D40158" w14:textId="6A555604" w:rsidR="0058331E" w:rsidRDefault="00CA759A" w:rsidP="0058331E">
      <w:pPr>
        <w:pStyle w:val="ListBullet"/>
        <w:rPr>
          <w:lang w:val="pt-BR"/>
        </w:rPr>
      </w:pPr>
      <w:r>
        <w:rPr>
          <w:lang w:val="pt-BR"/>
        </w:rPr>
        <w:t xml:space="preserve">gtools </w:t>
      </w:r>
      <w:r w:rsidR="004C0FCA">
        <w:rPr>
          <w:lang w:val="pt-BR"/>
        </w:rPr>
        <w:fldChar w:fldCharType="begin" w:fldLock="1"/>
      </w:r>
      <w:r w:rsidR="004C0FCA">
        <w:rPr>
          <w:lang w:val="pt-BR"/>
        </w:rPr>
        <w:instrText>ADDIN CSL_CITATION {"citationItems":[{"id":"ITEM-1","itemData":{"author":[{"dropping-particle":"","family":"Warnes","given":"Gregory R","non-dropping-particle":"","parse-names":false,"suffix":""},{"dropping-particle":"","family":"Bolker","given":"Ben","non-dropping-particle":"","parse-names":false,"suffix":""},{"dropping-particle":"","family":"Lumley","given":"Thomas","non-dropping-particle":"","parse-names":false,"suffix":""}],"id":"ITEM-1","issued":{"date-parts":[["2020"]]},"note":"R package version 3.8.2","title":"gtools: Various R Programming Tools","type":"article"},"uris":["http://www.mendeley.com/documents/?uuid=ad50bf2b-56eb-4ee0-8451-4efe7c24e703"]}],"mendeley":{"formattedCitation":"(Warnes, Bolker, &amp; Lumley, 2020)","plainTextFormattedCitation":"(Warnes, Bolker, &amp; Lumley, 2020)","previouslyFormattedCitation":"(Warnes, Bolker, &amp; Lumley, 2020)"},"properties":{"noteIndex":0},"schema":"https://github.com/citation-style-language/schema/raw/master/csl-citation.json"}</w:instrText>
      </w:r>
      <w:r w:rsidR="004C0FCA">
        <w:rPr>
          <w:lang w:val="pt-BR"/>
        </w:rPr>
        <w:fldChar w:fldCharType="separate"/>
      </w:r>
      <w:r w:rsidR="004C0FCA" w:rsidRPr="004C0FCA">
        <w:rPr>
          <w:noProof/>
          <w:lang w:val="pt-BR"/>
        </w:rPr>
        <w:t>(Warnes, Bolker, &amp; Lumley, 2020)</w:t>
      </w:r>
      <w:r w:rsidR="004C0FCA">
        <w:rPr>
          <w:lang w:val="pt-BR"/>
        </w:rPr>
        <w:fldChar w:fldCharType="end"/>
      </w:r>
    </w:p>
    <w:p w14:paraId="2E9A9C03" w14:textId="77422885" w:rsidR="00CA759A" w:rsidRDefault="00CA759A" w:rsidP="0058331E">
      <w:pPr>
        <w:pStyle w:val="ListBullet"/>
        <w:rPr>
          <w:lang w:val="pt-BR"/>
        </w:rPr>
      </w:pPr>
      <w:r>
        <w:rPr>
          <w:lang w:val="pt-BR"/>
        </w:rPr>
        <w:t xml:space="preserve">foreach </w:t>
      </w:r>
      <w:r w:rsidR="004C0FCA">
        <w:rPr>
          <w:lang w:val="pt-BR"/>
        </w:rPr>
        <w:fldChar w:fldCharType="begin" w:fldLock="1"/>
      </w:r>
      <w:r w:rsidR="004C0FCA">
        <w:rPr>
          <w:lang w:val="pt-BR"/>
        </w:rPr>
        <w:instrText>ADDIN CSL_CITATION {"citationItems":[{"id":"ITEM-1","itemData":{"author":[{"dropping-particle":"","family":"Microsoft","given":"","non-dropping-particle":"","parse-names":false,"suffix":""},{"dropping-particle":"","family":"Weston","given":"Steve","non-dropping-particle":"","parse-names":false,"suffix":""}],"id":"ITEM-1","issued":{"date-parts":[["2020"]]},"note":"R package version 1.5.0","title":"foreach: Provides Foreach Looping Construct","type":"article"},"uris":["http://www.mendeley.com/documents/?uuid=f42f19bb-20d9-4b8a-9fca-914d2946d402"]}],"mendeley":{"formattedCitation":"(Microsoft &amp; Weston, 2020)","plainTextFormattedCitation":"(Microsoft &amp; Weston, 2020)","previouslyFormattedCitation":"(Microsoft &amp; Weston, 2020)"},"properties":{"noteIndex":0},"schema":"https://github.com/citation-style-language/schema/raw/master/csl-citation.json"}</w:instrText>
      </w:r>
      <w:r w:rsidR="004C0FCA">
        <w:rPr>
          <w:lang w:val="pt-BR"/>
        </w:rPr>
        <w:fldChar w:fldCharType="separate"/>
      </w:r>
      <w:r w:rsidR="004C0FCA" w:rsidRPr="004C0FCA">
        <w:rPr>
          <w:noProof/>
          <w:lang w:val="pt-BR"/>
        </w:rPr>
        <w:t>(Microsoft &amp; Weston, 2020)</w:t>
      </w:r>
      <w:r w:rsidR="004C0FCA">
        <w:rPr>
          <w:lang w:val="pt-BR"/>
        </w:rPr>
        <w:fldChar w:fldCharType="end"/>
      </w:r>
    </w:p>
    <w:p w14:paraId="128B0A78" w14:textId="34DD9B3A" w:rsidR="00CA759A" w:rsidRPr="000E550D" w:rsidRDefault="00CA759A" w:rsidP="000E550D">
      <w:pPr>
        <w:pStyle w:val="ListBullet"/>
        <w:rPr>
          <w:lang w:val="pt-BR"/>
        </w:rPr>
      </w:pPr>
      <w:r>
        <w:rPr>
          <w:lang w:val="pt-BR"/>
        </w:rPr>
        <w:t xml:space="preserve">doParallel </w:t>
      </w:r>
      <w:r w:rsidR="004C0FCA">
        <w:rPr>
          <w:lang w:val="pt-BR"/>
        </w:rPr>
        <w:fldChar w:fldCharType="begin" w:fldLock="1"/>
      </w:r>
      <w:r w:rsidR="004C0FCA">
        <w:rPr>
          <w:lang w:val="pt-BR"/>
        </w:rPr>
        <w:instrText>ADDIN CSL_CITATION {"citationItems":[{"id":"ITEM-1","itemData":{"author":[{"dropping-particle":"","family":"Corporation","given":"Microsoft","non-dropping-particle":"","parse-names":false,"suffix":""},{"dropping-particle":"","family":"Weston","given":"Steve","non-dropping-particle":"","parse-names":false,"suffix":""}],"id":"ITEM-1","issued":{"date-parts":[["2019"]]},"note":"R package version 1.0.15","title":"doParallel: Foreach Parallel Adaptor for the 'parallel' Package","type":"article"},"uris":["http://www.mendeley.com/documents/?uuid=0eb36a91-159a-4bb6-8a49-b5a4947588d8"]}],"mendeley":{"formattedCitation":"(Corporation &amp; Weston, 2019)","plainTextFormattedCitation":"(Corporation &amp; Weston, 2019)","previouslyFormattedCitation":"(Corporation &amp; Weston, 2019)"},"properties":{"noteIndex":0},"schema":"https://github.com/citation-style-language/schema/raw/master/csl-citation.json"}</w:instrText>
      </w:r>
      <w:r w:rsidR="004C0FCA">
        <w:rPr>
          <w:lang w:val="pt-BR"/>
        </w:rPr>
        <w:fldChar w:fldCharType="separate"/>
      </w:r>
      <w:r w:rsidR="004C0FCA" w:rsidRPr="004C0FCA">
        <w:rPr>
          <w:noProof/>
          <w:lang w:val="pt-BR"/>
        </w:rPr>
        <w:t>(Corporation &amp; Weston, 2019)</w:t>
      </w:r>
      <w:r w:rsidR="004C0FCA">
        <w:rPr>
          <w:lang w:val="pt-BR"/>
        </w:rPr>
        <w:fldChar w:fldCharType="end"/>
      </w:r>
    </w:p>
    <w:p w14:paraId="1DEF28F8" w14:textId="59CEE1A2" w:rsidR="00096669" w:rsidRDefault="00096669" w:rsidP="0058331E">
      <w:pPr>
        <w:pStyle w:val="ListBullet"/>
        <w:rPr>
          <w:lang w:val="pt-BR"/>
        </w:rPr>
      </w:pPr>
      <w:r>
        <w:rPr>
          <w:lang w:val="pt-BR"/>
        </w:rPr>
        <w:t>plotly</w:t>
      </w:r>
      <w:r w:rsidR="0046223C">
        <w:rPr>
          <w:lang w:val="pt-BR"/>
        </w:rPr>
        <w:t xml:space="preserve"> </w:t>
      </w:r>
      <w:r>
        <w:rPr>
          <w:lang w:val="pt-BR"/>
        </w:rPr>
        <w:fldChar w:fldCharType="begin" w:fldLock="1"/>
      </w:r>
      <w:r w:rsidR="008F4442">
        <w:rPr>
          <w:lang w:val="pt-BR"/>
        </w:rPr>
        <w:instrText>ADDIN CSL_CITATION {"citationItems":[{"id":"ITEM-1","itemData":{"author":[{"dropping-particle":"","family":"Sievert","given":"Carson","non-dropping-particle":"","parse-names":false,"suffix":""}],"id":"ITEM-1","issued":{"date-parts":[["2018"]]},"title":"plotly: Plotly for R","type":"article"},"uris":["http://www.mendeley.com/documents/?uuid=ead7ba5c-66fa-4f13-a5c8-45e12e3264c3"]}],"mendeley":{"formattedCitation":"(Sievert, 2018)","plainTextFormattedCitation":"(Sievert, 2018)","previouslyFormattedCitation":"(Sievert, 2018)"},"properties":{"noteIndex":0},"schema":"https://github.com/citation-style-language/schema/raw/master/csl-citation.json"}</w:instrText>
      </w:r>
      <w:r>
        <w:rPr>
          <w:lang w:val="pt-BR"/>
        </w:rPr>
        <w:fldChar w:fldCharType="separate"/>
      </w:r>
      <w:r w:rsidRPr="00096669">
        <w:rPr>
          <w:noProof/>
          <w:lang w:val="pt-BR"/>
        </w:rPr>
        <w:t>(Sievert, 2018)</w:t>
      </w:r>
      <w:r>
        <w:rPr>
          <w:lang w:val="pt-BR"/>
        </w:rPr>
        <w:fldChar w:fldCharType="end"/>
      </w:r>
      <w:r>
        <w:rPr>
          <w:lang w:val="pt-BR"/>
        </w:rPr>
        <w:t xml:space="preserve"> </w:t>
      </w:r>
    </w:p>
    <w:p w14:paraId="0633F03F" w14:textId="093E37F3" w:rsidR="0046223C" w:rsidRPr="0058331E" w:rsidRDefault="0046223C" w:rsidP="0058331E">
      <w:pPr>
        <w:pStyle w:val="ListBullet"/>
        <w:rPr>
          <w:lang w:val="pt-BR"/>
        </w:rPr>
      </w:pPr>
      <w:r>
        <w:rPr>
          <w:lang w:val="pt-BR"/>
        </w:rPr>
        <w:t xml:space="preserve">magrittr </w:t>
      </w:r>
      <w:r w:rsidR="004C0FCA">
        <w:rPr>
          <w:lang w:val="pt-BR"/>
        </w:rPr>
        <w:fldChar w:fldCharType="begin" w:fldLock="1"/>
      </w:r>
      <w:r w:rsidR="000E550D">
        <w:rPr>
          <w:lang w:val="pt-BR"/>
        </w:rPr>
        <w:instrText>ADDIN CSL_CITATION {"citationItems":[{"id":"ITEM-1","itemData":{"author":[{"dropping-particle":"","family":"Bache","given":"Stefan Milton","non-dropping-particle":"","parse-names":false,"suffix":""},{"dropping-particle":"","family":"Wickham","given":"Hadley","non-dropping-particle":"","parse-names":false,"suffix":""}],"id":"ITEM-1","issued":{"date-parts":[["2014"]]},"note":"R package version 1.5","title":"magrittr: A Forward-Pipe Operator for R","type":"article"},"uris":["http://www.mendeley.com/documents/?uuid=08a78c65-7f1a-4ae7-a471-ac7f2e4cd11b"]}],"mendeley":{"formattedCitation":"(Bache &amp; Wickham, 2014)","plainTextFormattedCitation":"(Bache &amp; Wickham, 2014)","previouslyFormattedCitation":"(Bache &amp; Wickham, 2014)"},"properties":{"noteIndex":0},"schema":"https://github.com/citation-style-language/schema/raw/master/csl-citation.json"}</w:instrText>
      </w:r>
      <w:r w:rsidR="004C0FCA">
        <w:rPr>
          <w:lang w:val="pt-BR"/>
        </w:rPr>
        <w:fldChar w:fldCharType="separate"/>
      </w:r>
      <w:r w:rsidR="004C0FCA" w:rsidRPr="004C0FCA">
        <w:rPr>
          <w:noProof/>
          <w:lang w:val="pt-BR"/>
        </w:rPr>
        <w:t>(Bache &amp; Wickham, 2014)</w:t>
      </w:r>
      <w:r w:rsidR="004C0FCA">
        <w:rPr>
          <w:lang w:val="pt-BR"/>
        </w:rPr>
        <w:fldChar w:fldCharType="end"/>
      </w:r>
    </w:p>
    <w:p w14:paraId="19AD3FC4" w14:textId="3BC7CA32" w:rsidR="000E550D" w:rsidRPr="000E550D" w:rsidRDefault="000E550D" w:rsidP="000E550D">
      <w:pPr>
        <w:widowControl w:val="0"/>
        <w:autoSpaceDE w:val="0"/>
        <w:autoSpaceDN w:val="0"/>
        <w:adjustRightInd w:val="0"/>
        <w:spacing w:line="240" w:lineRule="auto"/>
        <w:ind w:left="480" w:hanging="480"/>
        <w:rPr>
          <w:noProof/>
        </w:rPr>
      </w:pPr>
      <w:r>
        <w:rPr>
          <w:lang w:val="pt-BR"/>
        </w:rPr>
        <w:fldChar w:fldCharType="begin" w:fldLock="1"/>
      </w:r>
      <w:r w:rsidRPr="00C0203F">
        <w:rPr>
          <w:lang w:val="fr-FR"/>
        </w:rPr>
        <w:instrText xml:space="preserve">ADDIN Mendeley Bibliography CSL_BIBLIOGRAPHY </w:instrText>
      </w:r>
      <w:r>
        <w:rPr>
          <w:lang w:val="pt-BR"/>
        </w:rPr>
        <w:fldChar w:fldCharType="separate"/>
      </w:r>
      <w:r w:rsidRPr="00C0203F">
        <w:rPr>
          <w:noProof/>
          <w:lang w:val="fr-FR"/>
        </w:rPr>
        <w:t xml:space="preserve">Abadie, A., Diamond, A., &amp; Hainmueller, J. (2011). </w:t>
      </w:r>
      <w:r w:rsidRPr="000E550D">
        <w:rPr>
          <w:noProof/>
        </w:rPr>
        <w:t xml:space="preserve">Synth: An R Package for Synthetic Control Methods in Comparative Case Studies. </w:t>
      </w:r>
      <w:r w:rsidRPr="000E550D">
        <w:rPr>
          <w:i/>
          <w:iCs/>
          <w:noProof/>
        </w:rPr>
        <w:t>Journal of Statistical Software</w:t>
      </w:r>
      <w:r w:rsidRPr="000E550D">
        <w:rPr>
          <w:noProof/>
        </w:rPr>
        <w:t xml:space="preserve">, </w:t>
      </w:r>
      <w:r w:rsidRPr="000E550D">
        <w:rPr>
          <w:i/>
          <w:iCs/>
          <w:noProof/>
        </w:rPr>
        <w:t>42</w:t>
      </w:r>
      <w:r w:rsidRPr="000E550D">
        <w:rPr>
          <w:noProof/>
        </w:rPr>
        <w:t>(13), 1–17. Retrieved from http://www.jstatsoft.org/v42/i13/</w:t>
      </w:r>
    </w:p>
    <w:p w14:paraId="26740438"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Bache, S. M., &amp; Wickham, H. (2014). </w:t>
      </w:r>
      <w:r w:rsidRPr="000E550D">
        <w:rPr>
          <w:i/>
          <w:iCs/>
          <w:noProof/>
        </w:rPr>
        <w:t>magrittr: A Forward-Pipe Operator for R</w:t>
      </w:r>
      <w:r w:rsidRPr="000E550D">
        <w:rPr>
          <w:noProof/>
        </w:rPr>
        <w:t>. Retrieved from https://cran.r-project.org/package=magrittr</w:t>
      </w:r>
    </w:p>
    <w:p w14:paraId="4BD28CCB"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Baxter, A. J. (2019). </w:t>
      </w:r>
      <w:r w:rsidRPr="000E550D">
        <w:rPr>
          <w:i/>
          <w:iCs/>
          <w:noProof/>
        </w:rPr>
        <w:t>SPHSUgraphs: Select SPHSU Brand Colours For ggplot2 Graphs</w:t>
      </w:r>
      <w:r w:rsidRPr="000E550D">
        <w:rPr>
          <w:noProof/>
        </w:rPr>
        <w:t>. Retrieved from https://github.com/andrewbaxter439/SPHSUgraphs</w:t>
      </w:r>
    </w:p>
    <w:p w14:paraId="67702747"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Chang, W., Cheng, J., Allaire, J. J., Xie, Y., &amp; McPherson, J. (2019). </w:t>
      </w:r>
      <w:r w:rsidRPr="000E550D">
        <w:rPr>
          <w:i/>
          <w:iCs/>
          <w:noProof/>
        </w:rPr>
        <w:t>Shiny: Web Application Framework for R</w:t>
      </w:r>
      <w:r w:rsidRPr="000E550D">
        <w:rPr>
          <w:noProof/>
        </w:rPr>
        <w:t>. Retrieved from https://cran.r-project.org/package=shiny</w:t>
      </w:r>
    </w:p>
    <w:p w14:paraId="549FBF56"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lastRenderedPageBreak/>
        <w:t xml:space="preserve">Corporation, M., &amp; Weston, S. (2019). </w:t>
      </w:r>
      <w:r w:rsidRPr="000E550D">
        <w:rPr>
          <w:i/>
          <w:iCs/>
          <w:noProof/>
        </w:rPr>
        <w:t>doParallel: Foreach Parallel Adaptor for the “parallel” Package</w:t>
      </w:r>
      <w:r w:rsidRPr="000E550D">
        <w:rPr>
          <w:noProof/>
        </w:rPr>
        <w:t>. Retrieved from https://cran.r-project.org/package=doParallel</w:t>
      </w:r>
    </w:p>
    <w:p w14:paraId="0F7C1957"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Fox, J., &amp; Weisberg, S. (2019). </w:t>
      </w:r>
      <w:r w:rsidRPr="000E550D">
        <w:rPr>
          <w:i/>
          <w:iCs/>
          <w:noProof/>
        </w:rPr>
        <w:t>car: An R Companion to Applied Regression</w:t>
      </w:r>
      <w:r w:rsidRPr="000E550D">
        <w:rPr>
          <w:noProof/>
        </w:rPr>
        <w:t xml:space="preserve"> (Third). Retrieved from https://socialsciences.mcmaster.ca/jfox/Books/Companion/</w:t>
      </w:r>
    </w:p>
    <w:p w14:paraId="26E4E2F1"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Gohel, D. (2020a). </w:t>
      </w:r>
      <w:r w:rsidRPr="000E550D">
        <w:rPr>
          <w:i/>
          <w:iCs/>
          <w:noProof/>
        </w:rPr>
        <w:t>officer: Manipulation of Microsoft Word and PowerPoint Documents</w:t>
      </w:r>
      <w:r w:rsidRPr="000E550D">
        <w:rPr>
          <w:noProof/>
        </w:rPr>
        <w:t>. Retrieved from https://cran.r-project.org/package=officer</w:t>
      </w:r>
    </w:p>
    <w:p w14:paraId="35E30434"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Gohel, D. (2020b). </w:t>
      </w:r>
      <w:r w:rsidRPr="000E550D">
        <w:rPr>
          <w:i/>
          <w:iCs/>
          <w:noProof/>
        </w:rPr>
        <w:t>rvg: R Graphics Devices for Vector Graphics Output</w:t>
      </w:r>
      <w:r w:rsidRPr="000E550D">
        <w:rPr>
          <w:noProof/>
        </w:rPr>
        <w:t>. Retrieved from https://cran.r-project.org/package=rvg</w:t>
      </w:r>
    </w:p>
    <w:p w14:paraId="612511C2"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Kassambara, A. (2020). </w:t>
      </w:r>
      <w:r w:rsidRPr="000E550D">
        <w:rPr>
          <w:i/>
          <w:iCs/>
          <w:noProof/>
        </w:rPr>
        <w:t>ggpubr: “ggplot2” Based Publication Ready Plots</w:t>
      </w:r>
      <w:r w:rsidRPr="000E550D">
        <w:rPr>
          <w:noProof/>
        </w:rPr>
        <w:t>. Retrieved from https://cran.r-project.org/package=ggpubr</w:t>
      </w:r>
    </w:p>
    <w:p w14:paraId="66273BA1"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Microsoft, &amp; Weston, S. (2020). </w:t>
      </w:r>
      <w:r w:rsidRPr="000E550D">
        <w:rPr>
          <w:i/>
          <w:iCs/>
          <w:noProof/>
        </w:rPr>
        <w:t>foreach: Provides Foreach Looping Construct</w:t>
      </w:r>
      <w:r w:rsidRPr="000E550D">
        <w:rPr>
          <w:noProof/>
        </w:rPr>
        <w:t>. Retrieved from https://cran.r-project.org/package=foreach</w:t>
      </w:r>
    </w:p>
    <w:p w14:paraId="0A278EDF"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Mirai Solutions GmbH. (2018). </w:t>
      </w:r>
      <w:r w:rsidRPr="000E550D">
        <w:rPr>
          <w:i/>
          <w:iCs/>
          <w:noProof/>
        </w:rPr>
        <w:t>XLConnect: Excel Connector for R</w:t>
      </w:r>
      <w:r w:rsidRPr="000E550D">
        <w:rPr>
          <w:noProof/>
        </w:rPr>
        <w:t>. Retrieved from https://cran.r-project.org/package=XLConnect</w:t>
      </w:r>
    </w:p>
    <w:p w14:paraId="2AA0AC66"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Pedersen, T. L. (2019). </w:t>
      </w:r>
      <w:r w:rsidRPr="000E550D">
        <w:rPr>
          <w:i/>
          <w:iCs/>
          <w:noProof/>
        </w:rPr>
        <w:t>patchwork: The Composer of Plots</w:t>
      </w:r>
      <w:r w:rsidRPr="000E550D">
        <w:rPr>
          <w:noProof/>
        </w:rPr>
        <w:t>. Retrieved from https://cran.r-project.org/package=patchwork</w:t>
      </w:r>
    </w:p>
    <w:p w14:paraId="71027F0C"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Pedersen, T. L., &amp; Robinson, D. (2019). </w:t>
      </w:r>
      <w:r w:rsidRPr="000E550D">
        <w:rPr>
          <w:i/>
          <w:iCs/>
          <w:noProof/>
        </w:rPr>
        <w:t>gganimate: A Grammar of Animated Graphics</w:t>
      </w:r>
      <w:r w:rsidRPr="000E550D">
        <w:rPr>
          <w:noProof/>
        </w:rPr>
        <w:t>. Retrieved from https://cran.r-project.org/package=gganimate</w:t>
      </w:r>
    </w:p>
    <w:p w14:paraId="07D0DFD5"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Pinheiro, J., Bates, D., DebRoy, S., Sarkar, D., &amp; R Core Team. (2019). </w:t>
      </w:r>
      <w:r w:rsidRPr="000E550D">
        <w:rPr>
          <w:i/>
          <w:iCs/>
          <w:noProof/>
        </w:rPr>
        <w:t>nlme: Linear and Nonlinear Mixed Effects Models</w:t>
      </w:r>
      <w:r w:rsidRPr="000E550D">
        <w:rPr>
          <w:noProof/>
        </w:rPr>
        <w:t>. Retrieved from https://cran.r-project.org/package=nlme</w:t>
      </w:r>
    </w:p>
    <w:p w14:paraId="73279437"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Robinson, D., &amp; Hayes, A. (2020). </w:t>
      </w:r>
      <w:r w:rsidRPr="000E550D">
        <w:rPr>
          <w:i/>
          <w:iCs/>
          <w:noProof/>
        </w:rPr>
        <w:t>broom: Convert Statistical Analysis Objects into Tidy Tibbles</w:t>
      </w:r>
      <w:r w:rsidRPr="000E550D">
        <w:rPr>
          <w:noProof/>
        </w:rPr>
        <w:t>. Retrieved from https://cran.r-project.org/package=broom</w:t>
      </w:r>
    </w:p>
    <w:p w14:paraId="506DF7C4"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Sievert, C. (2018). </w:t>
      </w:r>
      <w:r w:rsidRPr="000E550D">
        <w:rPr>
          <w:i/>
          <w:iCs/>
          <w:noProof/>
        </w:rPr>
        <w:t>plotly: Plotly for R</w:t>
      </w:r>
      <w:r w:rsidRPr="000E550D">
        <w:rPr>
          <w:noProof/>
        </w:rPr>
        <w:t>. Retrieved from https://plotly-r.com</w:t>
      </w:r>
    </w:p>
    <w:p w14:paraId="25C708B9"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Slowikowski, K. (2020). </w:t>
      </w:r>
      <w:r w:rsidRPr="000E550D">
        <w:rPr>
          <w:i/>
          <w:iCs/>
          <w:noProof/>
        </w:rPr>
        <w:t>ggrepel: Automatically Position Non-Overlapping Text Labels with “ggplot2.”</w:t>
      </w:r>
      <w:r w:rsidRPr="000E550D">
        <w:rPr>
          <w:noProof/>
        </w:rPr>
        <w:t xml:space="preserve"> Retrieved from https://cran.r-project.org/package=ggrepel</w:t>
      </w:r>
    </w:p>
    <w:p w14:paraId="5FA677F9"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Warnes, G. R., Bolker, B., &amp; Lumley, T. (2020). </w:t>
      </w:r>
      <w:r w:rsidRPr="000E550D">
        <w:rPr>
          <w:i/>
          <w:iCs/>
          <w:noProof/>
        </w:rPr>
        <w:t>gtools: Various R Programming Tools</w:t>
      </w:r>
      <w:r w:rsidRPr="000E550D">
        <w:rPr>
          <w:noProof/>
        </w:rPr>
        <w:t>. Retrieved from https://cran.r-project.org/package=gtools</w:t>
      </w:r>
    </w:p>
    <w:p w14:paraId="10557256"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Wenseleers, T., &amp; Vanderaa, C. (2018). </w:t>
      </w:r>
      <w:r w:rsidRPr="000E550D">
        <w:rPr>
          <w:i/>
          <w:iCs/>
          <w:noProof/>
        </w:rPr>
        <w:t>export: Streamlined Export of Graphs and Data Tables</w:t>
      </w:r>
      <w:r w:rsidRPr="000E550D">
        <w:rPr>
          <w:noProof/>
        </w:rPr>
        <w:t>. Retrieved from https://cran.r-project.org/package=export</w:t>
      </w:r>
    </w:p>
    <w:p w14:paraId="39100FC7"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Wickham, H. (2017). </w:t>
      </w:r>
      <w:r w:rsidRPr="000E550D">
        <w:rPr>
          <w:i/>
          <w:iCs/>
          <w:noProof/>
        </w:rPr>
        <w:t>tidyverse: Easily Install and Load the “Tidyverse.”</w:t>
      </w:r>
      <w:r w:rsidRPr="000E550D">
        <w:rPr>
          <w:noProof/>
        </w:rPr>
        <w:t xml:space="preserve"> Retrieved from https://cran.r-project.org/package=tidyverse</w:t>
      </w:r>
    </w:p>
    <w:p w14:paraId="383A2A86"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Wickham, H., &amp; Bryan, J. (2019). </w:t>
      </w:r>
      <w:r w:rsidRPr="000E550D">
        <w:rPr>
          <w:i/>
          <w:iCs/>
          <w:noProof/>
        </w:rPr>
        <w:t>readxl: Read Excel Files</w:t>
      </w:r>
      <w:r w:rsidRPr="000E550D">
        <w:rPr>
          <w:noProof/>
        </w:rPr>
        <w:t>. Retrieved from https://cran.r-project.org/package=readxl</w:t>
      </w:r>
    </w:p>
    <w:p w14:paraId="2A7E195E" w14:textId="77777777" w:rsidR="000E550D" w:rsidRPr="000E550D" w:rsidRDefault="000E550D" w:rsidP="000E550D">
      <w:pPr>
        <w:widowControl w:val="0"/>
        <w:autoSpaceDE w:val="0"/>
        <w:autoSpaceDN w:val="0"/>
        <w:adjustRightInd w:val="0"/>
        <w:spacing w:line="240" w:lineRule="auto"/>
        <w:ind w:left="480" w:hanging="480"/>
        <w:rPr>
          <w:noProof/>
        </w:rPr>
      </w:pPr>
      <w:r w:rsidRPr="000E550D">
        <w:rPr>
          <w:noProof/>
        </w:rPr>
        <w:t xml:space="preserve">Wickham, H., Henry, L., Luciani, T. J., Decorde, M., &amp; Lise, V. (2019). </w:t>
      </w:r>
      <w:r w:rsidRPr="000E550D">
        <w:rPr>
          <w:i/>
          <w:iCs/>
          <w:noProof/>
        </w:rPr>
        <w:t>svglite: An “SVG” Graphics Device</w:t>
      </w:r>
      <w:r w:rsidRPr="000E550D">
        <w:rPr>
          <w:noProof/>
        </w:rPr>
        <w:t>. Retrieved from https://cran.r-project.org/package=svglite</w:t>
      </w:r>
    </w:p>
    <w:p w14:paraId="0FAF0C8F" w14:textId="0DF80617" w:rsidR="003B59AE" w:rsidRDefault="000E550D" w:rsidP="003B59AE">
      <w:pPr>
        <w:rPr>
          <w:lang w:val="pt-BR"/>
        </w:rPr>
      </w:pPr>
      <w:r>
        <w:rPr>
          <w:lang w:val="pt-BR"/>
        </w:rPr>
        <w:fldChar w:fldCharType="end"/>
      </w:r>
    </w:p>
    <w:p w14:paraId="6593A0D5" w14:textId="77777777" w:rsidR="000E550D" w:rsidRPr="002C6094" w:rsidRDefault="000E550D" w:rsidP="003B59AE">
      <w:pPr>
        <w:rPr>
          <w:lang w:val="pt-BR"/>
        </w:rPr>
      </w:pPr>
    </w:p>
    <w:p w14:paraId="643E402C" w14:textId="77777777" w:rsidR="00260B57" w:rsidRPr="002C6094" w:rsidRDefault="00260B57" w:rsidP="00FB7B68">
      <w:pPr>
        <w:rPr>
          <w:lang w:val="pt-BR"/>
        </w:rPr>
        <w:sectPr w:rsidR="00260B57" w:rsidRPr="002C6094" w:rsidSect="00E37D7F">
          <w:pgSz w:w="11906" w:h="16838"/>
          <w:pgMar w:top="1021" w:right="1021" w:bottom="1021" w:left="1021" w:header="709" w:footer="709" w:gutter="0"/>
          <w:cols w:space="708"/>
          <w:docGrid w:linePitch="360"/>
        </w:sectPr>
      </w:pPr>
    </w:p>
    <w:p w14:paraId="7C2235B4" w14:textId="304E6F21" w:rsidR="00FB7B68" w:rsidRDefault="00BA5EDC" w:rsidP="00522E0B">
      <w:pPr>
        <w:pStyle w:val="Heading1"/>
      </w:pPr>
      <w:r w:rsidRPr="00BA5EDC">
        <w:lastRenderedPageBreak/>
        <w:t>Interrupted Time Series analysis outputs</w:t>
      </w:r>
    </w:p>
    <w:p w14:paraId="4C0A0A5F" w14:textId="70CD7999" w:rsidR="00E522D0" w:rsidRDefault="00E522D0" w:rsidP="00E522D0">
      <w:pPr>
        <w:pStyle w:val="BodyText"/>
        <w:rPr>
          <w:rStyle w:val="Hyperlink"/>
        </w:rPr>
      </w:pPr>
      <w:r>
        <w:t xml:space="preserve">Outputted from </w:t>
      </w:r>
      <w:hyperlink r:id="rId25" w:history="1">
        <w:r>
          <w:rPr>
            <w:rStyle w:val="Hyperlink"/>
          </w:rPr>
          <w:t>https://andybaxter.shinyapps.io/teen_preg_uk_its/</w:t>
        </w:r>
      </w:hyperlink>
    </w:p>
    <w:p w14:paraId="15BEDBD2" w14:textId="2EB8530B" w:rsidR="00890FE3" w:rsidRDefault="00890FE3" w:rsidP="00890FE3">
      <w:pPr>
        <w:pStyle w:val="Heading2"/>
      </w:pPr>
      <w:r>
        <w:t>All pregnancy rates across England, Scotland and Wales</w:t>
      </w:r>
    </w:p>
    <w:p w14:paraId="27AF6891" w14:textId="70568C9C" w:rsidR="00890FE3" w:rsidRDefault="00890FE3" w:rsidP="00890FE3">
      <w:pPr>
        <w:pStyle w:val="BodyText"/>
      </w:pPr>
      <w:r>
        <w:rPr>
          <w:noProof/>
        </w:rPr>
        <w:drawing>
          <wp:inline distT="0" distB="0" distL="0" distR="0" wp14:anchorId="6B7F0E7A" wp14:editId="401CBA58">
            <wp:extent cx="6258560" cy="491617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8560" cy="4916170"/>
                    </a:xfrm>
                    <a:prstGeom prst="rect">
                      <a:avLst/>
                    </a:prstGeom>
                    <a:noFill/>
                    <a:ln>
                      <a:noFill/>
                    </a:ln>
                  </pic:spPr>
                </pic:pic>
              </a:graphicData>
            </a:graphic>
          </wp:inline>
        </w:drawing>
      </w:r>
    </w:p>
    <w:p w14:paraId="435D1EAE" w14:textId="29F29874" w:rsidR="00890FE3" w:rsidRPr="00890FE3" w:rsidRDefault="00890FE3" w:rsidP="00890FE3">
      <w:pPr>
        <w:pStyle w:val="BodyText"/>
      </w:pPr>
      <w:r>
        <w:t>England saw a 60% drop in pregnancies between 1998 and 2016, from 46.6 to 18.8 pregnancies per 1,000 women. Scotland rates fell by 58% (from 44.7 to 18.9 pregnancies per 1,000 women) and Wales by 62% (from 55.0 to 20.9 pregnancies per 1,000 women). England and Wales combined showed decreases in pregnancies amongst under-16 and under-20-year-olds of 66% and 47% respectively, with Scotland seeing similar drops of 62% and 46%. When comparing England under-18 pregnancy rates with aggregated England and Wales rates, we found very little difference between the two, with an average prediction error of 0.25 pregnancies per 1,000 women across all observed years.</w:t>
      </w:r>
    </w:p>
    <w:p w14:paraId="0E81C57F" w14:textId="77777777" w:rsidR="000B35F8" w:rsidRPr="000B35F8" w:rsidRDefault="000B35F8" w:rsidP="000B35F8">
      <w:pPr>
        <w:pStyle w:val="Heading2"/>
      </w:pPr>
      <w:bookmarkStart w:id="1" w:name="england-1992---2016"/>
      <w:r w:rsidRPr="000B35F8">
        <w:lastRenderedPageBreak/>
        <w:t>England 1992 - 2016</w:t>
      </w:r>
      <w:bookmarkEnd w:id="1"/>
    </w:p>
    <w:p w14:paraId="2382498B" w14:textId="77777777" w:rsidR="000B35F8" w:rsidRDefault="000B35F8" w:rsidP="000B35F8">
      <w:pPr>
        <w:pStyle w:val="FirstParagraph"/>
      </w:pPr>
      <w:r>
        <w:rPr>
          <w:noProof/>
        </w:rPr>
        <w:drawing>
          <wp:inline distT="0" distB="0" distL="0" distR="0" wp14:anchorId="16A89A43" wp14:editId="5D32BB0E">
            <wp:extent cx="6400800" cy="48006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e0723e6_files/figure-docx/plot-1.png"/>
                    <pic:cNvPicPr>
                      <a:picLocks noChangeAspect="1" noChangeArrowheads="1"/>
                    </pic:cNvPicPr>
                  </pic:nvPicPr>
                  <pic:blipFill>
                    <a:blip r:embed="rId27"/>
                    <a:stretch>
                      <a:fillRect/>
                    </a:stretch>
                  </pic:blipFill>
                  <pic:spPr bwMode="auto">
                    <a:xfrm>
                      <a:off x="0" y="0"/>
                      <a:ext cx="6400800" cy="4800600"/>
                    </a:xfrm>
                    <a:prstGeom prst="rect">
                      <a:avLst/>
                    </a:prstGeom>
                    <a:noFill/>
                    <a:ln w="9525">
                      <a:noFill/>
                      <a:headEnd/>
                      <a:tailEnd/>
                    </a:ln>
                  </pic:spPr>
                </pic:pic>
              </a:graphicData>
            </a:graphic>
          </wp:inline>
        </w:drawing>
      </w:r>
    </w:p>
    <w:p w14:paraId="584C1A02" w14:textId="77777777" w:rsidR="000B35F8" w:rsidRDefault="000B35F8" w:rsidP="000B35F8">
      <w:r>
        <w:t>Autocorrelation correction: AR1, MA0</w:t>
      </w:r>
    </w:p>
    <w:p w14:paraId="7A8EA79F" w14:textId="77777777" w:rsidR="000B35F8" w:rsidRDefault="000B35F8" w:rsidP="000B35F8">
      <w:r>
        <w:t>MSPE = 10.6</w:t>
      </w:r>
    </w:p>
    <w:p w14:paraId="4DC18A5A" w14:textId="77777777" w:rsidR="000B35F8" w:rsidRDefault="000B35F8" w:rsidP="000B35F8">
      <w:r>
        <w:t>R</w:t>
      </w:r>
      <w:r>
        <w:rPr>
          <w:vertAlign w:val="superscript"/>
        </w:rPr>
        <w:t>2</w:t>
      </w:r>
      <w:r>
        <w:t xml:space="preserve"> = 0.932</w:t>
      </w:r>
    </w:p>
    <w:tbl>
      <w:tblPr>
        <w:tblStyle w:val="ListTable1Light-Accent3"/>
        <w:tblW w:w="5000" w:type="pct"/>
        <w:tblLook w:val="0420" w:firstRow="1" w:lastRow="0" w:firstColumn="0" w:lastColumn="0" w:noHBand="0" w:noVBand="1"/>
      </w:tblPr>
      <w:tblGrid>
        <w:gridCol w:w="4383"/>
        <w:gridCol w:w="1268"/>
        <w:gridCol w:w="1677"/>
        <w:gridCol w:w="1269"/>
        <w:gridCol w:w="1267"/>
      </w:tblGrid>
      <w:tr w:rsidR="000B35F8" w14:paraId="21EC78C1" w14:textId="77777777" w:rsidTr="00C0203F">
        <w:trPr>
          <w:cnfStyle w:val="100000000000" w:firstRow="1" w:lastRow="0" w:firstColumn="0" w:lastColumn="0" w:oddVBand="0" w:evenVBand="0" w:oddHBand="0" w:evenHBand="0" w:firstRowFirstColumn="0" w:firstRowLastColumn="0" w:lastRowFirstColumn="0" w:lastRowLastColumn="0"/>
        </w:trPr>
        <w:tc>
          <w:tcPr>
            <w:tcW w:w="2222" w:type="pct"/>
          </w:tcPr>
          <w:p w14:paraId="14E587D3" w14:textId="77777777" w:rsidR="000B35F8" w:rsidRDefault="000B35F8" w:rsidP="000B35F8">
            <w:r>
              <w:t>Coefficient</w:t>
            </w:r>
          </w:p>
        </w:tc>
        <w:tc>
          <w:tcPr>
            <w:tcW w:w="643" w:type="pct"/>
          </w:tcPr>
          <w:p w14:paraId="4498570F" w14:textId="77777777" w:rsidR="000B35F8" w:rsidRDefault="000B35F8" w:rsidP="000B35F8">
            <w:r>
              <w:t>Value</w:t>
            </w:r>
          </w:p>
        </w:tc>
        <w:tc>
          <w:tcPr>
            <w:tcW w:w="850" w:type="pct"/>
          </w:tcPr>
          <w:p w14:paraId="2350B723" w14:textId="77777777" w:rsidR="000B35F8" w:rsidRDefault="000B35F8" w:rsidP="000B35F8">
            <w:proofErr w:type="spellStart"/>
            <w:r>
              <w:t>Std.Error</w:t>
            </w:r>
            <w:proofErr w:type="spellEnd"/>
          </w:p>
        </w:tc>
        <w:tc>
          <w:tcPr>
            <w:tcW w:w="643" w:type="pct"/>
          </w:tcPr>
          <w:p w14:paraId="6A8E87A3" w14:textId="77777777" w:rsidR="000B35F8" w:rsidRDefault="000B35F8" w:rsidP="000B35F8">
            <w:r>
              <w:t>Lower CI</w:t>
            </w:r>
          </w:p>
        </w:tc>
        <w:tc>
          <w:tcPr>
            <w:tcW w:w="643" w:type="pct"/>
          </w:tcPr>
          <w:p w14:paraId="78F674D1" w14:textId="77777777" w:rsidR="000B35F8" w:rsidRDefault="000B35F8" w:rsidP="000B35F8">
            <w:r>
              <w:t>Upper CI</w:t>
            </w:r>
          </w:p>
        </w:tc>
      </w:tr>
      <w:tr w:rsidR="000B35F8" w14:paraId="2BAD2CB0"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07E13D4A" w14:textId="77777777" w:rsidR="000B35F8" w:rsidRDefault="000B35F8" w:rsidP="000B35F8">
            <w:r>
              <w:t>England (</w:t>
            </w:r>
            <w:proofErr w:type="spellStart"/>
            <w:r>
              <w:t>est</w:t>
            </w:r>
            <w:proofErr w:type="spellEnd"/>
            <w:r>
              <w:t>) rate at 1991</w:t>
            </w:r>
          </w:p>
        </w:tc>
        <w:tc>
          <w:tcPr>
            <w:tcW w:w="643" w:type="pct"/>
          </w:tcPr>
          <w:p w14:paraId="66F8E3B2" w14:textId="77777777" w:rsidR="000B35F8" w:rsidRDefault="000B35F8" w:rsidP="000B35F8">
            <w:r>
              <w:t>43.060</w:t>
            </w:r>
          </w:p>
        </w:tc>
        <w:tc>
          <w:tcPr>
            <w:tcW w:w="850" w:type="pct"/>
          </w:tcPr>
          <w:p w14:paraId="75441D1F" w14:textId="77777777" w:rsidR="000B35F8" w:rsidRDefault="000B35F8" w:rsidP="000B35F8">
            <w:r>
              <w:t>3.463</w:t>
            </w:r>
          </w:p>
        </w:tc>
        <w:tc>
          <w:tcPr>
            <w:tcW w:w="643" w:type="pct"/>
          </w:tcPr>
          <w:p w14:paraId="511E18F5" w14:textId="77777777" w:rsidR="000B35F8" w:rsidRDefault="000B35F8" w:rsidP="000B35F8">
            <w:r>
              <w:t>36.273</w:t>
            </w:r>
          </w:p>
        </w:tc>
        <w:tc>
          <w:tcPr>
            <w:tcW w:w="643" w:type="pct"/>
          </w:tcPr>
          <w:p w14:paraId="0AB06206" w14:textId="77777777" w:rsidR="000B35F8" w:rsidRDefault="000B35F8" w:rsidP="000B35F8">
            <w:r>
              <w:t>49.847</w:t>
            </w:r>
          </w:p>
        </w:tc>
      </w:tr>
      <w:tr w:rsidR="000B35F8" w14:paraId="2973C54A" w14:textId="77777777" w:rsidTr="00C0203F">
        <w:tc>
          <w:tcPr>
            <w:tcW w:w="2222" w:type="pct"/>
          </w:tcPr>
          <w:p w14:paraId="2D9831BB" w14:textId="77777777" w:rsidR="000B35F8" w:rsidRDefault="000B35F8" w:rsidP="000B35F8">
            <w:r>
              <w:t>England base trend</w:t>
            </w:r>
          </w:p>
        </w:tc>
        <w:tc>
          <w:tcPr>
            <w:tcW w:w="643" w:type="pct"/>
          </w:tcPr>
          <w:p w14:paraId="42B8ABF3" w14:textId="77777777" w:rsidR="000B35F8" w:rsidRDefault="000B35F8" w:rsidP="000B35F8">
            <w:r>
              <w:t>0.704</w:t>
            </w:r>
          </w:p>
        </w:tc>
        <w:tc>
          <w:tcPr>
            <w:tcW w:w="850" w:type="pct"/>
          </w:tcPr>
          <w:p w14:paraId="41A95B06" w14:textId="77777777" w:rsidR="000B35F8" w:rsidRDefault="000B35F8" w:rsidP="000B35F8">
            <w:r>
              <w:t>0.530</w:t>
            </w:r>
          </w:p>
        </w:tc>
        <w:tc>
          <w:tcPr>
            <w:tcW w:w="643" w:type="pct"/>
          </w:tcPr>
          <w:p w14:paraId="1915D58A" w14:textId="77777777" w:rsidR="000B35F8" w:rsidRDefault="000B35F8" w:rsidP="000B35F8">
            <w:r>
              <w:t>-0.335</w:t>
            </w:r>
          </w:p>
        </w:tc>
        <w:tc>
          <w:tcPr>
            <w:tcW w:w="643" w:type="pct"/>
          </w:tcPr>
          <w:p w14:paraId="75ADD93C" w14:textId="77777777" w:rsidR="000B35F8" w:rsidRDefault="000B35F8" w:rsidP="000B35F8">
            <w:r>
              <w:t>1.743</w:t>
            </w:r>
          </w:p>
        </w:tc>
      </w:tr>
      <w:tr w:rsidR="000B35F8" w14:paraId="6503B0DE"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59647056" w14:textId="328E14CF" w:rsidR="000B35F8" w:rsidRDefault="000B35F8" w:rsidP="000B35F8">
            <w:r>
              <w:t xml:space="preserve">England change in level at </w:t>
            </w:r>
            <w:r w:rsidR="00523C24">
              <w:t>intervention</w:t>
            </w:r>
          </w:p>
        </w:tc>
        <w:tc>
          <w:tcPr>
            <w:tcW w:w="643" w:type="pct"/>
          </w:tcPr>
          <w:p w14:paraId="7D3685E1" w14:textId="77777777" w:rsidR="000B35F8" w:rsidRDefault="000B35F8" w:rsidP="000B35F8">
            <w:r>
              <w:t>-0.032</w:t>
            </w:r>
          </w:p>
        </w:tc>
        <w:tc>
          <w:tcPr>
            <w:tcW w:w="850" w:type="pct"/>
          </w:tcPr>
          <w:p w14:paraId="2FBB057F" w14:textId="77777777" w:rsidR="000B35F8" w:rsidRDefault="000B35F8" w:rsidP="000B35F8">
            <w:r>
              <w:t>1.553</w:t>
            </w:r>
          </w:p>
        </w:tc>
        <w:tc>
          <w:tcPr>
            <w:tcW w:w="643" w:type="pct"/>
          </w:tcPr>
          <w:p w14:paraId="34CE9D3F" w14:textId="77777777" w:rsidR="000B35F8" w:rsidRDefault="000B35F8" w:rsidP="000B35F8">
            <w:r>
              <w:t>-3.076</w:t>
            </w:r>
          </w:p>
        </w:tc>
        <w:tc>
          <w:tcPr>
            <w:tcW w:w="643" w:type="pct"/>
          </w:tcPr>
          <w:p w14:paraId="757357FE" w14:textId="77777777" w:rsidR="000B35F8" w:rsidRDefault="000B35F8" w:rsidP="000B35F8">
            <w:r>
              <w:t>3.012</w:t>
            </w:r>
          </w:p>
        </w:tc>
      </w:tr>
      <w:tr w:rsidR="000B35F8" w14:paraId="39203530" w14:textId="77777777" w:rsidTr="00C0203F">
        <w:tc>
          <w:tcPr>
            <w:tcW w:w="2222" w:type="pct"/>
          </w:tcPr>
          <w:p w14:paraId="59A52FC1" w14:textId="7D1FA2AF" w:rsidR="000B35F8" w:rsidRDefault="000B35F8" w:rsidP="000B35F8">
            <w:r>
              <w:t xml:space="preserve">England change in trend at </w:t>
            </w:r>
            <w:r w:rsidR="00523C24">
              <w:t>intervention</w:t>
            </w:r>
          </w:p>
        </w:tc>
        <w:tc>
          <w:tcPr>
            <w:tcW w:w="643" w:type="pct"/>
          </w:tcPr>
          <w:p w14:paraId="3125E9AA" w14:textId="77777777" w:rsidR="000B35F8" w:rsidRDefault="000B35F8" w:rsidP="000B35F8">
            <w:r>
              <w:t>-2.221</w:t>
            </w:r>
          </w:p>
        </w:tc>
        <w:tc>
          <w:tcPr>
            <w:tcW w:w="850" w:type="pct"/>
          </w:tcPr>
          <w:p w14:paraId="1681DD7A" w14:textId="77777777" w:rsidR="000B35F8" w:rsidRDefault="000B35F8" w:rsidP="000B35F8">
            <w:r>
              <w:t>0.646</w:t>
            </w:r>
          </w:p>
        </w:tc>
        <w:tc>
          <w:tcPr>
            <w:tcW w:w="643" w:type="pct"/>
          </w:tcPr>
          <w:p w14:paraId="0F1A4613" w14:textId="77777777" w:rsidR="000B35F8" w:rsidRDefault="000B35F8" w:rsidP="000B35F8">
            <w:r>
              <w:t>-3.488</w:t>
            </w:r>
          </w:p>
        </w:tc>
        <w:tc>
          <w:tcPr>
            <w:tcW w:w="643" w:type="pct"/>
          </w:tcPr>
          <w:p w14:paraId="7DFEF594" w14:textId="77777777" w:rsidR="000B35F8" w:rsidRDefault="000B35F8" w:rsidP="000B35F8">
            <w:r>
              <w:t>-0.954</w:t>
            </w:r>
          </w:p>
        </w:tc>
      </w:tr>
    </w:tbl>
    <w:p w14:paraId="23A5472F" w14:textId="77777777" w:rsidR="000B35F8" w:rsidRDefault="000B35F8" w:rsidP="000B35F8"/>
    <w:p w14:paraId="5ED9B98D" w14:textId="4793DFAA" w:rsidR="000B35F8" w:rsidRPr="000B35F8" w:rsidRDefault="000B35F8" w:rsidP="000B35F8">
      <w:pPr>
        <w:pStyle w:val="Heading2"/>
      </w:pPr>
      <w:r w:rsidRPr="000B35F8">
        <w:lastRenderedPageBreak/>
        <w:t xml:space="preserve">England 1992 </w:t>
      </w:r>
      <w:r>
        <w:t>–</w:t>
      </w:r>
      <w:r w:rsidRPr="000B35F8">
        <w:t xml:space="preserve"> 2016</w:t>
      </w:r>
      <w:r>
        <w:t xml:space="preserve"> with 1996-1998 ‘pill scare’ corrector</w:t>
      </w:r>
    </w:p>
    <w:p w14:paraId="61B0524D" w14:textId="77777777" w:rsidR="000B35F8" w:rsidRDefault="000B35F8" w:rsidP="000B35F8">
      <w:pPr>
        <w:pStyle w:val="FirstParagraph"/>
      </w:pPr>
      <w:r>
        <w:rPr>
          <w:noProof/>
        </w:rPr>
        <w:drawing>
          <wp:inline distT="0" distB="0" distL="0" distR="0" wp14:anchorId="7229CFBF" wp14:editId="4913D5E3">
            <wp:extent cx="6400800" cy="480060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710c20c8_files/figure-docx/plot-1.png"/>
                    <pic:cNvPicPr>
                      <a:picLocks noChangeAspect="1" noChangeArrowheads="1"/>
                    </pic:cNvPicPr>
                  </pic:nvPicPr>
                  <pic:blipFill>
                    <a:blip r:embed="rId28"/>
                    <a:stretch>
                      <a:fillRect/>
                    </a:stretch>
                  </pic:blipFill>
                  <pic:spPr bwMode="auto">
                    <a:xfrm>
                      <a:off x="0" y="0"/>
                      <a:ext cx="6400800" cy="4800600"/>
                    </a:xfrm>
                    <a:prstGeom prst="rect">
                      <a:avLst/>
                    </a:prstGeom>
                    <a:noFill/>
                    <a:ln w="9525">
                      <a:noFill/>
                      <a:headEnd/>
                      <a:tailEnd/>
                    </a:ln>
                  </pic:spPr>
                </pic:pic>
              </a:graphicData>
            </a:graphic>
          </wp:inline>
        </w:drawing>
      </w:r>
    </w:p>
    <w:p w14:paraId="44524C62" w14:textId="77777777" w:rsidR="000B35F8" w:rsidRDefault="000B35F8" w:rsidP="000B35F8">
      <w:r>
        <w:t>Autocorrelation correction: AR1, MA0</w:t>
      </w:r>
    </w:p>
    <w:p w14:paraId="24492179" w14:textId="77777777" w:rsidR="000B35F8" w:rsidRDefault="000B35F8" w:rsidP="000B35F8">
      <w:r>
        <w:t>MSPE = 10.8</w:t>
      </w:r>
    </w:p>
    <w:p w14:paraId="2495D894" w14:textId="77777777" w:rsidR="000B35F8" w:rsidRDefault="000B35F8" w:rsidP="000B35F8">
      <w:r>
        <w:t>R</w:t>
      </w:r>
      <w:r>
        <w:rPr>
          <w:vertAlign w:val="superscript"/>
        </w:rPr>
        <w:t>2</w:t>
      </w:r>
      <w:r>
        <w:t xml:space="preserve"> = 0.935</w:t>
      </w:r>
    </w:p>
    <w:tbl>
      <w:tblPr>
        <w:tblStyle w:val="ListTable1Light-Accent3"/>
        <w:tblW w:w="5000" w:type="pct"/>
        <w:tblLook w:val="0420" w:firstRow="1" w:lastRow="0" w:firstColumn="0" w:lastColumn="0" w:noHBand="0" w:noVBand="1"/>
      </w:tblPr>
      <w:tblGrid>
        <w:gridCol w:w="4383"/>
        <w:gridCol w:w="1268"/>
        <w:gridCol w:w="1677"/>
        <w:gridCol w:w="1269"/>
        <w:gridCol w:w="1267"/>
      </w:tblGrid>
      <w:tr w:rsidR="000B35F8" w14:paraId="2DBF51C1" w14:textId="77777777" w:rsidTr="00C0203F">
        <w:trPr>
          <w:cnfStyle w:val="100000000000" w:firstRow="1" w:lastRow="0" w:firstColumn="0" w:lastColumn="0" w:oddVBand="0" w:evenVBand="0" w:oddHBand="0" w:evenHBand="0" w:firstRowFirstColumn="0" w:firstRowLastColumn="0" w:lastRowFirstColumn="0" w:lastRowLastColumn="0"/>
        </w:trPr>
        <w:tc>
          <w:tcPr>
            <w:tcW w:w="2222" w:type="pct"/>
          </w:tcPr>
          <w:p w14:paraId="23A27365" w14:textId="77777777" w:rsidR="000B35F8" w:rsidRDefault="000B35F8" w:rsidP="000B35F8">
            <w:r>
              <w:t>Coefficient</w:t>
            </w:r>
          </w:p>
        </w:tc>
        <w:tc>
          <w:tcPr>
            <w:tcW w:w="643" w:type="pct"/>
          </w:tcPr>
          <w:p w14:paraId="2A31A410" w14:textId="77777777" w:rsidR="000B35F8" w:rsidRDefault="000B35F8" w:rsidP="000B35F8">
            <w:r>
              <w:t>Value</w:t>
            </w:r>
          </w:p>
        </w:tc>
        <w:tc>
          <w:tcPr>
            <w:tcW w:w="850" w:type="pct"/>
          </w:tcPr>
          <w:p w14:paraId="4D6FC065" w14:textId="77777777" w:rsidR="000B35F8" w:rsidRDefault="000B35F8" w:rsidP="000B35F8">
            <w:proofErr w:type="spellStart"/>
            <w:r>
              <w:t>Std.Error</w:t>
            </w:r>
            <w:proofErr w:type="spellEnd"/>
          </w:p>
        </w:tc>
        <w:tc>
          <w:tcPr>
            <w:tcW w:w="643" w:type="pct"/>
          </w:tcPr>
          <w:p w14:paraId="5334C093" w14:textId="77777777" w:rsidR="000B35F8" w:rsidRDefault="000B35F8" w:rsidP="000B35F8">
            <w:r>
              <w:t>Lower CI</w:t>
            </w:r>
          </w:p>
        </w:tc>
        <w:tc>
          <w:tcPr>
            <w:tcW w:w="643" w:type="pct"/>
          </w:tcPr>
          <w:p w14:paraId="29CCB819" w14:textId="77777777" w:rsidR="000B35F8" w:rsidRDefault="000B35F8" w:rsidP="000B35F8">
            <w:r>
              <w:t>Upper CI</w:t>
            </w:r>
          </w:p>
        </w:tc>
      </w:tr>
      <w:tr w:rsidR="000B35F8" w14:paraId="68288F30"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1FB01535" w14:textId="77777777" w:rsidR="000B35F8" w:rsidRDefault="000B35F8" w:rsidP="000B35F8">
            <w:r>
              <w:t>England (</w:t>
            </w:r>
            <w:proofErr w:type="spellStart"/>
            <w:r>
              <w:t>est</w:t>
            </w:r>
            <w:proofErr w:type="spellEnd"/>
            <w:r>
              <w:t>) rate at 1991</w:t>
            </w:r>
          </w:p>
        </w:tc>
        <w:tc>
          <w:tcPr>
            <w:tcW w:w="643" w:type="pct"/>
          </w:tcPr>
          <w:p w14:paraId="412A5FA8" w14:textId="77777777" w:rsidR="000B35F8" w:rsidRDefault="000B35F8" w:rsidP="000B35F8">
            <w:r>
              <w:t>44.110</w:t>
            </w:r>
          </w:p>
        </w:tc>
        <w:tc>
          <w:tcPr>
            <w:tcW w:w="850" w:type="pct"/>
          </w:tcPr>
          <w:p w14:paraId="11A47BDD" w14:textId="77777777" w:rsidR="000B35F8" w:rsidRDefault="000B35F8" w:rsidP="000B35F8">
            <w:r>
              <w:t>3.335</w:t>
            </w:r>
          </w:p>
        </w:tc>
        <w:tc>
          <w:tcPr>
            <w:tcW w:w="643" w:type="pct"/>
          </w:tcPr>
          <w:p w14:paraId="6E3079DD" w14:textId="77777777" w:rsidR="000B35F8" w:rsidRDefault="000B35F8" w:rsidP="000B35F8">
            <w:r>
              <w:t>37.573</w:t>
            </w:r>
          </w:p>
        </w:tc>
        <w:tc>
          <w:tcPr>
            <w:tcW w:w="643" w:type="pct"/>
          </w:tcPr>
          <w:p w14:paraId="54C01669" w14:textId="77777777" w:rsidR="000B35F8" w:rsidRDefault="000B35F8" w:rsidP="000B35F8">
            <w:r>
              <w:t>50.647</w:t>
            </w:r>
          </w:p>
        </w:tc>
      </w:tr>
      <w:tr w:rsidR="000B35F8" w14:paraId="400E823F" w14:textId="77777777" w:rsidTr="00C0203F">
        <w:tc>
          <w:tcPr>
            <w:tcW w:w="2222" w:type="pct"/>
          </w:tcPr>
          <w:p w14:paraId="770A047E" w14:textId="77777777" w:rsidR="000B35F8" w:rsidRDefault="000B35F8" w:rsidP="000B35F8">
            <w:r>
              <w:t>England base trend</w:t>
            </w:r>
          </w:p>
        </w:tc>
        <w:tc>
          <w:tcPr>
            <w:tcW w:w="643" w:type="pct"/>
          </w:tcPr>
          <w:p w14:paraId="565B50BB" w14:textId="77777777" w:rsidR="000B35F8" w:rsidRDefault="000B35F8" w:rsidP="000B35F8">
            <w:r>
              <w:t>-0.111</w:t>
            </w:r>
          </w:p>
        </w:tc>
        <w:tc>
          <w:tcPr>
            <w:tcW w:w="850" w:type="pct"/>
          </w:tcPr>
          <w:p w14:paraId="0834F2A0" w14:textId="77777777" w:rsidR="000B35F8" w:rsidRDefault="000B35F8" w:rsidP="000B35F8">
            <w:r>
              <w:t>0.506</w:t>
            </w:r>
          </w:p>
        </w:tc>
        <w:tc>
          <w:tcPr>
            <w:tcW w:w="643" w:type="pct"/>
          </w:tcPr>
          <w:p w14:paraId="724C8BAF" w14:textId="77777777" w:rsidR="000B35F8" w:rsidRDefault="000B35F8" w:rsidP="000B35F8">
            <w:r>
              <w:t>-1.103</w:t>
            </w:r>
          </w:p>
        </w:tc>
        <w:tc>
          <w:tcPr>
            <w:tcW w:w="643" w:type="pct"/>
          </w:tcPr>
          <w:p w14:paraId="7D97B52D" w14:textId="77777777" w:rsidR="000B35F8" w:rsidRDefault="000B35F8" w:rsidP="000B35F8">
            <w:r>
              <w:t>0.881</w:t>
            </w:r>
          </w:p>
        </w:tc>
      </w:tr>
      <w:tr w:rsidR="000B35F8" w14:paraId="6C72557B"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07A79151" w14:textId="40C0D182" w:rsidR="000B35F8" w:rsidRDefault="000B35F8" w:rsidP="000B35F8">
            <w:r>
              <w:t xml:space="preserve">England change in level at </w:t>
            </w:r>
            <w:r w:rsidR="00523C24">
              <w:t>intervention</w:t>
            </w:r>
          </w:p>
        </w:tc>
        <w:tc>
          <w:tcPr>
            <w:tcW w:w="643" w:type="pct"/>
          </w:tcPr>
          <w:p w14:paraId="427E8F84" w14:textId="77777777" w:rsidR="000B35F8" w:rsidRDefault="000B35F8" w:rsidP="000B35F8">
            <w:r>
              <w:t>-0.144</w:t>
            </w:r>
          </w:p>
        </w:tc>
        <w:tc>
          <w:tcPr>
            <w:tcW w:w="850" w:type="pct"/>
          </w:tcPr>
          <w:p w14:paraId="0C54928C" w14:textId="77777777" w:rsidR="000B35F8" w:rsidRDefault="000B35F8" w:rsidP="000B35F8">
            <w:r>
              <w:t>1.265</w:t>
            </w:r>
          </w:p>
        </w:tc>
        <w:tc>
          <w:tcPr>
            <w:tcW w:w="643" w:type="pct"/>
          </w:tcPr>
          <w:p w14:paraId="2386C54D" w14:textId="77777777" w:rsidR="000B35F8" w:rsidRDefault="000B35F8" w:rsidP="000B35F8">
            <w:r>
              <w:t>-2.623</w:t>
            </w:r>
          </w:p>
        </w:tc>
        <w:tc>
          <w:tcPr>
            <w:tcW w:w="643" w:type="pct"/>
          </w:tcPr>
          <w:p w14:paraId="044BD68B" w14:textId="77777777" w:rsidR="000B35F8" w:rsidRDefault="000B35F8" w:rsidP="000B35F8">
            <w:r>
              <w:t>2.336</w:t>
            </w:r>
          </w:p>
        </w:tc>
      </w:tr>
      <w:tr w:rsidR="000B35F8" w14:paraId="71E7B51B" w14:textId="77777777" w:rsidTr="00C0203F">
        <w:tc>
          <w:tcPr>
            <w:tcW w:w="2222" w:type="pct"/>
          </w:tcPr>
          <w:p w14:paraId="7946385B" w14:textId="6079D63D" w:rsidR="000B35F8" w:rsidRDefault="000B35F8" w:rsidP="000B35F8">
            <w:r>
              <w:t xml:space="preserve">England change in trend at </w:t>
            </w:r>
            <w:r w:rsidR="00523C24">
              <w:t>intervention</w:t>
            </w:r>
          </w:p>
        </w:tc>
        <w:tc>
          <w:tcPr>
            <w:tcW w:w="643" w:type="pct"/>
          </w:tcPr>
          <w:p w14:paraId="15ECF1D3" w14:textId="77777777" w:rsidR="000B35F8" w:rsidRDefault="000B35F8" w:rsidP="000B35F8">
            <w:r>
              <w:t>-1.412</w:t>
            </w:r>
          </w:p>
        </w:tc>
        <w:tc>
          <w:tcPr>
            <w:tcW w:w="850" w:type="pct"/>
          </w:tcPr>
          <w:p w14:paraId="3E05DB62" w14:textId="77777777" w:rsidR="000B35F8" w:rsidRDefault="000B35F8" w:rsidP="000B35F8">
            <w:r>
              <w:t>0.596</w:t>
            </w:r>
          </w:p>
        </w:tc>
        <w:tc>
          <w:tcPr>
            <w:tcW w:w="643" w:type="pct"/>
          </w:tcPr>
          <w:p w14:paraId="01BE0D21" w14:textId="77777777" w:rsidR="000B35F8" w:rsidRDefault="000B35F8" w:rsidP="000B35F8">
            <w:r>
              <w:t>-2.580</w:t>
            </w:r>
          </w:p>
        </w:tc>
        <w:tc>
          <w:tcPr>
            <w:tcW w:w="643" w:type="pct"/>
          </w:tcPr>
          <w:p w14:paraId="730A6C3F" w14:textId="77777777" w:rsidR="000B35F8" w:rsidRDefault="000B35F8" w:rsidP="000B35F8">
            <w:r>
              <w:t>-0.244</w:t>
            </w:r>
          </w:p>
        </w:tc>
      </w:tr>
      <w:tr w:rsidR="000B35F8" w14:paraId="5E1612C8"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611BC644" w14:textId="77777777" w:rsidR="000B35F8" w:rsidRDefault="000B35F8" w:rsidP="000B35F8">
            <w:r>
              <w:t>‘Pill Scare’ corrector</w:t>
            </w:r>
          </w:p>
        </w:tc>
        <w:tc>
          <w:tcPr>
            <w:tcW w:w="643" w:type="pct"/>
          </w:tcPr>
          <w:p w14:paraId="0192097B" w14:textId="77777777" w:rsidR="000B35F8" w:rsidRDefault="000B35F8" w:rsidP="000B35F8">
            <w:r>
              <w:t>4.507</w:t>
            </w:r>
          </w:p>
        </w:tc>
        <w:tc>
          <w:tcPr>
            <w:tcW w:w="850" w:type="pct"/>
          </w:tcPr>
          <w:p w14:paraId="5A8260F0" w14:textId="77777777" w:rsidR="000B35F8" w:rsidRDefault="000B35F8" w:rsidP="000B35F8">
            <w:r>
              <w:t>1.361</w:t>
            </w:r>
          </w:p>
        </w:tc>
        <w:tc>
          <w:tcPr>
            <w:tcW w:w="643" w:type="pct"/>
          </w:tcPr>
          <w:p w14:paraId="56CDCC4D" w14:textId="77777777" w:rsidR="000B35F8" w:rsidRDefault="000B35F8" w:rsidP="000B35F8">
            <w:r>
              <w:t>1.840</w:t>
            </w:r>
          </w:p>
        </w:tc>
        <w:tc>
          <w:tcPr>
            <w:tcW w:w="643" w:type="pct"/>
          </w:tcPr>
          <w:p w14:paraId="3023879B" w14:textId="77777777" w:rsidR="000B35F8" w:rsidRDefault="000B35F8" w:rsidP="000B35F8">
            <w:r>
              <w:t>7.174</w:t>
            </w:r>
          </w:p>
        </w:tc>
      </w:tr>
    </w:tbl>
    <w:p w14:paraId="0FDB7BD2" w14:textId="77777777" w:rsidR="000B35F8" w:rsidRDefault="000B35F8" w:rsidP="000B35F8"/>
    <w:p w14:paraId="71B42060" w14:textId="77777777" w:rsidR="000B35F8" w:rsidRPr="000B35F8" w:rsidRDefault="000B35F8" w:rsidP="000B35F8">
      <w:pPr>
        <w:pStyle w:val="Heading2"/>
      </w:pPr>
      <w:bookmarkStart w:id="2" w:name="X83d57028b78c7d749f4fc52563cd9dd2f5e6267"/>
      <w:r w:rsidRPr="000B35F8">
        <w:lastRenderedPageBreak/>
        <w:t>England compared with Scotland 1992 - 2016</w:t>
      </w:r>
      <w:bookmarkEnd w:id="2"/>
    </w:p>
    <w:p w14:paraId="264AEDCD" w14:textId="77777777" w:rsidR="000B35F8" w:rsidRDefault="000B35F8" w:rsidP="000B35F8">
      <w:pPr>
        <w:pStyle w:val="FirstParagraph"/>
      </w:pPr>
      <w:r>
        <w:rPr>
          <w:noProof/>
        </w:rPr>
        <w:drawing>
          <wp:inline distT="0" distB="0" distL="0" distR="0" wp14:anchorId="77223082" wp14:editId="75ABD8C5">
            <wp:extent cx="6400800" cy="480060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769a4a6_files/figure-docx/plot-1.png"/>
                    <pic:cNvPicPr>
                      <a:picLocks noChangeAspect="1" noChangeArrowheads="1"/>
                    </pic:cNvPicPr>
                  </pic:nvPicPr>
                  <pic:blipFill>
                    <a:blip r:embed="rId29"/>
                    <a:stretch>
                      <a:fillRect/>
                    </a:stretch>
                  </pic:blipFill>
                  <pic:spPr bwMode="auto">
                    <a:xfrm>
                      <a:off x="0" y="0"/>
                      <a:ext cx="6400800" cy="4800600"/>
                    </a:xfrm>
                    <a:prstGeom prst="rect">
                      <a:avLst/>
                    </a:prstGeom>
                    <a:noFill/>
                    <a:ln w="9525">
                      <a:noFill/>
                      <a:headEnd/>
                      <a:tailEnd/>
                    </a:ln>
                  </pic:spPr>
                </pic:pic>
              </a:graphicData>
            </a:graphic>
          </wp:inline>
        </w:drawing>
      </w:r>
    </w:p>
    <w:p w14:paraId="23918CBE" w14:textId="77777777" w:rsidR="000B35F8" w:rsidRDefault="000B35F8" w:rsidP="000B35F8">
      <w:r>
        <w:t>Autocorrelation correction: AR1, MA0</w:t>
      </w:r>
    </w:p>
    <w:p w14:paraId="21D12280" w14:textId="77777777" w:rsidR="000B35F8" w:rsidRDefault="000B35F8" w:rsidP="000B35F8">
      <w:r>
        <w:t>MSPE = 12.4</w:t>
      </w:r>
    </w:p>
    <w:p w14:paraId="6F255B4B" w14:textId="77777777" w:rsidR="000B35F8" w:rsidRDefault="000B35F8" w:rsidP="000B35F8">
      <w:r>
        <w:t>R</w:t>
      </w:r>
      <w:r>
        <w:rPr>
          <w:vertAlign w:val="superscript"/>
        </w:rPr>
        <w:t>2</w:t>
      </w:r>
      <w:r>
        <w:t xml:space="preserve"> = 0.918</w:t>
      </w:r>
    </w:p>
    <w:tbl>
      <w:tblPr>
        <w:tblStyle w:val="ListTable1Light-Accent3"/>
        <w:tblW w:w="5000" w:type="pct"/>
        <w:tblLook w:val="0420" w:firstRow="1" w:lastRow="0" w:firstColumn="0" w:lastColumn="0" w:noHBand="0" w:noVBand="1"/>
      </w:tblPr>
      <w:tblGrid>
        <w:gridCol w:w="4383"/>
        <w:gridCol w:w="1268"/>
        <w:gridCol w:w="1677"/>
        <w:gridCol w:w="1269"/>
        <w:gridCol w:w="1267"/>
      </w:tblGrid>
      <w:tr w:rsidR="000B35F8" w14:paraId="1FF4C43A" w14:textId="77777777" w:rsidTr="00C0203F">
        <w:trPr>
          <w:cnfStyle w:val="100000000000" w:firstRow="1" w:lastRow="0" w:firstColumn="0" w:lastColumn="0" w:oddVBand="0" w:evenVBand="0" w:oddHBand="0" w:evenHBand="0" w:firstRowFirstColumn="0" w:firstRowLastColumn="0" w:lastRowFirstColumn="0" w:lastRowLastColumn="0"/>
        </w:trPr>
        <w:tc>
          <w:tcPr>
            <w:tcW w:w="2222" w:type="pct"/>
          </w:tcPr>
          <w:p w14:paraId="072C4170" w14:textId="77777777" w:rsidR="000B35F8" w:rsidRDefault="000B35F8" w:rsidP="000B35F8">
            <w:r>
              <w:t>Coefficient</w:t>
            </w:r>
          </w:p>
        </w:tc>
        <w:tc>
          <w:tcPr>
            <w:tcW w:w="643" w:type="pct"/>
          </w:tcPr>
          <w:p w14:paraId="47D71C76" w14:textId="77777777" w:rsidR="000B35F8" w:rsidRDefault="000B35F8" w:rsidP="000B35F8">
            <w:r>
              <w:t>Value</w:t>
            </w:r>
          </w:p>
        </w:tc>
        <w:tc>
          <w:tcPr>
            <w:tcW w:w="850" w:type="pct"/>
          </w:tcPr>
          <w:p w14:paraId="226BAC3E" w14:textId="77777777" w:rsidR="000B35F8" w:rsidRDefault="000B35F8" w:rsidP="000B35F8">
            <w:proofErr w:type="spellStart"/>
            <w:r>
              <w:t>Std.Error</w:t>
            </w:r>
            <w:proofErr w:type="spellEnd"/>
          </w:p>
        </w:tc>
        <w:tc>
          <w:tcPr>
            <w:tcW w:w="643" w:type="pct"/>
          </w:tcPr>
          <w:p w14:paraId="17BB840B" w14:textId="77777777" w:rsidR="000B35F8" w:rsidRDefault="000B35F8" w:rsidP="000B35F8">
            <w:r>
              <w:t>Lower CI</w:t>
            </w:r>
          </w:p>
        </w:tc>
        <w:tc>
          <w:tcPr>
            <w:tcW w:w="643" w:type="pct"/>
          </w:tcPr>
          <w:p w14:paraId="0FC55258" w14:textId="77777777" w:rsidR="000B35F8" w:rsidRDefault="000B35F8" w:rsidP="000B35F8">
            <w:r>
              <w:t>Upper CI</w:t>
            </w:r>
          </w:p>
        </w:tc>
      </w:tr>
      <w:tr w:rsidR="000B35F8" w14:paraId="3482C756"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0C1898C6" w14:textId="77777777" w:rsidR="000B35F8" w:rsidRDefault="000B35F8" w:rsidP="000B35F8">
            <w:r>
              <w:t>Scotland (</w:t>
            </w:r>
            <w:proofErr w:type="spellStart"/>
            <w:r>
              <w:t>est</w:t>
            </w:r>
            <w:proofErr w:type="spellEnd"/>
            <w:r>
              <w:t>) rate at 1991</w:t>
            </w:r>
          </w:p>
        </w:tc>
        <w:tc>
          <w:tcPr>
            <w:tcW w:w="643" w:type="pct"/>
          </w:tcPr>
          <w:p w14:paraId="26A9A425" w14:textId="77777777" w:rsidR="000B35F8" w:rsidRDefault="000B35F8" w:rsidP="000B35F8">
            <w:r>
              <w:t>43.651</w:t>
            </w:r>
          </w:p>
        </w:tc>
        <w:tc>
          <w:tcPr>
            <w:tcW w:w="850" w:type="pct"/>
          </w:tcPr>
          <w:p w14:paraId="550AEC77" w14:textId="77777777" w:rsidR="000B35F8" w:rsidRDefault="000B35F8" w:rsidP="000B35F8">
            <w:r>
              <w:t>3.285</w:t>
            </w:r>
          </w:p>
        </w:tc>
        <w:tc>
          <w:tcPr>
            <w:tcW w:w="643" w:type="pct"/>
          </w:tcPr>
          <w:p w14:paraId="1F1E86F2" w14:textId="77777777" w:rsidR="000B35F8" w:rsidRDefault="000B35F8" w:rsidP="000B35F8">
            <w:r>
              <w:t>37.213</w:t>
            </w:r>
          </w:p>
        </w:tc>
        <w:tc>
          <w:tcPr>
            <w:tcW w:w="643" w:type="pct"/>
          </w:tcPr>
          <w:p w14:paraId="712BB319" w14:textId="77777777" w:rsidR="000B35F8" w:rsidRDefault="000B35F8" w:rsidP="000B35F8">
            <w:r>
              <w:t>50.089</w:t>
            </w:r>
          </w:p>
        </w:tc>
      </w:tr>
      <w:tr w:rsidR="000B35F8" w14:paraId="449ED29C" w14:textId="77777777" w:rsidTr="00C0203F">
        <w:tc>
          <w:tcPr>
            <w:tcW w:w="2222" w:type="pct"/>
          </w:tcPr>
          <w:p w14:paraId="1825EE75" w14:textId="77777777" w:rsidR="000B35F8" w:rsidRDefault="000B35F8" w:rsidP="000B35F8">
            <w:r>
              <w:t>Scotland base trend</w:t>
            </w:r>
          </w:p>
        </w:tc>
        <w:tc>
          <w:tcPr>
            <w:tcW w:w="643" w:type="pct"/>
          </w:tcPr>
          <w:p w14:paraId="0239CB89" w14:textId="77777777" w:rsidR="000B35F8" w:rsidRDefault="000B35F8" w:rsidP="000B35F8">
            <w:r>
              <w:t>-0.239</w:t>
            </w:r>
          </w:p>
        </w:tc>
        <w:tc>
          <w:tcPr>
            <w:tcW w:w="850" w:type="pct"/>
          </w:tcPr>
          <w:p w14:paraId="7E41EFC0" w14:textId="77777777" w:rsidR="000B35F8" w:rsidRDefault="000B35F8" w:rsidP="000B35F8">
            <w:r>
              <w:t>0.413</w:t>
            </w:r>
          </w:p>
        </w:tc>
        <w:tc>
          <w:tcPr>
            <w:tcW w:w="643" w:type="pct"/>
          </w:tcPr>
          <w:p w14:paraId="4297A6AB" w14:textId="77777777" w:rsidR="000B35F8" w:rsidRDefault="000B35F8" w:rsidP="000B35F8">
            <w:r>
              <w:t>-1.048</w:t>
            </w:r>
          </w:p>
        </w:tc>
        <w:tc>
          <w:tcPr>
            <w:tcW w:w="643" w:type="pct"/>
          </w:tcPr>
          <w:p w14:paraId="4EE1B9B9" w14:textId="77777777" w:rsidR="000B35F8" w:rsidRDefault="000B35F8" w:rsidP="000B35F8">
            <w:r>
              <w:t>0.571</w:t>
            </w:r>
          </w:p>
        </w:tc>
      </w:tr>
      <w:tr w:rsidR="000B35F8" w14:paraId="2A882733"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1C0293CC" w14:textId="77777777" w:rsidR="000B35F8" w:rsidRDefault="000B35F8" w:rsidP="000B35F8">
            <w:r>
              <w:t>England difference in rate at 1991</w:t>
            </w:r>
          </w:p>
        </w:tc>
        <w:tc>
          <w:tcPr>
            <w:tcW w:w="643" w:type="pct"/>
          </w:tcPr>
          <w:p w14:paraId="29ECCCE2" w14:textId="77777777" w:rsidR="000B35F8" w:rsidRDefault="000B35F8" w:rsidP="000B35F8">
            <w:r>
              <w:t>1.018</w:t>
            </w:r>
          </w:p>
        </w:tc>
        <w:tc>
          <w:tcPr>
            <w:tcW w:w="850" w:type="pct"/>
          </w:tcPr>
          <w:p w14:paraId="7C7CB06C" w14:textId="77777777" w:rsidR="000B35F8" w:rsidRDefault="000B35F8" w:rsidP="000B35F8">
            <w:r>
              <w:t>4.121</w:t>
            </w:r>
          </w:p>
        </w:tc>
        <w:tc>
          <w:tcPr>
            <w:tcW w:w="643" w:type="pct"/>
          </w:tcPr>
          <w:p w14:paraId="56891386" w14:textId="77777777" w:rsidR="000B35F8" w:rsidRDefault="000B35F8" w:rsidP="000B35F8">
            <w:r>
              <w:t>-7.059</w:t>
            </w:r>
          </w:p>
        </w:tc>
        <w:tc>
          <w:tcPr>
            <w:tcW w:w="643" w:type="pct"/>
          </w:tcPr>
          <w:p w14:paraId="63BED1EC" w14:textId="77777777" w:rsidR="000B35F8" w:rsidRDefault="000B35F8" w:rsidP="000B35F8">
            <w:r>
              <w:t>9.094</w:t>
            </w:r>
          </w:p>
        </w:tc>
      </w:tr>
      <w:tr w:rsidR="000B35F8" w14:paraId="5751B9E6" w14:textId="77777777" w:rsidTr="00C0203F">
        <w:tc>
          <w:tcPr>
            <w:tcW w:w="2222" w:type="pct"/>
          </w:tcPr>
          <w:p w14:paraId="4454888C" w14:textId="13BB2E49" w:rsidR="000B35F8" w:rsidRDefault="000B35F8" w:rsidP="000B35F8">
            <w:r>
              <w:t xml:space="preserve">Scotland change in level at </w:t>
            </w:r>
            <w:r w:rsidR="00523C24">
              <w:t>intervention</w:t>
            </w:r>
          </w:p>
        </w:tc>
        <w:tc>
          <w:tcPr>
            <w:tcW w:w="643" w:type="pct"/>
          </w:tcPr>
          <w:p w14:paraId="7A074576" w14:textId="77777777" w:rsidR="000B35F8" w:rsidRDefault="000B35F8" w:rsidP="000B35F8">
            <w:r>
              <w:t>-0.143</w:t>
            </w:r>
          </w:p>
        </w:tc>
        <w:tc>
          <w:tcPr>
            <w:tcW w:w="850" w:type="pct"/>
          </w:tcPr>
          <w:p w14:paraId="0400C192" w14:textId="77777777" w:rsidR="000B35F8" w:rsidRDefault="000B35F8" w:rsidP="000B35F8">
            <w:r>
              <w:t>1.479</w:t>
            </w:r>
          </w:p>
        </w:tc>
        <w:tc>
          <w:tcPr>
            <w:tcW w:w="643" w:type="pct"/>
          </w:tcPr>
          <w:p w14:paraId="2C0EC1B3" w14:textId="77777777" w:rsidR="000B35F8" w:rsidRDefault="000B35F8" w:rsidP="000B35F8">
            <w:r>
              <w:t>-3.041</w:t>
            </w:r>
          </w:p>
        </w:tc>
        <w:tc>
          <w:tcPr>
            <w:tcW w:w="643" w:type="pct"/>
          </w:tcPr>
          <w:p w14:paraId="4D29CAB1" w14:textId="77777777" w:rsidR="000B35F8" w:rsidRDefault="000B35F8" w:rsidP="000B35F8">
            <w:r>
              <w:t>2.755</w:t>
            </w:r>
          </w:p>
        </w:tc>
      </w:tr>
      <w:tr w:rsidR="000B35F8" w14:paraId="3BE866DD"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75557EF9" w14:textId="77162FBA" w:rsidR="000B35F8" w:rsidRDefault="000B35F8" w:rsidP="000B35F8">
            <w:r>
              <w:t xml:space="preserve">Scotland change in trend at </w:t>
            </w:r>
            <w:r w:rsidR="00523C24">
              <w:t>intervention</w:t>
            </w:r>
          </w:p>
        </w:tc>
        <w:tc>
          <w:tcPr>
            <w:tcW w:w="643" w:type="pct"/>
          </w:tcPr>
          <w:p w14:paraId="6BF50F2A" w14:textId="77777777" w:rsidR="000B35F8" w:rsidRDefault="000B35F8" w:rsidP="000B35F8">
            <w:r>
              <w:t>-1.187</w:t>
            </w:r>
          </w:p>
        </w:tc>
        <w:tc>
          <w:tcPr>
            <w:tcW w:w="850" w:type="pct"/>
          </w:tcPr>
          <w:p w14:paraId="3353B013" w14:textId="77777777" w:rsidR="000B35F8" w:rsidRDefault="000B35F8" w:rsidP="000B35F8">
            <w:r>
              <w:t>0.515</w:t>
            </w:r>
          </w:p>
        </w:tc>
        <w:tc>
          <w:tcPr>
            <w:tcW w:w="643" w:type="pct"/>
          </w:tcPr>
          <w:p w14:paraId="2C969F72" w14:textId="77777777" w:rsidR="000B35F8" w:rsidRDefault="000B35F8" w:rsidP="000B35F8">
            <w:r>
              <w:t>-2.195</w:t>
            </w:r>
          </w:p>
        </w:tc>
        <w:tc>
          <w:tcPr>
            <w:tcW w:w="643" w:type="pct"/>
          </w:tcPr>
          <w:p w14:paraId="296FAA63" w14:textId="77777777" w:rsidR="000B35F8" w:rsidRDefault="000B35F8" w:rsidP="000B35F8">
            <w:r>
              <w:t>-0.178</w:t>
            </w:r>
          </w:p>
        </w:tc>
      </w:tr>
      <w:tr w:rsidR="000B35F8" w14:paraId="782DEECF" w14:textId="77777777" w:rsidTr="00C0203F">
        <w:tc>
          <w:tcPr>
            <w:tcW w:w="2222" w:type="pct"/>
          </w:tcPr>
          <w:p w14:paraId="5DBF1063" w14:textId="7A8F1B05" w:rsidR="000B35F8" w:rsidRDefault="000B35F8" w:rsidP="000B35F8">
            <w:r>
              <w:t xml:space="preserve">England difference in level from control at </w:t>
            </w:r>
            <w:r w:rsidR="00523C24">
              <w:t>intervention</w:t>
            </w:r>
          </w:p>
        </w:tc>
        <w:tc>
          <w:tcPr>
            <w:tcW w:w="643" w:type="pct"/>
          </w:tcPr>
          <w:p w14:paraId="05E49995" w14:textId="77777777" w:rsidR="000B35F8" w:rsidRDefault="000B35F8" w:rsidP="000B35F8">
            <w:r>
              <w:t>0.064</w:t>
            </w:r>
          </w:p>
        </w:tc>
        <w:tc>
          <w:tcPr>
            <w:tcW w:w="850" w:type="pct"/>
          </w:tcPr>
          <w:p w14:paraId="2DE4A705" w14:textId="77777777" w:rsidR="000B35F8" w:rsidRDefault="000B35F8" w:rsidP="000B35F8">
            <w:r>
              <w:t>2.090</w:t>
            </w:r>
          </w:p>
        </w:tc>
        <w:tc>
          <w:tcPr>
            <w:tcW w:w="643" w:type="pct"/>
          </w:tcPr>
          <w:p w14:paraId="37E84601" w14:textId="77777777" w:rsidR="000B35F8" w:rsidRDefault="000B35F8" w:rsidP="000B35F8">
            <w:r>
              <w:t>-4.032</w:t>
            </w:r>
          </w:p>
        </w:tc>
        <w:tc>
          <w:tcPr>
            <w:tcW w:w="643" w:type="pct"/>
          </w:tcPr>
          <w:p w14:paraId="64D27060" w14:textId="77777777" w:rsidR="000B35F8" w:rsidRDefault="000B35F8" w:rsidP="000B35F8">
            <w:r>
              <w:t>4.160</w:t>
            </w:r>
          </w:p>
        </w:tc>
      </w:tr>
      <w:tr w:rsidR="000B35F8" w14:paraId="0B3D892F"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152F7689" w14:textId="7C25CF2F" w:rsidR="000B35F8" w:rsidRDefault="000B35F8" w:rsidP="000B35F8">
            <w:r>
              <w:t xml:space="preserve">England difference in trend from control at </w:t>
            </w:r>
            <w:r w:rsidR="00523C24">
              <w:t>intervention</w:t>
            </w:r>
          </w:p>
        </w:tc>
        <w:tc>
          <w:tcPr>
            <w:tcW w:w="643" w:type="pct"/>
          </w:tcPr>
          <w:p w14:paraId="58E318A5" w14:textId="77777777" w:rsidR="000B35F8" w:rsidRDefault="000B35F8" w:rsidP="000B35F8">
            <w:r>
              <w:t>-0.077</w:t>
            </w:r>
          </w:p>
        </w:tc>
        <w:tc>
          <w:tcPr>
            <w:tcW w:w="850" w:type="pct"/>
          </w:tcPr>
          <w:p w14:paraId="1B355899" w14:textId="77777777" w:rsidR="000B35F8" w:rsidRDefault="000B35F8" w:rsidP="000B35F8">
            <w:r>
              <w:t>0.339</w:t>
            </w:r>
          </w:p>
        </w:tc>
        <w:tc>
          <w:tcPr>
            <w:tcW w:w="643" w:type="pct"/>
          </w:tcPr>
          <w:p w14:paraId="68949336" w14:textId="77777777" w:rsidR="000B35F8" w:rsidRDefault="000B35F8" w:rsidP="000B35F8">
            <w:r>
              <w:t>-0.742</w:t>
            </w:r>
          </w:p>
        </w:tc>
        <w:tc>
          <w:tcPr>
            <w:tcW w:w="643" w:type="pct"/>
          </w:tcPr>
          <w:p w14:paraId="26E07036" w14:textId="77777777" w:rsidR="000B35F8" w:rsidRDefault="000B35F8" w:rsidP="000B35F8">
            <w:r>
              <w:t>0.587</w:t>
            </w:r>
          </w:p>
        </w:tc>
      </w:tr>
      <w:tr w:rsidR="000B35F8" w14:paraId="2F8CAAA1" w14:textId="77777777" w:rsidTr="00C0203F">
        <w:tc>
          <w:tcPr>
            <w:tcW w:w="2222" w:type="pct"/>
          </w:tcPr>
          <w:p w14:paraId="52C48114" w14:textId="77777777" w:rsidR="000B35F8" w:rsidRDefault="000B35F8" w:rsidP="000B35F8">
            <w:r>
              <w:t>‘Pill Scare’ corrector</w:t>
            </w:r>
          </w:p>
        </w:tc>
        <w:tc>
          <w:tcPr>
            <w:tcW w:w="643" w:type="pct"/>
          </w:tcPr>
          <w:p w14:paraId="5798AE29" w14:textId="77777777" w:rsidR="000B35F8" w:rsidRDefault="000B35F8" w:rsidP="000B35F8">
            <w:r>
              <w:t>4.509</w:t>
            </w:r>
          </w:p>
        </w:tc>
        <w:tc>
          <w:tcPr>
            <w:tcW w:w="850" w:type="pct"/>
          </w:tcPr>
          <w:p w14:paraId="175E4931" w14:textId="77777777" w:rsidR="000B35F8" w:rsidRDefault="000B35F8" w:rsidP="000B35F8">
            <w:r>
              <w:t>1.129</w:t>
            </w:r>
          </w:p>
        </w:tc>
        <w:tc>
          <w:tcPr>
            <w:tcW w:w="643" w:type="pct"/>
          </w:tcPr>
          <w:p w14:paraId="172A9EAA" w14:textId="77777777" w:rsidR="000B35F8" w:rsidRDefault="000B35F8" w:rsidP="000B35F8">
            <w:r>
              <w:t>2.295</w:t>
            </w:r>
          </w:p>
        </w:tc>
        <w:tc>
          <w:tcPr>
            <w:tcW w:w="643" w:type="pct"/>
          </w:tcPr>
          <w:p w14:paraId="5915ACA2" w14:textId="77777777" w:rsidR="000B35F8" w:rsidRDefault="000B35F8" w:rsidP="000B35F8">
            <w:r>
              <w:t>6.723</w:t>
            </w:r>
          </w:p>
        </w:tc>
      </w:tr>
    </w:tbl>
    <w:p w14:paraId="427AABEB" w14:textId="77777777" w:rsidR="000B35F8" w:rsidRDefault="000B35F8" w:rsidP="000B35F8"/>
    <w:p w14:paraId="2E943B72" w14:textId="77777777" w:rsidR="000B35F8" w:rsidRPr="000B35F8" w:rsidRDefault="000B35F8" w:rsidP="000B35F8">
      <w:pPr>
        <w:pStyle w:val="Heading2"/>
      </w:pPr>
      <w:bookmarkStart w:id="3" w:name="england-compared-with-wales-1992---2016"/>
      <w:r w:rsidRPr="000B35F8">
        <w:lastRenderedPageBreak/>
        <w:t>England compared with Wales 1992 - 2016</w:t>
      </w:r>
      <w:bookmarkEnd w:id="3"/>
    </w:p>
    <w:p w14:paraId="07B94648" w14:textId="77777777" w:rsidR="000B35F8" w:rsidRDefault="000B35F8" w:rsidP="000B35F8">
      <w:pPr>
        <w:pStyle w:val="FirstParagraph"/>
      </w:pPr>
      <w:r>
        <w:rPr>
          <w:noProof/>
        </w:rPr>
        <w:drawing>
          <wp:inline distT="0" distB="0" distL="0" distR="0" wp14:anchorId="53E53C5F" wp14:editId="1C49E3ED">
            <wp:extent cx="6400800" cy="480060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616620f7_files/figure-docx/plot-1.png"/>
                    <pic:cNvPicPr>
                      <a:picLocks noChangeAspect="1" noChangeArrowheads="1"/>
                    </pic:cNvPicPr>
                  </pic:nvPicPr>
                  <pic:blipFill>
                    <a:blip r:embed="rId30"/>
                    <a:stretch>
                      <a:fillRect/>
                    </a:stretch>
                  </pic:blipFill>
                  <pic:spPr bwMode="auto">
                    <a:xfrm>
                      <a:off x="0" y="0"/>
                      <a:ext cx="6400800" cy="4800600"/>
                    </a:xfrm>
                    <a:prstGeom prst="rect">
                      <a:avLst/>
                    </a:prstGeom>
                    <a:noFill/>
                    <a:ln w="9525">
                      <a:noFill/>
                      <a:headEnd/>
                      <a:tailEnd/>
                    </a:ln>
                  </pic:spPr>
                </pic:pic>
              </a:graphicData>
            </a:graphic>
          </wp:inline>
        </w:drawing>
      </w:r>
    </w:p>
    <w:p w14:paraId="69C9DEAB" w14:textId="77777777" w:rsidR="000B35F8" w:rsidRDefault="000B35F8" w:rsidP="000B35F8">
      <w:r>
        <w:t>Autocorrelation correction: AR1, MA0</w:t>
      </w:r>
    </w:p>
    <w:p w14:paraId="00702DE7" w14:textId="77777777" w:rsidR="000B35F8" w:rsidRDefault="000B35F8" w:rsidP="000B35F8">
      <w:r>
        <w:t>MSPE = 9.42</w:t>
      </w:r>
    </w:p>
    <w:p w14:paraId="6A9D99FB" w14:textId="77777777" w:rsidR="000B35F8" w:rsidRDefault="000B35F8" w:rsidP="000B35F8">
      <w:r>
        <w:t>R</w:t>
      </w:r>
      <w:r>
        <w:rPr>
          <w:vertAlign w:val="superscript"/>
        </w:rPr>
        <w:t>2</w:t>
      </w:r>
      <w:r>
        <w:t xml:space="preserve"> = 0.951</w:t>
      </w:r>
    </w:p>
    <w:tbl>
      <w:tblPr>
        <w:tblStyle w:val="ListTable1Light-Accent3"/>
        <w:tblW w:w="5000" w:type="pct"/>
        <w:tblLook w:val="0420" w:firstRow="1" w:lastRow="0" w:firstColumn="0" w:lastColumn="0" w:noHBand="0" w:noVBand="1"/>
      </w:tblPr>
      <w:tblGrid>
        <w:gridCol w:w="4383"/>
        <w:gridCol w:w="1268"/>
        <w:gridCol w:w="1677"/>
        <w:gridCol w:w="1269"/>
        <w:gridCol w:w="1267"/>
      </w:tblGrid>
      <w:tr w:rsidR="000B35F8" w14:paraId="5D86F19C" w14:textId="77777777" w:rsidTr="00C0203F">
        <w:trPr>
          <w:cnfStyle w:val="100000000000" w:firstRow="1" w:lastRow="0" w:firstColumn="0" w:lastColumn="0" w:oddVBand="0" w:evenVBand="0" w:oddHBand="0" w:evenHBand="0" w:firstRowFirstColumn="0" w:firstRowLastColumn="0" w:lastRowFirstColumn="0" w:lastRowLastColumn="0"/>
        </w:trPr>
        <w:tc>
          <w:tcPr>
            <w:tcW w:w="2222" w:type="pct"/>
          </w:tcPr>
          <w:p w14:paraId="3B2932B0" w14:textId="77777777" w:rsidR="000B35F8" w:rsidRDefault="000B35F8" w:rsidP="000B35F8">
            <w:r>
              <w:t>Coefficient</w:t>
            </w:r>
          </w:p>
        </w:tc>
        <w:tc>
          <w:tcPr>
            <w:tcW w:w="643" w:type="pct"/>
          </w:tcPr>
          <w:p w14:paraId="368A5C96" w14:textId="77777777" w:rsidR="000B35F8" w:rsidRDefault="000B35F8" w:rsidP="000B35F8">
            <w:r>
              <w:t>Value</w:t>
            </w:r>
          </w:p>
        </w:tc>
        <w:tc>
          <w:tcPr>
            <w:tcW w:w="850" w:type="pct"/>
          </w:tcPr>
          <w:p w14:paraId="750EA761" w14:textId="77777777" w:rsidR="000B35F8" w:rsidRDefault="000B35F8" w:rsidP="000B35F8">
            <w:proofErr w:type="spellStart"/>
            <w:r>
              <w:t>Std.Error</w:t>
            </w:r>
            <w:proofErr w:type="spellEnd"/>
          </w:p>
        </w:tc>
        <w:tc>
          <w:tcPr>
            <w:tcW w:w="643" w:type="pct"/>
          </w:tcPr>
          <w:p w14:paraId="4E38199E" w14:textId="77777777" w:rsidR="000B35F8" w:rsidRDefault="000B35F8" w:rsidP="000B35F8">
            <w:r>
              <w:t>Lower CI</w:t>
            </w:r>
          </w:p>
        </w:tc>
        <w:tc>
          <w:tcPr>
            <w:tcW w:w="643" w:type="pct"/>
          </w:tcPr>
          <w:p w14:paraId="593B9318" w14:textId="77777777" w:rsidR="000B35F8" w:rsidRDefault="000B35F8" w:rsidP="000B35F8">
            <w:r>
              <w:t>Upper CI</w:t>
            </w:r>
          </w:p>
        </w:tc>
      </w:tr>
      <w:tr w:rsidR="000B35F8" w14:paraId="2F1268DE"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1CEFCB1C" w14:textId="77777777" w:rsidR="000B35F8" w:rsidRDefault="000B35F8" w:rsidP="000B35F8">
            <w:r>
              <w:t>Wales (</w:t>
            </w:r>
            <w:proofErr w:type="spellStart"/>
            <w:r>
              <w:t>est</w:t>
            </w:r>
            <w:proofErr w:type="spellEnd"/>
            <w:r>
              <w:t>) rate at 1991</w:t>
            </w:r>
          </w:p>
        </w:tc>
        <w:tc>
          <w:tcPr>
            <w:tcW w:w="643" w:type="pct"/>
          </w:tcPr>
          <w:p w14:paraId="364FB80E" w14:textId="77777777" w:rsidR="000B35F8" w:rsidRDefault="000B35F8" w:rsidP="000B35F8">
            <w:r>
              <w:t>48.988</w:t>
            </w:r>
          </w:p>
        </w:tc>
        <w:tc>
          <w:tcPr>
            <w:tcW w:w="850" w:type="pct"/>
          </w:tcPr>
          <w:p w14:paraId="2B54C47C" w14:textId="77777777" w:rsidR="000B35F8" w:rsidRDefault="000B35F8" w:rsidP="000B35F8">
            <w:r>
              <w:t>2.950</w:t>
            </w:r>
          </w:p>
        </w:tc>
        <w:tc>
          <w:tcPr>
            <w:tcW w:w="643" w:type="pct"/>
          </w:tcPr>
          <w:p w14:paraId="6E0282E4" w14:textId="77777777" w:rsidR="000B35F8" w:rsidRDefault="000B35F8" w:rsidP="000B35F8">
            <w:r>
              <w:t>43.206</w:t>
            </w:r>
          </w:p>
        </w:tc>
        <w:tc>
          <w:tcPr>
            <w:tcW w:w="643" w:type="pct"/>
          </w:tcPr>
          <w:p w14:paraId="7164475B" w14:textId="77777777" w:rsidR="000B35F8" w:rsidRDefault="000B35F8" w:rsidP="000B35F8">
            <w:r>
              <w:t>54.769</w:t>
            </w:r>
          </w:p>
        </w:tc>
      </w:tr>
      <w:tr w:rsidR="000B35F8" w14:paraId="0A747EE0" w14:textId="77777777" w:rsidTr="00C0203F">
        <w:tc>
          <w:tcPr>
            <w:tcW w:w="2222" w:type="pct"/>
          </w:tcPr>
          <w:p w14:paraId="704DDB65" w14:textId="77777777" w:rsidR="000B35F8" w:rsidRDefault="000B35F8" w:rsidP="000B35F8">
            <w:r>
              <w:t>Wales base trend</w:t>
            </w:r>
          </w:p>
        </w:tc>
        <w:tc>
          <w:tcPr>
            <w:tcW w:w="643" w:type="pct"/>
          </w:tcPr>
          <w:p w14:paraId="75E6AE38" w14:textId="77777777" w:rsidR="000B35F8" w:rsidRDefault="000B35F8" w:rsidP="000B35F8">
            <w:r>
              <w:t>0.170</w:t>
            </w:r>
          </w:p>
        </w:tc>
        <w:tc>
          <w:tcPr>
            <w:tcW w:w="850" w:type="pct"/>
          </w:tcPr>
          <w:p w14:paraId="2DB6965A" w14:textId="77777777" w:rsidR="000B35F8" w:rsidRDefault="000B35F8" w:rsidP="000B35F8">
            <w:r>
              <w:t>0.406</w:t>
            </w:r>
          </w:p>
        </w:tc>
        <w:tc>
          <w:tcPr>
            <w:tcW w:w="643" w:type="pct"/>
          </w:tcPr>
          <w:p w14:paraId="50B2C5D9" w14:textId="77777777" w:rsidR="000B35F8" w:rsidRDefault="000B35F8" w:rsidP="000B35F8">
            <w:r>
              <w:t>-0.626</w:t>
            </w:r>
          </w:p>
        </w:tc>
        <w:tc>
          <w:tcPr>
            <w:tcW w:w="643" w:type="pct"/>
          </w:tcPr>
          <w:p w14:paraId="755CF6C9" w14:textId="77777777" w:rsidR="000B35F8" w:rsidRDefault="000B35F8" w:rsidP="000B35F8">
            <w:r>
              <w:t>0.966</w:t>
            </w:r>
          </w:p>
        </w:tc>
      </w:tr>
      <w:tr w:rsidR="000B35F8" w14:paraId="2DBD591E"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3234029C" w14:textId="77777777" w:rsidR="000B35F8" w:rsidRDefault="000B35F8" w:rsidP="000B35F8">
            <w:r>
              <w:t>England difference in rate at 1991</w:t>
            </w:r>
          </w:p>
        </w:tc>
        <w:tc>
          <w:tcPr>
            <w:tcW w:w="643" w:type="pct"/>
          </w:tcPr>
          <w:p w14:paraId="1054ED19" w14:textId="77777777" w:rsidR="000B35F8" w:rsidRDefault="000B35F8" w:rsidP="000B35F8">
            <w:r>
              <w:t>-6.158</w:t>
            </w:r>
          </w:p>
        </w:tc>
        <w:tc>
          <w:tcPr>
            <w:tcW w:w="850" w:type="pct"/>
          </w:tcPr>
          <w:p w14:paraId="25188411" w14:textId="77777777" w:rsidR="000B35F8" w:rsidRDefault="000B35F8" w:rsidP="000B35F8">
            <w:r>
              <w:t>3.598</w:t>
            </w:r>
          </w:p>
        </w:tc>
        <w:tc>
          <w:tcPr>
            <w:tcW w:w="643" w:type="pct"/>
          </w:tcPr>
          <w:p w14:paraId="388F4B8E" w14:textId="77777777" w:rsidR="000B35F8" w:rsidRDefault="000B35F8" w:rsidP="000B35F8">
            <w:r>
              <w:t>-13.210</w:t>
            </w:r>
          </w:p>
        </w:tc>
        <w:tc>
          <w:tcPr>
            <w:tcW w:w="643" w:type="pct"/>
          </w:tcPr>
          <w:p w14:paraId="6C525615" w14:textId="77777777" w:rsidR="000B35F8" w:rsidRDefault="000B35F8" w:rsidP="000B35F8">
            <w:r>
              <w:t>0.893</w:t>
            </w:r>
          </w:p>
        </w:tc>
      </w:tr>
      <w:tr w:rsidR="000B35F8" w14:paraId="5D8081F5" w14:textId="77777777" w:rsidTr="00C0203F">
        <w:tc>
          <w:tcPr>
            <w:tcW w:w="2222" w:type="pct"/>
          </w:tcPr>
          <w:p w14:paraId="5410A68B" w14:textId="3DC0AFEB" w:rsidR="000B35F8" w:rsidRDefault="000B35F8" w:rsidP="000B35F8">
            <w:r>
              <w:t xml:space="preserve">Wales change in level at </w:t>
            </w:r>
            <w:r w:rsidR="00523C24">
              <w:t>intervention</w:t>
            </w:r>
          </w:p>
        </w:tc>
        <w:tc>
          <w:tcPr>
            <w:tcW w:w="643" w:type="pct"/>
          </w:tcPr>
          <w:p w14:paraId="1DD209C0" w14:textId="77777777" w:rsidR="000B35F8" w:rsidRDefault="000B35F8" w:rsidP="000B35F8">
            <w:r>
              <w:t>-1.903</w:t>
            </w:r>
          </w:p>
        </w:tc>
        <w:tc>
          <w:tcPr>
            <w:tcW w:w="850" w:type="pct"/>
          </w:tcPr>
          <w:p w14:paraId="1DCCC9C4" w14:textId="77777777" w:rsidR="000B35F8" w:rsidRDefault="000B35F8" w:rsidP="000B35F8">
            <w:r>
              <w:t>1.482</w:t>
            </w:r>
          </w:p>
        </w:tc>
        <w:tc>
          <w:tcPr>
            <w:tcW w:w="643" w:type="pct"/>
          </w:tcPr>
          <w:p w14:paraId="546534D3" w14:textId="77777777" w:rsidR="000B35F8" w:rsidRDefault="000B35F8" w:rsidP="000B35F8">
            <w:r>
              <w:t>-4.808</w:t>
            </w:r>
          </w:p>
        </w:tc>
        <w:tc>
          <w:tcPr>
            <w:tcW w:w="643" w:type="pct"/>
          </w:tcPr>
          <w:p w14:paraId="49A86D93" w14:textId="77777777" w:rsidR="000B35F8" w:rsidRDefault="000B35F8" w:rsidP="000B35F8">
            <w:r>
              <w:t>1.001</w:t>
            </w:r>
          </w:p>
        </w:tc>
      </w:tr>
      <w:tr w:rsidR="000B35F8" w14:paraId="2040A836"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260680E0" w14:textId="6DCC8EEE" w:rsidR="000B35F8" w:rsidRDefault="000B35F8" w:rsidP="000B35F8">
            <w:r>
              <w:t xml:space="preserve">Wales change in trend at </w:t>
            </w:r>
            <w:r w:rsidR="00523C24">
              <w:t>intervention</w:t>
            </w:r>
          </w:p>
        </w:tc>
        <w:tc>
          <w:tcPr>
            <w:tcW w:w="643" w:type="pct"/>
          </w:tcPr>
          <w:p w14:paraId="628AE84A" w14:textId="77777777" w:rsidR="000B35F8" w:rsidRDefault="000B35F8" w:rsidP="000B35F8">
            <w:r>
              <w:t>-1.872</w:t>
            </w:r>
          </w:p>
        </w:tc>
        <w:tc>
          <w:tcPr>
            <w:tcW w:w="850" w:type="pct"/>
          </w:tcPr>
          <w:p w14:paraId="05FE53B3" w14:textId="77777777" w:rsidR="000B35F8" w:rsidRDefault="000B35F8" w:rsidP="000B35F8">
            <w:r>
              <w:t>0.502</w:t>
            </w:r>
          </w:p>
        </w:tc>
        <w:tc>
          <w:tcPr>
            <w:tcW w:w="643" w:type="pct"/>
          </w:tcPr>
          <w:p w14:paraId="08DDB453" w14:textId="77777777" w:rsidR="000B35F8" w:rsidRDefault="000B35F8" w:rsidP="000B35F8">
            <w:r>
              <w:t>-2.855</w:t>
            </w:r>
          </w:p>
        </w:tc>
        <w:tc>
          <w:tcPr>
            <w:tcW w:w="643" w:type="pct"/>
          </w:tcPr>
          <w:p w14:paraId="3C5B93C4" w14:textId="77777777" w:rsidR="000B35F8" w:rsidRDefault="000B35F8" w:rsidP="000B35F8">
            <w:r>
              <w:t>-0.889</w:t>
            </w:r>
          </w:p>
        </w:tc>
      </w:tr>
      <w:tr w:rsidR="000B35F8" w14:paraId="1A977474" w14:textId="77777777" w:rsidTr="00C0203F">
        <w:tc>
          <w:tcPr>
            <w:tcW w:w="2222" w:type="pct"/>
          </w:tcPr>
          <w:p w14:paraId="6B81E992" w14:textId="61E06729" w:rsidR="000B35F8" w:rsidRDefault="000B35F8" w:rsidP="000B35F8">
            <w:r>
              <w:t xml:space="preserve">England difference in level from control at </w:t>
            </w:r>
            <w:r w:rsidR="00523C24">
              <w:t>intervention</w:t>
            </w:r>
          </w:p>
        </w:tc>
        <w:tc>
          <w:tcPr>
            <w:tcW w:w="643" w:type="pct"/>
          </w:tcPr>
          <w:p w14:paraId="71EA6A97" w14:textId="77777777" w:rsidR="000B35F8" w:rsidRDefault="000B35F8" w:rsidP="000B35F8">
            <w:r>
              <w:t>1.807</w:t>
            </w:r>
          </w:p>
        </w:tc>
        <w:tc>
          <w:tcPr>
            <w:tcW w:w="850" w:type="pct"/>
          </w:tcPr>
          <w:p w14:paraId="49081A11" w14:textId="77777777" w:rsidR="000B35F8" w:rsidRDefault="000B35F8" w:rsidP="000B35F8">
            <w:r>
              <w:t>2.093</w:t>
            </w:r>
          </w:p>
        </w:tc>
        <w:tc>
          <w:tcPr>
            <w:tcW w:w="643" w:type="pct"/>
          </w:tcPr>
          <w:p w14:paraId="56DCD7B7" w14:textId="77777777" w:rsidR="000B35F8" w:rsidRDefault="000B35F8" w:rsidP="000B35F8">
            <w:r>
              <w:t>-2.295</w:t>
            </w:r>
          </w:p>
        </w:tc>
        <w:tc>
          <w:tcPr>
            <w:tcW w:w="643" w:type="pct"/>
          </w:tcPr>
          <w:p w14:paraId="714C63A4" w14:textId="77777777" w:rsidR="000B35F8" w:rsidRDefault="000B35F8" w:rsidP="000B35F8">
            <w:r>
              <w:t>5.908</w:t>
            </w:r>
          </w:p>
        </w:tc>
      </w:tr>
      <w:tr w:rsidR="000B35F8" w14:paraId="6188AAA7"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3F5B52F1" w14:textId="238BA59D" w:rsidR="000B35F8" w:rsidRDefault="000B35F8" w:rsidP="000B35F8">
            <w:r>
              <w:t xml:space="preserve">England difference in trend from control at </w:t>
            </w:r>
            <w:r w:rsidR="00523C24">
              <w:t>intervention</w:t>
            </w:r>
          </w:p>
        </w:tc>
        <w:tc>
          <w:tcPr>
            <w:tcW w:w="643" w:type="pct"/>
          </w:tcPr>
          <w:p w14:paraId="2D89C85C" w14:textId="77777777" w:rsidR="000B35F8" w:rsidRDefault="000B35F8" w:rsidP="000B35F8">
            <w:r>
              <w:t>0.143</w:t>
            </w:r>
          </w:p>
        </w:tc>
        <w:tc>
          <w:tcPr>
            <w:tcW w:w="850" w:type="pct"/>
          </w:tcPr>
          <w:p w14:paraId="19D83EFA" w14:textId="77777777" w:rsidR="000B35F8" w:rsidRDefault="000B35F8" w:rsidP="000B35F8">
            <w:r>
              <w:t>0.315</w:t>
            </w:r>
          </w:p>
        </w:tc>
        <w:tc>
          <w:tcPr>
            <w:tcW w:w="643" w:type="pct"/>
          </w:tcPr>
          <w:p w14:paraId="17F4B039" w14:textId="77777777" w:rsidR="000B35F8" w:rsidRDefault="000B35F8" w:rsidP="000B35F8">
            <w:r>
              <w:t>-0.475</w:t>
            </w:r>
          </w:p>
        </w:tc>
        <w:tc>
          <w:tcPr>
            <w:tcW w:w="643" w:type="pct"/>
          </w:tcPr>
          <w:p w14:paraId="2119456A" w14:textId="77777777" w:rsidR="000B35F8" w:rsidRDefault="000B35F8" w:rsidP="000B35F8">
            <w:r>
              <w:t>0.760</w:t>
            </w:r>
          </w:p>
        </w:tc>
      </w:tr>
      <w:tr w:rsidR="000B35F8" w14:paraId="48034850" w14:textId="77777777" w:rsidTr="00C0203F">
        <w:tc>
          <w:tcPr>
            <w:tcW w:w="2222" w:type="pct"/>
          </w:tcPr>
          <w:p w14:paraId="5307BCE2" w14:textId="77777777" w:rsidR="000B35F8" w:rsidRDefault="000B35F8" w:rsidP="000B35F8">
            <w:r>
              <w:t>‘Pill Scare’ corrector</w:t>
            </w:r>
          </w:p>
        </w:tc>
        <w:tc>
          <w:tcPr>
            <w:tcW w:w="643" w:type="pct"/>
          </w:tcPr>
          <w:p w14:paraId="6AE5F960" w14:textId="77777777" w:rsidR="000B35F8" w:rsidRDefault="000B35F8" w:rsidP="000B35F8">
            <w:r>
              <w:t>4.864</w:t>
            </w:r>
          </w:p>
        </w:tc>
        <w:tc>
          <w:tcPr>
            <w:tcW w:w="850" w:type="pct"/>
          </w:tcPr>
          <w:p w14:paraId="139CB876" w14:textId="77777777" w:rsidR="000B35F8" w:rsidRDefault="000B35F8" w:rsidP="000B35F8">
            <w:r>
              <w:t>1.139</w:t>
            </w:r>
          </w:p>
        </w:tc>
        <w:tc>
          <w:tcPr>
            <w:tcW w:w="643" w:type="pct"/>
          </w:tcPr>
          <w:p w14:paraId="7E5D3F96" w14:textId="77777777" w:rsidR="000B35F8" w:rsidRDefault="000B35F8" w:rsidP="000B35F8">
            <w:r>
              <w:t>2.631</w:t>
            </w:r>
          </w:p>
        </w:tc>
        <w:tc>
          <w:tcPr>
            <w:tcW w:w="643" w:type="pct"/>
          </w:tcPr>
          <w:p w14:paraId="5A5D4A96" w14:textId="77777777" w:rsidR="000B35F8" w:rsidRDefault="000B35F8" w:rsidP="000B35F8">
            <w:r>
              <w:t>7.097</w:t>
            </w:r>
          </w:p>
        </w:tc>
      </w:tr>
    </w:tbl>
    <w:p w14:paraId="40FA0D83" w14:textId="77777777" w:rsidR="000B35F8" w:rsidRDefault="000B35F8" w:rsidP="000B35F8"/>
    <w:p w14:paraId="1AE2E74D" w14:textId="55594E81" w:rsidR="000B35F8" w:rsidRPr="000B35F8" w:rsidRDefault="000B35F8" w:rsidP="000B35F8">
      <w:pPr>
        <w:pStyle w:val="Heading2"/>
      </w:pPr>
      <w:r w:rsidRPr="000B35F8">
        <w:lastRenderedPageBreak/>
        <w:t xml:space="preserve">England compared with Scotland 1992 </w:t>
      </w:r>
      <w:r>
        <w:t>–</w:t>
      </w:r>
      <w:r w:rsidRPr="000B35F8">
        <w:t xml:space="preserve"> 2016</w:t>
      </w:r>
      <w:r>
        <w:t xml:space="preserve"> with 2008 common shock</w:t>
      </w:r>
    </w:p>
    <w:p w14:paraId="0DD02FF2" w14:textId="77777777" w:rsidR="000B35F8" w:rsidRDefault="000B35F8" w:rsidP="000B35F8">
      <w:pPr>
        <w:pStyle w:val="FirstParagraph"/>
      </w:pPr>
      <w:r>
        <w:rPr>
          <w:noProof/>
        </w:rPr>
        <w:drawing>
          <wp:inline distT="0" distB="0" distL="0" distR="0" wp14:anchorId="4C483352" wp14:editId="08E59CFF">
            <wp:extent cx="6400800" cy="480060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4865dab_files/figure-docx/plot-1.png"/>
                    <pic:cNvPicPr>
                      <a:picLocks noChangeAspect="1" noChangeArrowheads="1"/>
                    </pic:cNvPicPr>
                  </pic:nvPicPr>
                  <pic:blipFill>
                    <a:blip r:embed="rId31"/>
                    <a:stretch>
                      <a:fillRect/>
                    </a:stretch>
                  </pic:blipFill>
                  <pic:spPr bwMode="auto">
                    <a:xfrm>
                      <a:off x="0" y="0"/>
                      <a:ext cx="6400800" cy="4800600"/>
                    </a:xfrm>
                    <a:prstGeom prst="rect">
                      <a:avLst/>
                    </a:prstGeom>
                    <a:noFill/>
                    <a:ln w="9525">
                      <a:noFill/>
                      <a:headEnd/>
                      <a:tailEnd/>
                    </a:ln>
                  </pic:spPr>
                </pic:pic>
              </a:graphicData>
            </a:graphic>
          </wp:inline>
        </w:drawing>
      </w:r>
    </w:p>
    <w:p w14:paraId="06CC0885" w14:textId="77777777" w:rsidR="000B35F8" w:rsidRDefault="000B35F8" w:rsidP="000B35F8">
      <w:r>
        <w:t>Autocorrelation correction: AR1, MA0</w:t>
      </w:r>
    </w:p>
    <w:p w14:paraId="5C6F933B" w14:textId="77777777" w:rsidR="000B35F8" w:rsidRDefault="000B35F8" w:rsidP="000B35F8">
      <w:r>
        <w:t>MSPE = 0.793</w:t>
      </w:r>
    </w:p>
    <w:p w14:paraId="3F703220" w14:textId="77777777" w:rsidR="000B35F8" w:rsidRDefault="000B35F8" w:rsidP="000B35F8">
      <w:r>
        <w:t>R</w:t>
      </w:r>
      <w:r>
        <w:rPr>
          <w:vertAlign w:val="superscript"/>
        </w:rPr>
        <w:t>2</w:t>
      </w:r>
      <w:r>
        <w:t xml:space="preserve"> = 0.994</w:t>
      </w:r>
    </w:p>
    <w:tbl>
      <w:tblPr>
        <w:tblStyle w:val="ListTable1Light-Accent3"/>
        <w:tblW w:w="5000" w:type="pct"/>
        <w:tblLook w:val="0420" w:firstRow="1" w:lastRow="0" w:firstColumn="0" w:lastColumn="0" w:noHBand="0" w:noVBand="1"/>
      </w:tblPr>
      <w:tblGrid>
        <w:gridCol w:w="4130"/>
        <w:gridCol w:w="1269"/>
        <w:gridCol w:w="1677"/>
        <w:gridCol w:w="1397"/>
        <w:gridCol w:w="1391"/>
      </w:tblGrid>
      <w:tr w:rsidR="000B35F8" w14:paraId="2319A643" w14:textId="77777777" w:rsidTr="00C0203F">
        <w:trPr>
          <w:cnfStyle w:val="100000000000" w:firstRow="1" w:lastRow="0" w:firstColumn="0" w:lastColumn="0" w:oddVBand="0" w:evenVBand="0" w:oddHBand="0" w:evenHBand="0" w:firstRowFirstColumn="0" w:firstRowLastColumn="0" w:lastRowFirstColumn="0" w:lastRowLastColumn="0"/>
        </w:trPr>
        <w:tc>
          <w:tcPr>
            <w:tcW w:w="2094" w:type="pct"/>
          </w:tcPr>
          <w:p w14:paraId="4E3FBA7C" w14:textId="77777777" w:rsidR="000B35F8" w:rsidRDefault="000B35F8" w:rsidP="000B35F8">
            <w:r>
              <w:t>Coefficient</w:t>
            </w:r>
          </w:p>
        </w:tc>
        <w:tc>
          <w:tcPr>
            <w:tcW w:w="643" w:type="pct"/>
          </w:tcPr>
          <w:p w14:paraId="7DE1FE1C" w14:textId="77777777" w:rsidR="000B35F8" w:rsidRDefault="000B35F8" w:rsidP="000B35F8">
            <w:r>
              <w:t>Value</w:t>
            </w:r>
          </w:p>
        </w:tc>
        <w:tc>
          <w:tcPr>
            <w:tcW w:w="850" w:type="pct"/>
          </w:tcPr>
          <w:p w14:paraId="61DE7AEC" w14:textId="77777777" w:rsidR="000B35F8" w:rsidRDefault="000B35F8" w:rsidP="000B35F8">
            <w:proofErr w:type="spellStart"/>
            <w:r>
              <w:t>Std.Error</w:t>
            </w:r>
            <w:proofErr w:type="spellEnd"/>
          </w:p>
        </w:tc>
        <w:tc>
          <w:tcPr>
            <w:tcW w:w="708" w:type="pct"/>
          </w:tcPr>
          <w:p w14:paraId="2F1E883A" w14:textId="77777777" w:rsidR="000B35F8" w:rsidRDefault="000B35F8" w:rsidP="000B35F8">
            <w:r>
              <w:t>Lower CI</w:t>
            </w:r>
          </w:p>
        </w:tc>
        <w:tc>
          <w:tcPr>
            <w:tcW w:w="705" w:type="pct"/>
          </w:tcPr>
          <w:p w14:paraId="415CE067" w14:textId="77777777" w:rsidR="000B35F8" w:rsidRDefault="000B35F8" w:rsidP="000B35F8">
            <w:r>
              <w:t>Upper CI</w:t>
            </w:r>
          </w:p>
        </w:tc>
      </w:tr>
      <w:tr w:rsidR="000B35F8" w14:paraId="3EE62983" w14:textId="77777777" w:rsidTr="00C0203F">
        <w:trPr>
          <w:cnfStyle w:val="000000100000" w:firstRow="0" w:lastRow="0" w:firstColumn="0" w:lastColumn="0" w:oddVBand="0" w:evenVBand="0" w:oddHBand="1" w:evenHBand="0" w:firstRowFirstColumn="0" w:firstRowLastColumn="0" w:lastRowFirstColumn="0" w:lastRowLastColumn="0"/>
        </w:trPr>
        <w:tc>
          <w:tcPr>
            <w:tcW w:w="2094" w:type="pct"/>
          </w:tcPr>
          <w:p w14:paraId="2A0C1FD3" w14:textId="77777777" w:rsidR="000B35F8" w:rsidRDefault="000B35F8" w:rsidP="000B35F8">
            <w:r>
              <w:t>Scotland (</w:t>
            </w:r>
            <w:proofErr w:type="spellStart"/>
            <w:r>
              <w:t>est</w:t>
            </w:r>
            <w:proofErr w:type="spellEnd"/>
            <w:r>
              <w:t>) rate at 1991</w:t>
            </w:r>
          </w:p>
        </w:tc>
        <w:tc>
          <w:tcPr>
            <w:tcW w:w="643" w:type="pct"/>
          </w:tcPr>
          <w:p w14:paraId="2E2DA012" w14:textId="77777777" w:rsidR="000B35F8" w:rsidRDefault="000B35F8" w:rsidP="000B35F8">
            <w:r>
              <w:t>42.654</w:t>
            </w:r>
          </w:p>
        </w:tc>
        <w:tc>
          <w:tcPr>
            <w:tcW w:w="850" w:type="pct"/>
          </w:tcPr>
          <w:p w14:paraId="276291C8" w14:textId="77777777" w:rsidR="000B35F8" w:rsidRDefault="000B35F8" w:rsidP="000B35F8">
            <w:r>
              <w:t>0.872</w:t>
            </w:r>
          </w:p>
        </w:tc>
        <w:tc>
          <w:tcPr>
            <w:tcW w:w="708" w:type="pct"/>
          </w:tcPr>
          <w:p w14:paraId="0B7F64D3" w14:textId="77777777" w:rsidR="000B35F8" w:rsidRDefault="000B35F8" w:rsidP="000B35F8">
            <w:r>
              <w:t>40.945</w:t>
            </w:r>
          </w:p>
        </w:tc>
        <w:tc>
          <w:tcPr>
            <w:tcW w:w="705" w:type="pct"/>
          </w:tcPr>
          <w:p w14:paraId="314BAADA" w14:textId="77777777" w:rsidR="000B35F8" w:rsidRDefault="000B35F8" w:rsidP="000B35F8">
            <w:r>
              <w:t>44.363</w:t>
            </w:r>
          </w:p>
        </w:tc>
      </w:tr>
      <w:tr w:rsidR="000B35F8" w14:paraId="0FC48B46" w14:textId="77777777" w:rsidTr="00C0203F">
        <w:tc>
          <w:tcPr>
            <w:tcW w:w="2094" w:type="pct"/>
          </w:tcPr>
          <w:p w14:paraId="1ED368E6" w14:textId="77777777" w:rsidR="000B35F8" w:rsidRDefault="000B35F8" w:rsidP="000B35F8">
            <w:r>
              <w:t>Scotland base trend</w:t>
            </w:r>
          </w:p>
        </w:tc>
        <w:tc>
          <w:tcPr>
            <w:tcW w:w="643" w:type="pct"/>
          </w:tcPr>
          <w:p w14:paraId="2F6BFF05" w14:textId="77777777" w:rsidR="000B35F8" w:rsidRDefault="000B35F8" w:rsidP="000B35F8">
            <w:r>
              <w:t>-0.460</w:t>
            </w:r>
          </w:p>
        </w:tc>
        <w:tc>
          <w:tcPr>
            <w:tcW w:w="850" w:type="pct"/>
          </w:tcPr>
          <w:p w14:paraId="5D2336E2" w14:textId="77777777" w:rsidR="000B35F8" w:rsidRDefault="000B35F8" w:rsidP="000B35F8">
            <w:r>
              <w:t>0.225</w:t>
            </w:r>
          </w:p>
        </w:tc>
        <w:tc>
          <w:tcPr>
            <w:tcW w:w="708" w:type="pct"/>
          </w:tcPr>
          <w:p w14:paraId="2AFD74AA" w14:textId="77777777" w:rsidR="000B35F8" w:rsidRDefault="000B35F8" w:rsidP="000B35F8">
            <w:r>
              <w:t>-0.902</w:t>
            </w:r>
          </w:p>
        </w:tc>
        <w:tc>
          <w:tcPr>
            <w:tcW w:w="705" w:type="pct"/>
          </w:tcPr>
          <w:p w14:paraId="58715B33" w14:textId="77777777" w:rsidR="000B35F8" w:rsidRDefault="000B35F8" w:rsidP="000B35F8">
            <w:r>
              <w:t>-0.019</w:t>
            </w:r>
          </w:p>
        </w:tc>
      </w:tr>
      <w:tr w:rsidR="000B35F8" w14:paraId="0AE32E8A" w14:textId="77777777" w:rsidTr="00C0203F">
        <w:trPr>
          <w:cnfStyle w:val="000000100000" w:firstRow="0" w:lastRow="0" w:firstColumn="0" w:lastColumn="0" w:oddVBand="0" w:evenVBand="0" w:oddHBand="1" w:evenHBand="0" w:firstRowFirstColumn="0" w:firstRowLastColumn="0" w:lastRowFirstColumn="0" w:lastRowLastColumn="0"/>
        </w:trPr>
        <w:tc>
          <w:tcPr>
            <w:tcW w:w="2094" w:type="pct"/>
          </w:tcPr>
          <w:p w14:paraId="021FA472" w14:textId="77777777" w:rsidR="000B35F8" w:rsidRDefault="000B35F8" w:rsidP="000B35F8">
            <w:r>
              <w:t>England difference in rate at 1991</w:t>
            </w:r>
          </w:p>
        </w:tc>
        <w:tc>
          <w:tcPr>
            <w:tcW w:w="643" w:type="pct"/>
          </w:tcPr>
          <w:p w14:paraId="12F45CBE" w14:textId="77777777" w:rsidR="000B35F8" w:rsidRDefault="000B35F8" w:rsidP="000B35F8">
            <w:r>
              <w:t>1.040</w:t>
            </w:r>
          </w:p>
        </w:tc>
        <w:tc>
          <w:tcPr>
            <w:tcW w:w="850" w:type="pct"/>
          </w:tcPr>
          <w:p w14:paraId="4396A8C3" w14:textId="77777777" w:rsidR="000B35F8" w:rsidRDefault="000B35F8" w:rsidP="000B35F8">
            <w:r>
              <w:t>0.757</w:t>
            </w:r>
          </w:p>
        </w:tc>
        <w:tc>
          <w:tcPr>
            <w:tcW w:w="708" w:type="pct"/>
          </w:tcPr>
          <w:p w14:paraId="05D5131D" w14:textId="77777777" w:rsidR="000B35F8" w:rsidRDefault="000B35F8" w:rsidP="000B35F8">
            <w:r>
              <w:t>-0.443</w:t>
            </w:r>
          </w:p>
        </w:tc>
        <w:tc>
          <w:tcPr>
            <w:tcW w:w="705" w:type="pct"/>
          </w:tcPr>
          <w:p w14:paraId="5A4B03F2" w14:textId="77777777" w:rsidR="000B35F8" w:rsidRDefault="000B35F8" w:rsidP="000B35F8">
            <w:r>
              <w:t>2.523</w:t>
            </w:r>
          </w:p>
        </w:tc>
      </w:tr>
      <w:tr w:rsidR="000B35F8" w14:paraId="2592266E" w14:textId="77777777" w:rsidTr="00C0203F">
        <w:tc>
          <w:tcPr>
            <w:tcW w:w="2094" w:type="pct"/>
          </w:tcPr>
          <w:p w14:paraId="487D0C85" w14:textId="77D62A2B" w:rsidR="000B35F8" w:rsidRDefault="000B35F8" w:rsidP="000B35F8">
            <w:r>
              <w:t xml:space="preserve">Scotland change in level at </w:t>
            </w:r>
            <w:r w:rsidR="00523C24">
              <w:t>intervention</w:t>
            </w:r>
          </w:p>
        </w:tc>
        <w:tc>
          <w:tcPr>
            <w:tcW w:w="643" w:type="pct"/>
          </w:tcPr>
          <w:p w14:paraId="0056207D" w14:textId="77777777" w:rsidR="000B35F8" w:rsidRDefault="000B35F8" w:rsidP="000B35F8">
            <w:r>
              <w:t>-2.376</w:t>
            </w:r>
          </w:p>
        </w:tc>
        <w:tc>
          <w:tcPr>
            <w:tcW w:w="850" w:type="pct"/>
          </w:tcPr>
          <w:p w14:paraId="03290A8B" w14:textId="77777777" w:rsidR="000B35F8" w:rsidRDefault="000B35F8" w:rsidP="000B35F8">
            <w:r>
              <w:t>0.897</w:t>
            </w:r>
          </w:p>
        </w:tc>
        <w:tc>
          <w:tcPr>
            <w:tcW w:w="708" w:type="pct"/>
          </w:tcPr>
          <w:p w14:paraId="588633A3" w14:textId="77777777" w:rsidR="000B35F8" w:rsidRDefault="000B35F8" w:rsidP="000B35F8">
            <w:r>
              <w:t>-4.134</w:t>
            </w:r>
          </w:p>
        </w:tc>
        <w:tc>
          <w:tcPr>
            <w:tcW w:w="705" w:type="pct"/>
          </w:tcPr>
          <w:p w14:paraId="2F77E4D2" w14:textId="77777777" w:rsidR="000B35F8" w:rsidRDefault="000B35F8" w:rsidP="000B35F8">
            <w:r>
              <w:t>-0.619</w:t>
            </w:r>
          </w:p>
        </w:tc>
      </w:tr>
      <w:tr w:rsidR="000B35F8" w14:paraId="20D7E24B" w14:textId="77777777" w:rsidTr="00C0203F">
        <w:trPr>
          <w:cnfStyle w:val="000000100000" w:firstRow="0" w:lastRow="0" w:firstColumn="0" w:lastColumn="0" w:oddVBand="0" w:evenVBand="0" w:oddHBand="1" w:evenHBand="0" w:firstRowFirstColumn="0" w:firstRowLastColumn="0" w:lastRowFirstColumn="0" w:lastRowLastColumn="0"/>
        </w:trPr>
        <w:tc>
          <w:tcPr>
            <w:tcW w:w="2094" w:type="pct"/>
          </w:tcPr>
          <w:p w14:paraId="72D91124" w14:textId="5C5F8C17" w:rsidR="000B35F8" w:rsidRDefault="000B35F8" w:rsidP="000B35F8">
            <w:r>
              <w:t xml:space="preserve">Scotland change in trend at </w:t>
            </w:r>
            <w:r w:rsidR="00523C24">
              <w:t>intervention</w:t>
            </w:r>
          </w:p>
        </w:tc>
        <w:tc>
          <w:tcPr>
            <w:tcW w:w="643" w:type="pct"/>
          </w:tcPr>
          <w:p w14:paraId="0C73815A" w14:textId="77777777" w:rsidR="000B35F8" w:rsidRDefault="000B35F8" w:rsidP="000B35F8">
            <w:r>
              <w:t>0.363</w:t>
            </w:r>
          </w:p>
        </w:tc>
        <w:tc>
          <w:tcPr>
            <w:tcW w:w="850" w:type="pct"/>
          </w:tcPr>
          <w:p w14:paraId="46360321" w14:textId="77777777" w:rsidR="000B35F8" w:rsidRDefault="000B35F8" w:rsidP="000B35F8">
            <w:r>
              <w:t>0.265</w:t>
            </w:r>
          </w:p>
        </w:tc>
        <w:tc>
          <w:tcPr>
            <w:tcW w:w="708" w:type="pct"/>
          </w:tcPr>
          <w:p w14:paraId="2122F3FD" w14:textId="77777777" w:rsidR="000B35F8" w:rsidRDefault="000B35F8" w:rsidP="000B35F8">
            <w:r>
              <w:t>-0.157</w:t>
            </w:r>
          </w:p>
        </w:tc>
        <w:tc>
          <w:tcPr>
            <w:tcW w:w="705" w:type="pct"/>
          </w:tcPr>
          <w:p w14:paraId="54F6F312" w14:textId="77777777" w:rsidR="000B35F8" w:rsidRDefault="000B35F8" w:rsidP="000B35F8">
            <w:r>
              <w:t>0.883</w:t>
            </w:r>
          </w:p>
        </w:tc>
      </w:tr>
      <w:tr w:rsidR="000B35F8" w14:paraId="07319B33" w14:textId="77777777" w:rsidTr="00C0203F">
        <w:tc>
          <w:tcPr>
            <w:tcW w:w="2094" w:type="pct"/>
          </w:tcPr>
          <w:p w14:paraId="1511082D" w14:textId="62B9C00A" w:rsidR="000B35F8" w:rsidRDefault="000B35F8" w:rsidP="000B35F8">
            <w:r>
              <w:t xml:space="preserve">England difference in level from control at </w:t>
            </w:r>
            <w:r w:rsidR="00523C24">
              <w:t>intervention</w:t>
            </w:r>
          </w:p>
        </w:tc>
        <w:tc>
          <w:tcPr>
            <w:tcW w:w="643" w:type="pct"/>
          </w:tcPr>
          <w:p w14:paraId="49737147" w14:textId="77777777" w:rsidR="000B35F8" w:rsidRDefault="000B35F8" w:rsidP="000B35F8">
            <w:r>
              <w:t>0.896</w:t>
            </w:r>
          </w:p>
        </w:tc>
        <w:tc>
          <w:tcPr>
            <w:tcW w:w="850" w:type="pct"/>
          </w:tcPr>
          <w:p w14:paraId="6CCD7CD8" w14:textId="77777777" w:rsidR="000B35F8" w:rsidRDefault="000B35F8" w:rsidP="000B35F8">
            <w:r>
              <w:t>1.104</w:t>
            </w:r>
          </w:p>
        </w:tc>
        <w:tc>
          <w:tcPr>
            <w:tcW w:w="708" w:type="pct"/>
          </w:tcPr>
          <w:p w14:paraId="223B5252" w14:textId="77777777" w:rsidR="000B35F8" w:rsidRDefault="000B35F8" w:rsidP="000B35F8">
            <w:r>
              <w:t>-1.267</w:t>
            </w:r>
          </w:p>
        </w:tc>
        <w:tc>
          <w:tcPr>
            <w:tcW w:w="705" w:type="pct"/>
          </w:tcPr>
          <w:p w14:paraId="58D1E456" w14:textId="77777777" w:rsidR="000B35F8" w:rsidRDefault="000B35F8" w:rsidP="000B35F8">
            <w:r>
              <w:t>3.059</w:t>
            </w:r>
          </w:p>
        </w:tc>
      </w:tr>
      <w:tr w:rsidR="000B35F8" w14:paraId="2965A3A7" w14:textId="77777777" w:rsidTr="00C0203F">
        <w:trPr>
          <w:cnfStyle w:val="000000100000" w:firstRow="0" w:lastRow="0" w:firstColumn="0" w:lastColumn="0" w:oddVBand="0" w:evenVBand="0" w:oddHBand="1" w:evenHBand="0" w:firstRowFirstColumn="0" w:firstRowLastColumn="0" w:lastRowFirstColumn="0" w:lastRowLastColumn="0"/>
        </w:trPr>
        <w:tc>
          <w:tcPr>
            <w:tcW w:w="2094" w:type="pct"/>
          </w:tcPr>
          <w:p w14:paraId="151BB2D8" w14:textId="786AB9E2" w:rsidR="000B35F8" w:rsidRDefault="000B35F8" w:rsidP="000B35F8">
            <w:r>
              <w:t xml:space="preserve">England difference in trend from control at </w:t>
            </w:r>
            <w:r w:rsidR="00523C24">
              <w:t>intervention</w:t>
            </w:r>
          </w:p>
        </w:tc>
        <w:tc>
          <w:tcPr>
            <w:tcW w:w="643" w:type="pct"/>
          </w:tcPr>
          <w:p w14:paraId="62A8CE9A" w14:textId="77777777" w:rsidR="000B35F8" w:rsidRDefault="000B35F8" w:rsidP="000B35F8">
            <w:r>
              <w:t>-0.131</w:t>
            </w:r>
          </w:p>
        </w:tc>
        <w:tc>
          <w:tcPr>
            <w:tcW w:w="850" w:type="pct"/>
          </w:tcPr>
          <w:p w14:paraId="010AC463" w14:textId="77777777" w:rsidR="000B35F8" w:rsidRDefault="000B35F8" w:rsidP="000B35F8">
            <w:r>
              <w:t>0.088</w:t>
            </w:r>
          </w:p>
        </w:tc>
        <w:tc>
          <w:tcPr>
            <w:tcW w:w="708" w:type="pct"/>
          </w:tcPr>
          <w:p w14:paraId="151CC6A9" w14:textId="77777777" w:rsidR="000B35F8" w:rsidRDefault="000B35F8" w:rsidP="000B35F8">
            <w:r>
              <w:t>-0.304</w:t>
            </w:r>
          </w:p>
        </w:tc>
        <w:tc>
          <w:tcPr>
            <w:tcW w:w="705" w:type="pct"/>
          </w:tcPr>
          <w:p w14:paraId="0BFDF9D2" w14:textId="77777777" w:rsidR="000B35F8" w:rsidRDefault="000B35F8" w:rsidP="000B35F8">
            <w:r>
              <w:t>0.041</w:t>
            </w:r>
          </w:p>
        </w:tc>
      </w:tr>
      <w:tr w:rsidR="000B35F8" w14:paraId="402E991A" w14:textId="77777777" w:rsidTr="00C0203F">
        <w:tc>
          <w:tcPr>
            <w:tcW w:w="2094" w:type="pct"/>
          </w:tcPr>
          <w:p w14:paraId="3B43FBE6" w14:textId="418C2696" w:rsidR="000B35F8" w:rsidRDefault="00523C24" w:rsidP="000B35F8">
            <w:r>
              <w:t>Change in trend at 2008 common shock</w:t>
            </w:r>
          </w:p>
        </w:tc>
        <w:tc>
          <w:tcPr>
            <w:tcW w:w="643" w:type="pct"/>
          </w:tcPr>
          <w:p w14:paraId="3A23678E" w14:textId="77777777" w:rsidR="000B35F8" w:rsidRDefault="000B35F8" w:rsidP="000B35F8">
            <w:r>
              <w:t>-2.403</w:t>
            </w:r>
          </w:p>
        </w:tc>
        <w:tc>
          <w:tcPr>
            <w:tcW w:w="850" w:type="pct"/>
          </w:tcPr>
          <w:p w14:paraId="7B488F32" w14:textId="77777777" w:rsidR="000B35F8" w:rsidRDefault="000B35F8" w:rsidP="000B35F8">
            <w:r>
              <w:t>0.172</w:t>
            </w:r>
          </w:p>
        </w:tc>
        <w:tc>
          <w:tcPr>
            <w:tcW w:w="708" w:type="pct"/>
          </w:tcPr>
          <w:p w14:paraId="29AA5E7C" w14:textId="77777777" w:rsidR="000B35F8" w:rsidRDefault="000B35F8" w:rsidP="000B35F8">
            <w:r>
              <w:t>-2.740</w:t>
            </w:r>
          </w:p>
        </w:tc>
        <w:tc>
          <w:tcPr>
            <w:tcW w:w="705" w:type="pct"/>
          </w:tcPr>
          <w:p w14:paraId="07F7957D" w14:textId="77777777" w:rsidR="000B35F8" w:rsidRDefault="000B35F8" w:rsidP="000B35F8">
            <w:r>
              <w:t>-2.065</w:t>
            </w:r>
          </w:p>
        </w:tc>
      </w:tr>
      <w:tr w:rsidR="000B35F8" w14:paraId="0D2ED86A" w14:textId="77777777" w:rsidTr="00C0203F">
        <w:trPr>
          <w:cnfStyle w:val="000000100000" w:firstRow="0" w:lastRow="0" w:firstColumn="0" w:lastColumn="0" w:oddVBand="0" w:evenVBand="0" w:oddHBand="1" w:evenHBand="0" w:firstRowFirstColumn="0" w:firstRowLastColumn="0" w:lastRowFirstColumn="0" w:lastRowLastColumn="0"/>
        </w:trPr>
        <w:tc>
          <w:tcPr>
            <w:tcW w:w="2094" w:type="pct"/>
          </w:tcPr>
          <w:p w14:paraId="56B4593B" w14:textId="77777777" w:rsidR="000B35F8" w:rsidRDefault="000B35F8" w:rsidP="000B35F8">
            <w:r>
              <w:t>‘Pill Scare’ corrector</w:t>
            </w:r>
          </w:p>
        </w:tc>
        <w:tc>
          <w:tcPr>
            <w:tcW w:w="643" w:type="pct"/>
          </w:tcPr>
          <w:p w14:paraId="5FCFFDA7" w14:textId="77777777" w:rsidR="000B35F8" w:rsidRDefault="000B35F8" w:rsidP="000B35F8">
            <w:r>
              <w:t>4.610</w:t>
            </w:r>
          </w:p>
        </w:tc>
        <w:tc>
          <w:tcPr>
            <w:tcW w:w="850" w:type="pct"/>
          </w:tcPr>
          <w:p w14:paraId="4942EBF9" w14:textId="77777777" w:rsidR="000B35F8" w:rsidRDefault="000B35F8" w:rsidP="000B35F8">
            <w:r>
              <w:t>0.855</w:t>
            </w:r>
          </w:p>
        </w:tc>
        <w:tc>
          <w:tcPr>
            <w:tcW w:w="708" w:type="pct"/>
          </w:tcPr>
          <w:p w14:paraId="27639669" w14:textId="77777777" w:rsidR="000B35F8" w:rsidRDefault="000B35F8" w:rsidP="000B35F8">
            <w:r>
              <w:t>2.933</w:t>
            </w:r>
          </w:p>
        </w:tc>
        <w:tc>
          <w:tcPr>
            <w:tcW w:w="705" w:type="pct"/>
          </w:tcPr>
          <w:p w14:paraId="328E03A6" w14:textId="77777777" w:rsidR="000B35F8" w:rsidRDefault="000B35F8" w:rsidP="000B35F8">
            <w:r>
              <w:t>6.287</w:t>
            </w:r>
          </w:p>
        </w:tc>
      </w:tr>
    </w:tbl>
    <w:p w14:paraId="59311D91" w14:textId="77777777" w:rsidR="000B35F8" w:rsidRDefault="000B35F8" w:rsidP="000B35F8"/>
    <w:p w14:paraId="7FF382C7" w14:textId="21915C56" w:rsidR="000B35F8" w:rsidRPr="000B35F8" w:rsidRDefault="000B35F8" w:rsidP="000B35F8">
      <w:pPr>
        <w:pStyle w:val="Heading2"/>
      </w:pPr>
      <w:r w:rsidRPr="000B35F8">
        <w:lastRenderedPageBreak/>
        <w:t xml:space="preserve">England compared with Wales 1992 - 2016 </w:t>
      </w:r>
      <w:r>
        <w:t>with 2008 common shock</w:t>
      </w:r>
    </w:p>
    <w:p w14:paraId="3BED00F5" w14:textId="77777777" w:rsidR="000B35F8" w:rsidRDefault="000B35F8" w:rsidP="000B35F8">
      <w:pPr>
        <w:pStyle w:val="FirstParagraph"/>
      </w:pPr>
      <w:r>
        <w:rPr>
          <w:noProof/>
        </w:rPr>
        <w:drawing>
          <wp:inline distT="0" distB="0" distL="0" distR="0" wp14:anchorId="5BC8E888" wp14:editId="458D95AD">
            <wp:extent cx="6400800" cy="480060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2c137e81_files/figure-docx/plot-1.png"/>
                    <pic:cNvPicPr>
                      <a:picLocks noChangeAspect="1" noChangeArrowheads="1"/>
                    </pic:cNvPicPr>
                  </pic:nvPicPr>
                  <pic:blipFill>
                    <a:blip r:embed="rId32"/>
                    <a:stretch>
                      <a:fillRect/>
                    </a:stretch>
                  </pic:blipFill>
                  <pic:spPr bwMode="auto">
                    <a:xfrm>
                      <a:off x="0" y="0"/>
                      <a:ext cx="6400800" cy="4800600"/>
                    </a:xfrm>
                    <a:prstGeom prst="rect">
                      <a:avLst/>
                    </a:prstGeom>
                    <a:noFill/>
                    <a:ln w="9525">
                      <a:noFill/>
                      <a:headEnd/>
                      <a:tailEnd/>
                    </a:ln>
                  </pic:spPr>
                </pic:pic>
              </a:graphicData>
            </a:graphic>
          </wp:inline>
        </w:drawing>
      </w:r>
    </w:p>
    <w:p w14:paraId="0E4A89CE" w14:textId="77777777" w:rsidR="000B35F8" w:rsidRDefault="000B35F8" w:rsidP="000B35F8">
      <w:r>
        <w:t>Autocorrelation correction: AR1, MA0</w:t>
      </w:r>
    </w:p>
    <w:p w14:paraId="5C954C4C" w14:textId="77777777" w:rsidR="000B35F8" w:rsidRDefault="000B35F8" w:rsidP="000B35F8">
      <w:r>
        <w:t>MSPE = 0.863</w:t>
      </w:r>
    </w:p>
    <w:p w14:paraId="669CDCBE" w14:textId="77777777" w:rsidR="000B35F8" w:rsidRDefault="000B35F8" w:rsidP="000B35F8">
      <w:r>
        <w:t>R</w:t>
      </w:r>
      <w:r>
        <w:rPr>
          <w:vertAlign w:val="superscript"/>
        </w:rPr>
        <w:t>2</w:t>
      </w:r>
      <w:r>
        <w:t xml:space="preserve"> = 0.995</w:t>
      </w:r>
    </w:p>
    <w:tbl>
      <w:tblPr>
        <w:tblStyle w:val="ListTable1Light-Accent3"/>
        <w:tblW w:w="5000" w:type="pct"/>
        <w:tblLook w:val="0420" w:firstRow="1" w:lastRow="0" w:firstColumn="0" w:lastColumn="0" w:noHBand="0" w:noVBand="1"/>
      </w:tblPr>
      <w:tblGrid>
        <w:gridCol w:w="4383"/>
        <w:gridCol w:w="1268"/>
        <w:gridCol w:w="1677"/>
        <w:gridCol w:w="1269"/>
        <w:gridCol w:w="1267"/>
      </w:tblGrid>
      <w:tr w:rsidR="000B35F8" w14:paraId="6621BB45" w14:textId="77777777" w:rsidTr="00C0203F">
        <w:trPr>
          <w:cnfStyle w:val="100000000000" w:firstRow="1" w:lastRow="0" w:firstColumn="0" w:lastColumn="0" w:oddVBand="0" w:evenVBand="0" w:oddHBand="0" w:evenHBand="0" w:firstRowFirstColumn="0" w:firstRowLastColumn="0" w:lastRowFirstColumn="0" w:lastRowLastColumn="0"/>
        </w:trPr>
        <w:tc>
          <w:tcPr>
            <w:tcW w:w="2222" w:type="pct"/>
          </w:tcPr>
          <w:p w14:paraId="2ACD5CC3" w14:textId="77777777" w:rsidR="000B35F8" w:rsidRDefault="000B35F8" w:rsidP="000B35F8">
            <w:r>
              <w:t>Coefficient</w:t>
            </w:r>
          </w:p>
        </w:tc>
        <w:tc>
          <w:tcPr>
            <w:tcW w:w="643" w:type="pct"/>
          </w:tcPr>
          <w:p w14:paraId="236C625C" w14:textId="77777777" w:rsidR="000B35F8" w:rsidRDefault="000B35F8" w:rsidP="000B35F8">
            <w:r>
              <w:t>Value</w:t>
            </w:r>
          </w:p>
        </w:tc>
        <w:tc>
          <w:tcPr>
            <w:tcW w:w="850" w:type="pct"/>
          </w:tcPr>
          <w:p w14:paraId="10061BC5" w14:textId="77777777" w:rsidR="000B35F8" w:rsidRDefault="000B35F8" w:rsidP="000B35F8">
            <w:proofErr w:type="spellStart"/>
            <w:r>
              <w:t>Std.Error</w:t>
            </w:r>
            <w:proofErr w:type="spellEnd"/>
          </w:p>
        </w:tc>
        <w:tc>
          <w:tcPr>
            <w:tcW w:w="643" w:type="pct"/>
          </w:tcPr>
          <w:p w14:paraId="55641ED2" w14:textId="77777777" w:rsidR="000B35F8" w:rsidRDefault="000B35F8" w:rsidP="000B35F8">
            <w:r>
              <w:t>Lower CI</w:t>
            </w:r>
          </w:p>
        </w:tc>
        <w:tc>
          <w:tcPr>
            <w:tcW w:w="643" w:type="pct"/>
          </w:tcPr>
          <w:p w14:paraId="7CFF3859" w14:textId="77777777" w:rsidR="000B35F8" w:rsidRDefault="000B35F8" w:rsidP="000B35F8">
            <w:r>
              <w:t>Upper CI</w:t>
            </w:r>
          </w:p>
        </w:tc>
      </w:tr>
      <w:tr w:rsidR="000B35F8" w14:paraId="604740C9"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371A3988" w14:textId="77777777" w:rsidR="000B35F8" w:rsidRDefault="000B35F8" w:rsidP="000B35F8">
            <w:r>
              <w:t>Wales (</w:t>
            </w:r>
            <w:proofErr w:type="spellStart"/>
            <w:r>
              <w:t>est</w:t>
            </w:r>
            <w:proofErr w:type="spellEnd"/>
            <w:r>
              <w:t>) rate at 1991</w:t>
            </w:r>
          </w:p>
        </w:tc>
        <w:tc>
          <w:tcPr>
            <w:tcW w:w="643" w:type="pct"/>
          </w:tcPr>
          <w:p w14:paraId="041DECBA" w14:textId="77777777" w:rsidR="000B35F8" w:rsidRDefault="000B35F8" w:rsidP="000B35F8">
            <w:r>
              <w:t>48.244</w:t>
            </w:r>
          </w:p>
        </w:tc>
        <w:tc>
          <w:tcPr>
            <w:tcW w:w="850" w:type="pct"/>
          </w:tcPr>
          <w:p w14:paraId="0B0F58A4" w14:textId="77777777" w:rsidR="000B35F8" w:rsidRDefault="000B35F8" w:rsidP="000B35F8">
            <w:r>
              <w:t>0.894</w:t>
            </w:r>
          </w:p>
        </w:tc>
        <w:tc>
          <w:tcPr>
            <w:tcW w:w="643" w:type="pct"/>
          </w:tcPr>
          <w:p w14:paraId="66C8407A" w14:textId="77777777" w:rsidR="000B35F8" w:rsidRDefault="000B35F8" w:rsidP="000B35F8">
            <w:r>
              <w:t>46.492</w:t>
            </w:r>
          </w:p>
        </w:tc>
        <w:tc>
          <w:tcPr>
            <w:tcW w:w="643" w:type="pct"/>
          </w:tcPr>
          <w:p w14:paraId="2B5E6B4D" w14:textId="77777777" w:rsidR="000B35F8" w:rsidRDefault="000B35F8" w:rsidP="000B35F8">
            <w:r>
              <w:t>49.995</w:t>
            </w:r>
          </w:p>
        </w:tc>
      </w:tr>
      <w:tr w:rsidR="000B35F8" w14:paraId="73F14A76" w14:textId="77777777" w:rsidTr="00C0203F">
        <w:tc>
          <w:tcPr>
            <w:tcW w:w="2222" w:type="pct"/>
          </w:tcPr>
          <w:p w14:paraId="288D5ABA" w14:textId="77777777" w:rsidR="000B35F8" w:rsidRDefault="000B35F8" w:rsidP="000B35F8">
            <w:r>
              <w:t>Wales base trend</w:t>
            </w:r>
          </w:p>
        </w:tc>
        <w:tc>
          <w:tcPr>
            <w:tcW w:w="643" w:type="pct"/>
          </w:tcPr>
          <w:p w14:paraId="51DE6723" w14:textId="77777777" w:rsidR="000B35F8" w:rsidRDefault="000B35F8" w:rsidP="000B35F8">
            <w:r>
              <w:t>-0.091</w:t>
            </w:r>
          </w:p>
        </w:tc>
        <w:tc>
          <w:tcPr>
            <w:tcW w:w="850" w:type="pct"/>
          </w:tcPr>
          <w:p w14:paraId="5C279430" w14:textId="77777777" w:rsidR="000B35F8" w:rsidRDefault="000B35F8" w:rsidP="000B35F8">
            <w:r>
              <w:t>0.246</w:t>
            </w:r>
          </w:p>
        </w:tc>
        <w:tc>
          <w:tcPr>
            <w:tcW w:w="643" w:type="pct"/>
          </w:tcPr>
          <w:p w14:paraId="756CD38B" w14:textId="77777777" w:rsidR="000B35F8" w:rsidRDefault="000B35F8" w:rsidP="000B35F8">
            <w:r>
              <w:t>-0.573</w:t>
            </w:r>
          </w:p>
        </w:tc>
        <w:tc>
          <w:tcPr>
            <w:tcW w:w="643" w:type="pct"/>
          </w:tcPr>
          <w:p w14:paraId="6AFC8117" w14:textId="77777777" w:rsidR="000B35F8" w:rsidRDefault="000B35F8" w:rsidP="000B35F8">
            <w:r>
              <w:t>0.391</w:t>
            </w:r>
          </w:p>
        </w:tc>
      </w:tr>
      <w:tr w:rsidR="000B35F8" w14:paraId="75D9ECDA"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0AC27B7E" w14:textId="77777777" w:rsidR="000B35F8" w:rsidRDefault="000B35F8" w:rsidP="000B35F8">
            <w:r>
              <w:t>England difference in rate at 1991</w:t>
            </w:r>
          </w:p>
        </w:tc>
        <w:tc>
          <w:tcPr>
            <w:tcW w:w="643" w:type="pct"/>
          </w:tcPr>
          <w:p w14:paraId="62085688" w14:textId="77777777" w:rsidR="000B35F8" w:rsidRDefault="000B35F8" w:rsidP="000B35F8">
            <w:r>
              <w:t>-6.200</w:t>
            </w:r>
          </w:p>
        </w:tc>
        <w:tc>
          <w:tcPr>
            <w:tcW w:w="850" w:type="pct"/>
          </w:tcPr>
          <w:p w14:paraId="74EC7D5D" w14:textId="77777777" w:rsidR="000B35F8" w:rsidRDefault="000B35F8" w:rsidP="000B35F8">
            <w:r>
              <w:t>0.741</w:t>
            </w:r>
          </w:p>
        </w:tc>
        <w:tc>
          <w:tcPr>
            <w:tcW w:w="643" w:type="pct"/>
          </w:tcPr>
          <w:p w14:paraId="2F925072" w14:textId="77777777" w:rsidR="000B35F8" w:rsidRDefault="000B35F8" w:rsidP="000B35F8">
            <w:r>
              <w:t>-7.653</w:t>
            </w:r>
          </w:p>
        </w:tc>
        <w:tc>
          <w:tcPr>
            <w:tcW w:w="643" w:type="pct"/>
          </w:tcPr>
          <w:p w14:paraId="1B250267" w14:textId="77777777" w:rsidR="000B35F8" w:rsidRDefault="000B35F8" w:rsidP="000B35F8">
            <w:r>
              <w:t>-4.748</w:t>
            </w:r>
          </w:p>
        </w:tc>
      </w:tr>
      <w:tr w:rsidR="000B35F8" w14:paraId="5F7162E0" w14:textId="77777777" w:rsidTr="00C0203F">
        <w:tc>
          <w:tcPr>
            <w:tcW w:w="2222" w:type="pct"/>
          </w:tcPr>
          <w:p w14:paraId="44605351" w14:textId="4BF7FA27" w:rsidR="000B35F8" w:rsidRDefault="000B35F8" w:rsidP="000B35F8">
            <w:r>
              <w:t xml:space="preserve">Wales change in level at </w:t>
            </w:r>
            <w:r w:rsidR="00523C24">
              <w:t>intervention</w:t>
            </w:r>
          </w:p>
        </w:tc>
        <w:tc>
          <w:tcPr>
            <w:tcW w:w="643" w:type="pct"/>
          </w:tcPr>
          <w:p w14:paraId="3E692876" w14:textId="77777777" w:rsidR="000B35F8" w:rsidRDefault="000B35F8" w:rsidP="000B35F8">
            <w:r>
              <w:t>-3.575</w:t>
            </w:r>
          </w:p>
        </w:tc>
        <w:tc>
          <w:tcPr>
            <w:tcW w:w="850" w:type="pct"/>
          </w:tcPr>
          <w:p w14:paraId="63420F22" w14:textId="77777777" w:rsidR="000B35F8" w:rsidRDefault="000B35F8" w:rsidP="000B35F8">
            <w:r>
              <w:t>0.944</w:t>
            </w:r>
          </w:p>
        </w:tc>
        <w:tc>
          <w:tcPr>
            <w:tcW w:w="643" w:type="pct"/>
          </w:tcPr>
          <w:p w14:paraId="784B6423" w14:textId="77777777" w:rsidR="000B35F8" w:rsidRDefault="000B35F8" w:rsidP="000B35F8">
            <w:r>
              <w:t>-5.425</w:t>
            </w:r>
          </w:p>
        </w:tc>
        <w:tc>
          <w:tcPr>
            <w:tcW w:w="643" w:type="pct"/>
          </w:tcPr>
          <w:p w14:paraId="7F4D9C48" w14:textId="77777777" w:rsidR="000B35F8" w:rsidRDefault="000B35F8" w:rsidP="000B35F8">
            <w:r>
              <w:t>-1.726</w:t>
            </w:r>
          </w:p>
        </w:tc>
      </w:tr>
      <w:tr w:rsidR="000B35F8" w14:paraId="433171FA"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1BEB1ACC" w14:textId="788B9B3F" w:rsidR="000B35F8" w:rsidRDefault="000B35F8" w:rsidP="000B35F8">
            <w:r>
              <w:t xml:space="preserve">Wales change in trend at </w:t>
            </w:r>
            <w:r w:rsidR="00523C24">
              <w:t>intervention</w:t>
            </w:r>
          </w:p>
        </w:tc>
        <w:tc>
          <w:tcPr>
            <w:tcW w:w="643" w:type="pct"/>
          </w:tcPr>
          <w:p w14:paraId="256FBB69" w14:textId="77777777" w:rsidR="000B35F8" w:rsidRDefault="000B35F8" w:rsidP="000B35F8">
            <w:r>
              <w:t>-0.430</w:t>
            </w:r>
          </w:p>
        </w:tc>
        <w:tc>
          <w:tcPr>
            <w:tcW w:w="850" w:type="pct"/>
          </w:tcPr>
          <w:p w14:paraId="4A756091" w14:textId="77777777" w:rsidR="000B35F8" w:rsidRDefault="000B35F8" w:rsidP="000B35F8">
            <w:r>
              <w:t>0.280</w:t>
            </w:r>
          </w:p>
        </w:tc>
        <w:tc>
          <w:tcPr>
            <w:tcW w:w="643" w:type="pct"/>
          </w:tcPr>
          <w:p w14:paraId="14068813" w14:textId="77777777" w:rsidR="000B35F8" w:rsidRDefault="000B35F8" w:rsidP="000B35F8">
            <w:r>
              <w:t>-0.980</w:t>
            </w:r>
          </w:p>
        </w:tc>
        <w:tc>
          <w:tcPr>
            <w:tcW w:w="643" w:type="pct"/>
          </w:tcPr>
          <w:p w14:paraId="599EFBDF" w14:textId="77777777" w:rsidR="000B35F8" w:rsidRDefault="000B35F8" w:rsidP="000B35F8">
            <w:r>
              <w:t>0.119</w:t>
            </w:r>
          </w:p>
        </w:tc>
      </w:tr>
      <w:tr w:rsidR="000B35F8" w14:paraId="4D03B4AC" w14:textId="77777777" w:rsidTr="00C0203F">
        <w:tc>
          <w:tcPr>
            <w:tcW w:w="2222" w:type="pct"/>
          </w:tcPr>
          <w:p w14:paraId="5AEE6719" w14:textId="21A78B04" w:rsidR="000B35F8" w:rsidRDefault="000B35F8" w:rsidP="000B35F8">
            <w:r>
              <w:t xml:space="preserve">England difference in level from control at </w:t>
            </w:r>
            <w:r w:rsidR="00523C24">
              <w:t>intervention</w:t>
            </w:r>
          </w:p>
        </w:tc>
        <w:tc>
          <w:tcPr>
            <w:tcW w:w="643" w:type="pct"/>
          </w:tcPr>
          <w:p w14:paraId="06F61DC6" w14:textId="77777777" w:rsidR="000B35F8" w:rsidRDefault="000B35F8" w:rsidP="000B35F8">
            <w:r>
              <w:t>1.666</w:t>
            </w:r>
          </w:p>
        </w:tc>
        <w:tc>
          <w:tcPr>
            <w:tcW w:w="850" w:type="pct"/>
          </w:tcPr>
          <w:p w14:paraId="2AE0F9CA" w14:textId="77777777" w:rsidR="000B35F8" w:rsidRDefault="000B35F8" w:rsidP="000B35F8">
            <w:r>
              <w:t>1.127</w:t>
            </w:r>
          </w:p>
        </w:tc>
        <w:tc>
          <w:tcPr>
            <w:tcW w:w="643" w:type="pct"/>
          </w:tcPr>
          <w:p w14:paraId="13DB9174" w14:textId="77777777" w:rsidR="000B35F8" w:rsidRDefault="000B35F8" w:rsidP="000B35F8">
            <w:r>
              <w:t>-0.543</w:t>
            </w:r>
          </w:p>
        </w:tc>
        <w:tc>
          <w:tcPr>
            <w:tcW w:w="643" w:type="pct"/>
          </w:tcPr>
          <w:p w14:paraId="6967C529" w14:textId="77777777" w:rsidR="000B35F8" w:rsidRDefault="000B35F8" w:rsidP="000B35F8">
            <w:r>
              <w:t>3.874</w:t>
            </w:r>
          </w:p>
        </w:tc>
      </w:tr>
      <w:tr w:rsidR="000B35F8" w14:paraId="1996DDC1"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22371137" w14:textId="3C4FD16F" w:rsidR="000B35F8" w:rsidRDefault="000B35F8" w:rsidP="000B35F8">
            <w:r>
              <w:t xml:space="preserve">England difference in trend from control at </w:t>
            </w:r>
            <w:r w:rsidR="00523C24">
              <w:t>intervention</w:t>
            </w:r>
          </w:p>
        </w:tc>
        <w:tc>
          <w:tcPr>
            <w:tcW w:w="643" w:type="pct"/>
          </w:tcPr>
          <w:p w14:paraId="359C1F95" w14:textId="77777777" w:rsidR="000B35F8" w:rsidRDefault="000B35F8" w:rsidP="000B35F8">
            <w:r>
              <w:t>0.117</w:t>
            </w:r>
          </w:p>
        </w:tc>
        <w:tc>
          <w:tcPr>
            <w:tcW w:w="850" w:type="pct"/>
          </w:tcPr>
          <w:p w14:paraId="41745E3C" w14:textId="77777777" w:rsidR="000B35F8" w:rsidRDefault="000B35F8" w:rsidP="000B35F8">
            <w:r>
              <w:t>0.087</w:t>
            </w:r>
          </w:p>
        </w:tc>
        <w:tc>
          <w:tcPr>
            <w:tcW w:w="643" w:type="pct"/>
          </w:tcPr>
          <w:p w14:paraId="28500C19" w14:textId="77777777" w:rsidR="000B35F8" w:rsidRDefault="000B35F8" w:rsidP="000B35F8">
            <w:r>
              <w:t>-0.054</w:t>
            </w:r>
          </w:p>
        </w:tc>
        <w:tc>
          <w:tcPr>
            <w:tcW w:w="643" w:type="pct"/>
          </w:tcPr>
          <w:p w14:paraId="21ECEEEE" w14:textId="77777777" w:rsidR="000B35F8" w:rsidRDefault="000B35F8" w:rsidP="000B35F8">
            <w:r>
              <w:t>0.288</w:t>
            </w:r>
          </w:p>
        </w:tc>
      </w:tr>
      <w:tr w:rsidR="000B35F8" w14:paraId="0F0F0EEC" w14:textId="77777777" w:rsidTr="00C0203F">
        <w:tc>
          <w:tcPr>
            <w:tcW w:w="2222" w:type="pct"/>
          </w:tcPr>
          <w:p w14:paraId="4BC5FEEB" w14:textId="73DB55BF" w:rsidR="000B35F8" w:rsidRDefault="00523C24" w:rsidP="000B35F8">
            <w:r>
              <w:t>Change in trend at 2008 common shock</w:t>
            </w:r>
          </w:p>
        </w:tc>
        <w:tc>
          <w:tcPr>
            <w:tcW w:w="643" w:type="pct"/>
          </w:tcPr>
          <w:p w14:paraId="05D153FE" w14:textId="77777777" w:rsidR="000B35F8" w:rsidRDefault="000B35F8" w:rsidP="000B35F8">
            <w:r>
              <w:t>-2.113</w:t>
            </w:r>
          </w:p>
        </w:tc>
        <w:tc>
          <w:tcPr>
            <w:tcW w:w="850" w:type="pct"/>
          </w:tcPr>
          <w:p w14:paraId="4A8FE9DA" w14:textId="77777777" w:rsidR="000B35F8" w:rsidRDefault="000B35F8" w:rsidP="000B35F8">
            <w:r>
              <w:t>0.172</w:t>
            </w:r>
          </w:p>
        </w:tc>
        <w:tc>
          <w:tcPr>
            <w:tcW w:w="643" w:type="pct"/>
          </w:tcPr>
          <w:p w14:paraId="0E0B1AFA" w14:textId="77777777" w:rsidR="000B35F8" w:rsidRDefault="000B35F8" w:rsidP="000B35F8">
            <w:r>
              <w:t>-2.449</w:t>
            </w:r>
          </w:p>
        </w:tc>
        <w:tc>
          <w:tcPr>
            <w:tcW w:w="643" w:type="pct"/>
          </w:tcPr>
          <w:p w14:paraId="5B16A6EF" w14:textId="77777777" w:rsidR="000B35F8" w:rsidRDefault="000B35F8" w:rsidP="000B35F8">
            <w:r>
              <w:t>-1.777</w:t>
            </w:r>
          </w:p>
        </w:tc>
      </w:tr>
      <w:tr w:rsidR="000B35F8" w14:paraId="2FFEC89D" w14:textId="77777777" w:rsidTr="00C0203F">
        <w:trPr>
          <w:cnfStyle w:val="000000100000" w:firstRow="0" w:lastRow="0" w:firstColumn="0" w:lastColumn="0" w:oddVBand="0" w:evenVBand="0" w:oddHBand="1" w:evenHBand="0" w:firstRowFirstColumn="0" w:firstRowLastColumn="0" w:lastRowFirstColumn="0" w:lastRowLastColumn="0"/>
        </w:trPr>
        <w:tc>
          <w:tcPr>
            <w:tcW w:w="2222" w:type="pct"/>
          </w:tcPr>
          <w:p w14:paraId="4FBC1D05" w14:textId="77777777" w:rsidR="000B35F8" w:rsidRDefault="000B35F8" w:rsidP="000B35F8">
            <w:r>
              <w:t>‘Pill Scare’ corrector</w:t>
            </w:r>
          </w:p>
        </w:tc>
        <w:tc>
          <w:tcPr>
            <w:tcW w:w="643" w:type="pct"/>
          </w:tcPr>
          <w:p w14:paraId="7EB225E0" w14:textId="77777777" w:rsidR="000B35F8" w:rsidRDefault="000B35F8" w:rsidP="000B35F8">
            <w:r>
              <w:t>5.050</w:t>
            </w:r>
          </w:p>
        </w:tc>
        <w:tc>
          <w:tcPr>
            <w:tcW w:w="850" w:type="pct"/>
          </w:tcPr>
          <w:p w14:paraId="1363F325" w14:textId="77777777" w:rsidR="000B35F8" w:rsidRDefault="000B35F8" w:rsidP="000B35F8">
            <w:r>
              <w:t>0.957</w:t>
            </w:r>
          </w:p>
        </w:tc>
        <w:tc>
          <w:tcPr>
            <w:tcW w:w="643" w:type="pct"/>
          </w:tcPr>
          <w:p w14:paraId="7C739426" w14:textId="77777777" w:rsidR="000B35F8" w:rsidRDefault="000B35F8" w:rsidP="000B35F8">
            <w:r>
              <w:t>3.175</w:t>
            </w:r>
          </w:p>
        </w:tc>
        <w:tc>
          <w:tcPr>
            <w:tcW w:w="643" w:type="pct"/>
          </w:tcPr>
          <w:p w14:paraId="79078178" w14:textId="77777777" w:rsidR="000B35F8" w:rsidRDefault="000B35F8" w:rsidP="000B35F8">
            <w:r>
              <w:t>6.925</w:t>
            </w:r>
          </w:p>
        </w:tc>
      </w:tr>
    </w:tbl>
    <w:p w14:paraId="5C62F7CA" w14:textId="77777777" w:rsidR="000B35F8" w:rsidRDefault="000B35F8" w:rsidP="000B35F8"/>
    <w:p w14:paraId="6C7DA4B9" w14:textId="77777777" w:rsidR="000B35F8" w:rsidRPr="000B35F8" w:rsidRDefault="000B35F8" w:rsidP="000B35F8">
      <w:pPr>
        <w:pStyle w:val="Heading2"/>
      </w:pPr>
      <w:bookmarkStart w:id="4" w:name="X64da035f69cb250eeea639aa2433af0c3548a1e"/>
      <w:r w:rsidRPr="000B35F8">
        <w:lastRenderedPageBreak/>
        <w:t>England and Wales compared with Scotland 1987 - 2016</w:t>
      </w:r>
      <w:bookmarkEnd w:id="4"/>
    </w:p>
    <w:p w14:paraId="2B254911" w14:textId="77777777" w:rsidR="000B35F8" w:rsidRDefault="000B35F8" w:rsidP="000B35F8">
      <w:pPr>
        <w:pStyle w:val="FirstParagraph"/>
      </w:pPr>
      <w:r>
        <w:rPr>
          <w:noProof/>
        </w:rPr>
        <w:drawing>
          <wp:inline distT="0" distB="0" distL="0" distR="0" wp14:anchorId="1FF3D454" wp14:editId="68254F43">
            <wp:extent cx="6400800" cy="480060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27635142_files/figure-docx/plot-1.png"/>
                    <pic:cNvPicPr>
                      <a:picLocks noChangeAspect="1" noChangeArrowheads="1"/>
                    </pic:cNvPicPr>
                  </pic:nvPicPr>
                  <pic:blipFill>
                    <a:blip r:embed="rId33"/>
                    <a:stretch>
                      <a:fillRect/>
                    </a:stretch>
                  </pic:blipFill>
                  <pic:spPr bwMode="auto">
                    <a:xfrm>
                      <a:off x="0" y="0"/>
                      <a:ext cx="6400800" cy="4800600"/>
                    </a:xfrm>
                    <a:prstGeom prst="rect">
                      <a:avLst/>
                    </a:prstGeom>
                    <a:noFill/>
                    <a:ln w="9525">
                      <a:noFill/>
                      <a:headEnd/>
                      <a:tailEnd/>
                    </a:ln>
                  </pic:spPr>
                </pic:pic>
              </a:graphicData>
            </a:graphic>
          </wp:inline>
        </w:drawing>
      </w:r>
    </w:p>
    <w:p w14:paraId="5070CE64" w14:textId="77777777" w:rsidR="000B35F8" w:rsidRDefault="000B35F8" w:rsidP="000B35F8">
      <w:r>
        <w:t>Autocorrelation correction: AR1, MA0</w:t>
      </w:r>
    </w:p>
    <w:p w14:paraId="12AABB88" w14:textId="77777777" w:rsidR="000B35F8" w:rsidRDefault="000B35F8" w:rsidP="000B35F8">
      <w:r>
        <w:t>MSPE = 10.5</w:t>
      </w:r>
    </w:p>
    <w:p w14:paraId="3AE904C8" w14:textId="77777777" w:rsidR="000B35F8" w:rsidRDefault="000B35F8" w:rsidP="000B35F8">
      <w:r>
        <w:t>R</w:t>
      </w:r>
      <w:r>
        <w:rPr>
          <w:vertAlign w:val="superscript"/>
        </w:rPr>
        <w:t>2</w:t>
      </w:r>
      <w:r>
        <w:t xml:space="preserve"> = 0.924</w:t>
      </w:r>
    </w:p>
    <w:tbl>
      <w:tblPr>
        <w:tblStyle w:val="ListTable1Light-Accent3"/>
        <w:tblW w:w="5000" w:type="pct"/>
        <w:tblLook w:val="0420" w:firstRow="1" w:lastRow="0" w:firstColumn="0" w:lastColumn="0" w:noHBand="0" w:noVBand="1"/>
      </w:tblPr>
      <w:tblGrid>
        <w:gridCol w:w="4178"/>
        <w:gridCol w:w="1269"/>
        <w:gridCol w:w="1677"/>
        <w:gridCol w:w="1373"/>
        <w:gridCol w:w="1367"/>
      </w:tblGrid>
      <w:tr w:rsidR="000B35F8" w14:paraId="2121EB0B" w14:textId="77777777" w:rsidTr="00C0203F">
        <w:trPr>
          <w:cnfStyle w:val="100000000000" w:firstRow="1" w:lastRow="0" w:firstColumn="0" w:lastColumn="0" w:oddVBand="0" w:evenVBand="0" w:oddHBand="0" w:evenHBand="0" w:firstRowFirstColumn="0" w:firstRowLastColumn="0" w:lastRowFirstColumn="0" w:lastRowLastColumn="0"/>
        </w:trPr>
        <w:tc>
          <w:tcPr>
            <w:tcW w:w="2118" w:type="pct"/>
          </w:tcPr>
          <w:p w14:paraId="18694539" w14:textId="77777777" w:rsidR="000B35F8" w:rsidRDefault="000B35F8" w:rsidP="000B35F8">
            <w:r>
              <w:t>Coefficient</w:t>
            </w:r>
          </w:p>
        </w:tc>
        <w:tc>
          <w:tcPr>
            <w:tcW w:w="643" w:type="pct"/>
          </w:tcPr>
          <w:p w14:paraId="19916A03" w14:textId="77777777" w:rsidR="000B35F8" w:rsidRDefault="000B35F8" w:rsidP="000B35F8">
            <w:r>
              <w:t>Value</w:t>
            </w:r>
          </w:p>
        </w:tc>
        <w:tc>
          <w:tcPr>
            <w:tcW w:w="850" w:type="pct"/>
          </w:tcPr>
          <w:p w14:paraId="7A9CA172" w14:textId="77777777" w:rsidR="000B35F8" w:rsidRDefault="000B35F8" w:rsidP="000B35F8">
            <w:proofErr w:type="spellStart"/>
            <w:r>
              <w:t>Std.Error</w:t>
            </w:r>
            <w:proofErr w:type="spellEnd"/>
          </w:p>
        </w:tc>
        <w:tc>
          <w:tcPr>
            <w:tcW w:w="696" w:type="pct"/>
          </w:tcPr>
          <w:p w14:paraId="65EA80A2" w14:textId="77777777" w:rsidR="000B35F8" w:rsidRDefault="000B35F8" w:rsidP="000B35F8">
            <w:r>
              <w:t>Lower CI</w:t>
            </w:r>
          </w:p>
        </w:tc>
        <w:tc>
          <w:tcPr>
            <w:tcW w:w="693" w:type="pct"/>
          </w:tcPr>
          <w:p w14:paraId="7055A82E" w14:textId="77777777" w:rsidR="000B35F8" w:rsidRDefault="000B35F8" w:rsidP="000B35F8">
            <w:r>
              <w:t>Upper CI</w:t>
            </w:r>
          </w:p>
        </w:tc>
      </w:tr>
      <w:tr w:rsidR="000B35F8" w14:paraId="003F76F2"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2D42C210" w14:textId="77777777" w:rsidR="000B35F8" w:rsidRDefault="000B35F8" w:rsidP="000B35F8">
            <w:r>
              <w:t>Scotland (</w:t>
            </w:r>
            <w:proofErr w:type="spellStart"/>
            <w:r>
              <w:t>est</w:t>
            </w:r>
            <w:proofErr w:type="spellEnd"/>
            <w:r>
              <w:t>) rate at 1986</w:t>
            </w:r>
          </w:p>
        </w:tc>
        <w:tc>
          <w:tcPr>
            <w:tcW w:w="643" w:type="pct"/>
          </w:tcPr>
          <w:p w14:paraId="751BBB12" w14:textId="77777777" w:rsidR="000B35F8" w:rsidRDefault="000B35F8" w:rsidP="000B35F8">
            <w:r>
              <w:t>40.918</w:t>
            </w:r>
          </w:p>
        </w:tc>
        <w:tc>
          <w:tcPr>
            <w:tcW w:w="850" w:type="pct"/>
          </w:tcPr>
          <w:p w14:paraId="43E4AAE2" w14:textId="77777777" w:rsidR="000B35F8" w:rsidRDefault="000B35F8" w:rsidP="000B35F8">
            <w:r>
              <w:t>2.970</w:t>
            </w:r>
          </w:p>
        </w:tc>
        <w:tc>
          <w:tcPr>
            <w:tcW w:w="696" w:type="pct"/>
          </w:tcPr>
          <w:p w14:paraId="367C77FE" w14:textId="77777777" w:rsidR="000B35F8" w:rsidRDefault="000B35F8" w:rsidP="000B35F8">
            <w:r>
              <w:t>35.098</w:t>
            </w:r>
          </w:p>
        </w:tc>
        <w:tc>
          <w:tcPr>
            <w:tcW w:w="693" w:type="pct"/>
          </w:tcPr>
          <w:p w14:paraId="60142795" w14:textId="77777777" w:rsidR="000B35F8" w:rsidRDefault="000B35F8" w:rsidP="000B35F8">
            <w:r>
              <w:t>46.739</w:t>
            </w:r>
          </w:p>
        </w:tc>
      </w:tr>
      <w:tr w:rsidR="000B35F8" w14:paraId="4CCF7D0C" w14:textId="77777777" w:rsidTr="00C0203F">
        <w:tc>
          <w:tcPr>
            <w:tcW w:w="2118" w:type="pct"/>
          </w:tcPr>
          <w:p w14:paraId="1DC2C00A" w14:textId="77777777" w:rsidR="000B35F8" w:rsidRDefault="000B35F8" w:rsidP="000B35F8">
            <w:r>
              <w:t>Scotland base trend</w:t>
            </w:r>
          </w:p>
        </w:tc>
        <w:tc>
          <w:tcPr>
            <w:tcW w:w="643" w:type="pct"/>
          </w:tcPr>
          <w:p w14:paraId="534DF3DC" w14:textId="77777777" w:rsidR="000B35F8" w:rsidRDefault="000B35F8" w:rsidP="000B35F8">
            <w:r>
              <w:t>0.058</w:t>
            </w:r>
          </w:p>
        </w:tc>
        <w:tc>
          <w:tcPr>
            <w:tcW w:w="850" w:type="pct"/>
          </w:tcPr>
          <w:p w14:paraId="709117EF" w14:textId="77777777" w:rsidR="000B35F8" w:rsidRDefault="000B35F8" w:rsidP="000B35F8">
            <w:r>
              <w:t>0.261</w:t>
            </w:r>
          </w:p>
        </w:tc>
        <w:tc>
          <w:tcPr>
            <w:tcW w:w="696" w:type="pct"/>
          </w:tcPr>
          <w:p w14:paraId="095023F0" w14:textId="77777777" w:rsidR="000B35F8" w:rsidRDefault="000B35F8" w:rsidP="000B35F8">
            <w:r>
              <w:t>-0.454</w:t>
            </w:r>
          </w:p>
        </w:tc>
        <w:tc>
          <w:tcPr>
            <w:tcW w:w="693" w:type="pct"/>
          </w:tcPr>
          <w:p w14:paraId="627F6841" w14:textId="77777777" w:rsidR="000B35F8" w:rsidRDefault="000B35F8" w:rsidP="000B35F8">
            <w:r>
              <w:t>0.570</w:t>
            </w:r>
          </w:p>
        </w:tc>
      </w:tr>
      <w:tr w:rsidR="000B35F8" w14:paraId="19EA1796"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4EFD23BA" w14:textId="77777777" w:rsidR="000B35F8" w:rsidRDefault="000B35F8" w:rsidP="000B35F8">
            <w:r>
              <w:t>England and Wales difference in rate at 1986</w:t>
            </w:r>
          </w:p>
        </w:tc>
        <w:tc>
          <w:tcPr>
            <w:tcW w:w="643" w:type="pct"/>
          </w:tcPr>
          <w:p w14:paraId="605085C3" w14:textId="77777777" w:rsidR="000B35F8" w:rsidRDefault="000B35F8" w:rsidP="000B35F8">
            <w:r>
              <w:t>3.660</w:t>
            </w:r>
          </w:p>
        </w:tc>
        <w:tc>
          <w:tcPr>
            <w:tcW w:w="850" w:type="pct"/>
          </w:tcPr>
          <w:p w14:paraId="0C2878F6" w14:textId="77777777" w:rsidR="000B35F8" w:rsidRDefault="000B35F8" w:rsidP="000B35F8">
            <w:r>
              <w:t>3.518</w:t>
            </w:r>
          </w:p>
        </w:tc>
        <w:tc>
          <w:tcPr>
            <w:tcW w:w="696" w:type="pct"/>
          </w:tcPr>
          <w:p w14:paraId="07B53728" w14:textId="77777777" w:rsidR="000B35F8" w:rsidRDefault="000B35F8" w:rsidP="000B35F8">
            <w:r>
              <w:t>-3.235</w:t>
            </w:r>
          </w:p>
        </w:tc>
        <w:tc>
          <w:tcPr>
            <w:tcW w:w="693" w:type="pct"/>
          </w:tcPr>
          <w:p w14:paraId="4E11BF70" w14:textId="77777777" w:rsidR="000B35F8" w:rsidRDefault="000B35F8" w:rsidP="000B35F8">
            <w:r>
              <w:t>10.554</w:t>
            </w:r>
          </w:p>
        </w:tc>
      </w:tr>
      <w:tr w:rsidR="000B35F8" w14:paraId="29D727A8" w14:textId="77777777" w:rsidTr="00C0203F">
        <w:tc>
          <w:tcPr>
            <w:tcW w:w="2118" w:type="pct"/>
          </w:tcPr>
          <w:p w14:paraId="44979E8C" w14:textId="0BC4A676" w:rsidR="000B35F8" w:rsidRDefault="000B35F8" w:rsidP="000B35F8">
            <w:r>
              <w:t xml:space="preserve">Scotland change in level at </w:t>
            </w:r>
            <w:r w:rsidR="00523C24">
              <w:t>intervention</w:t>
            </w:r>
          </w:p>
        </w:tc>
        <w:tc>
          <w:tcPr>
            <w:tcW w:w="643" w:type="pct"/>
          </w:tcPr>
          <w:p w14:paraId="07AA3E86" w14:textId="77777777" w:rsidR="000B35F8" w:rsidRDefault="000B35F8" w:rsidP="000B35F8">
            <w:r>
              <w:t>-0.061</w:t>
            </w:r>
          </w:p>
        </w:tc>
        <w:tc>
          <w:tcPr>
            <w:tcW w:w="850" w:type="pct"/>
          </w:tcPr>
          <w:p w14:paraId="292D501B" w14:textId="77777777" w:rsidR="000B35F8" w:rsidRDefault="000B35F8" w:rsidP="000B35F8">
            <w:r>
              <w:t>1.506</w:t>
            </w:r>
          </w:p>
        </w:tc>
        <w:tc>
          <w:tcPr>
            <w:tcW w:w="696" w:type="pct"/>
          </w:tcPr>
          <w:p w14:paraId="4A66E2D7" w14:textId="77777777" w:rsidR="000B35F8" w:rsidRDefault="000B35F8" w:rsidP="000B35F8">
            <w:r>
              <w:t>-3.013</w:t>
            </w:r>
          </w:p>
        </w:tc>
        <w:tc>
          <w:tcPr>
            <w:tcW w:w="693" w:type="pct"/>
          </w:tcPr>
          <w:p w14:paraId="6819336F" w14:textId="77777777" w:rsidR="000B35F8" w:rsidRDefault="000B35F8" w:rsidP="000B35F8">
            <w:r>
              <w:t>2.891</w:t>
            </w:r>
          </w:p>
        </w:tc>
      </w:tr>
      <w:tr w:rsidR="000B35F8" w14:paraId="35B5C24F"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3E1914F3" w14:textId="3C312253" w:rsidR="000B35F8" w:rsidRDefault="000B35F8" w:rsidP="000B35F8">
            <w:r>
              <w:t xml:space="preserve">Scotland change in trend at </w:t>
            </w:r>
            <w:r w:rsidR="00523C24">
              <w:t>intervention</w:t>
            </w:r>
          </w:p>
        </w:tc>
        <w:tc>
          <w:tcPr>
            <w:tcW w:w="643" w:type="pct"/>
          </w:tcPr>
          <w:p w14:paraId="63457B9A" w14:textId="77777777" w:rsidR="000B35F8" w:rsidRDefault="000B35F8" w:rsidP="000B35F8">
            <w:r>
              <w:t>-1.449</w:t>
            </w:r>
          </w:p>
        </w:tc>
        <w:tc>
          <w:tcPr>
            <w:tcW w:w="850" w:type="pct"/>
          </w:tcPr>
          <w:p w14:paraId="7BA3AE2A" w14:textId="77777777" w:rsidR="000B35F8" w:rsidRDefault="000B35F8" w:rsidP="000B35F8">
            <w:r>
              <w:t>0.389</w:t>
            </w:r>
          </w:p>
        </w:tc>
        <w:tc>
          <w:tcPr>
            <w:tcW w:w="696" w:type="pct"/>
          </w:tcPr>
          <w:p w14:paraId="515D7EB0" w14:textId="77777777" w:rsidR="000B35F8" w:rsidRDefault="000B35F8" w:rsidP="000B35F8">
            <w:r>
              <w:t>-2.211</w:t>
            </w:r>
          </w:p>
        </w:tc>
        <w:tc>
          <w:tcPr>
            <w:tcW w:w="693" w:type="pct"/>
          </w:tcPr>
          <w:p w14:paraId="0AD2027A" w14:textId="77777777" w:rsidR="000B35F8" w:rsidRDefault="000B35F8" w:rsidP="000B35F8">
            <w:r>
              <w:t>-0.686</w:t>
            </w:r>
          </w:p>
        </w:tc>
      </w:tr>
      <w:tr w:rsidR="000B35F8" w14:paraId="5BCCE2F6" w14:textId="77777777" w:rsidTr="00C0203F">
        <w:tc>
          <w:tcPr>
            <w:tcW w:w="2118" w:type="pct"/>
          </w:tcPr>
          <w:p w14:paraId="18EC2F30" w14:textId="1A03032A" w:rsidR="000B35F8" w:rsidRDefault="000B35F8" w:rsidP="000B35F8">
            <w:r>
              <w:t xml:space="preserve">England and Wales difference in level from control at </w:t>
            </w:r>
            <w:r w:rsidR="00523C24">
              <w:t>intervention</w:t>
            </w:r>
          </w:p>
        </w:tc>
        <w:tc>
          <w:tcPr>
            <w:tcW w:w="643" w:type="pct"/>
          </w:tcPr>
          <w:p w14:paraId="37DAF9CA" w14:textId="77777777" w:rsidR="000B35F8" w:rsidRDefault="000B35F8" w:rsidP="000B35F8">
            <w:r>
              <w:t>-0.258</w:t>
            </w:r>
          </w:p>
        </w:tc>
        <w:tc>
          <w:tcPr>
            <w:tcW w:w="850" w:type="pct"/>
          </w:tcPr>
          <w:p w14:paraId="66AD7A72" w14:textId="77777777" w:rsidR="000B35F8" w:rsidRDefault="000B35F8" w:rsidP="000B35F8">
            <w:r>
              <w:t>2.127</w:t>
            </w:r>
          </w:p>
        </w:tc>
        <w:tc>
          <w:tcPr>
            <w:tcW w:w="696" w:type="pct"/>
          </w:tcPr>
          <w:p w14:paraId="283F4CDE" w14:textId="77777777" w:rsidR="000B35F8" w:rsidRDefault="000B35F8" w:rsidP="000B35F8">
            <w:r>
              <w:t>-4.426</w:t>
            </w:r>
          </w:p>
        </w:tc>
        <w:tc>
          <w:tcPr>
            <w:tcW w:w="693" w:type="pct"/>
          </w:tcPr>
          <w:p w14:paraId="1F74B83E" w14:textId="77777777" w:rsidR="000B35F8" w:rsidRDefault="000B35F8" w:rsidP="000B35F8">
            <w:r>
              <w:t>3.910</w:t>
            </w:r>
          </w:p>
        </w:tc>
      </w:tr>
      <w:tr w:rsidR="000B35F8" w14:paraId="6BB9C8F7"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5E2BD94C" w14:textId="28121F8B" w:rsidR="000B35F8" w:rsidRDefault="000B35F8" w:rsidP="000B35F8">
            <w:r>
              <w:t xml:space="preserve">England and Wales difference in trend from control at </w:t>
            </w:r>
            <w:r w:rsidR="00523C24">
              <w:t>intervention</w:t>
            </w:r>
          </w:p>
        </w:tc>
        <w:tc>
          <w:tcPr>
            <w:tcW w:w="643" w:type="pct"/>
          </w:tcPr>
          <w:p w14:paraId="533C21F5" w14:textId="77777777" w:rsidR="000B35F8" w:rsidRDefault="000B35F8" w:rsidP="000B35F8">
            <w:r>
              <w:t>-0.188</w:t>
            </w:r>
          </w:p>
        </w:tc>
        <w:tc>
          <w:tcPr>
            <w:tcW w:w="850" w:type="pct"/>
          </w:tcPr>
          <w:p w14:paraId="44EF9CAE" w14:textId="77777777" w:rsidR="000B35F8" w:rsidRDefault="000B35F8" w:rsidP="000B35F8">
            <w:r>
              <w:t>0.322</w:t>
            </w:r>
          </w:p>
        </w:tc>
        <w:tc>
          <w:tcPr>
            <w:tcW w:w="696" w:type="pct"/>
          </w:tcPr>
          <w:p w14:paraId="375A8F89" w14:textId="77777777" w:rsidR="000B35F8" w:rsidRDefault="000B35F8" w:rsidP="000B35F8">
            <w:r>
              <w:t>-0.818</w:t>
            </w:r>
          </w:p>
        </w:tc>
        <w:tc>
          <w:tcPr>
            <w:tcW w:w="693" w:type="pct"/>
          </w:tcPr>
          <w:p w14:paraId="284149D2" w14:textId="77777777" w:rsidR="000B35F8" w:rsidRDefault="000B35F8" w:rsidP="000B35F8">
            <w:r>
              <w:t>0.443</w:t>
            </w:r>
          </w:p>
        </w:tc>
      </w:tr>
      <w:tr w:rsidR="000B35F8" w14:paraId="6837D4CB" w14:textId="77777777" w:rsidTr="00C0203F">
        <w:tc>
          <w:tcPr>
            <w:tcW w:w="2118" w:type="pct"/>
          </w:tcPr>
          <w:p w14:paraId="515F971A" w14:textId="77777777" w:rsidR="000B35F8" w:rsidRDefault="000B35F8" w:rsidP="000B35F8">
            <w:r>
              <w:t>‘Pill Scare’ corrector</w:t>
            </w:r>
          </w:p>
        </w:tc>
        <w:tc>
          <w:tcPr>
            <w:tcW w:w="643" w:type="pct"/>
          </w:tcPr>
          <w:p w14:paraId="5B34A586" w14:textId="77777777" w:rsidR="000B35F8" w:rsidRDefault="000B35F8" w:rsidP="000B35F8">
            <w:r>
              <w:t>4.238</w:t>
            </w:r>
          </w:p>
        </w:tc>
        <w:tc>
          <w:tcPr>
            <w:tcW w:w="850" w:type="pct"/>
          </w:tcPr>
          <w:p w14:paraId="0DBEE0CC" w14:textId="77777777" w:rsidR="000B35F8" w:rsidRDefault="000B35F8" w:rsidP="000B35F8">
            <w:r>
              <w:t>1.100</w:t>
            </w:r>
          </w:p>
        </w:tc>
        <w:tc>
          <w:tcPr>
            <w:tcW w:w="696" w:type="pct"/>
          </w:tcPr>
          <w:p w14:paraId="6EC2A0CA" w14:textId="77777777" w:rsidR="000B35F8" w:rsidRDefault="000B35F8" w:rsidP="000B35F8">
            <w:r>
              <w:t>2.081</w:t>
            </w:r>
          </w:p>
        </w:tc>
        <w:tc>
          <w:tcPr>
            <w:tcW w:w="693" w:type="pct"/>
          </w:tcPr>
          <w:p w14:paraId="3B9F4571" w14:textId="77777777" w:rsidR="000B35F8" w:rsidRDefault="000B35F8" w:rsidP="000B35F8">
            <w:r>
              <w:t>6.395</w:t>
            </w:r>
          </w:p>
        </w:tc>
      </w:tr>
    </w:tbl>
    <w:p w14:paraId="40EB5A4B" w14:textId="77777777" w:rsidR="000B35F8" w:rsidRDefault="000B35F8" w:rsidP="000B35F8"/>
    <w:p w14:paraId="467DA760" w14:textId="13825374" w:rsidR="000B35F8" w:rsidRPr="000B35F8" w:rsidRDefault="000B35F8" w:rsidP="000B35F8">
      <w:pPr>
        <w:pStyle w:val="Heading2"/>
      </w:pPr>
      <w:r w:rsidRPr="000B35F8">
        <w:lastRenderedPageBreak/>
        <w:t xml:space="preserve">England and Wales compared with Scotland 1987 - 2016 </w:t>
      </w:r>
      <w:r>
        <w:t>with 2008 common shock</w:t>
      </w:r>
    </w:p>
    <w:p w14:paraId="5D8ADF78" w14:textId="77777777" w:rsidR="000B35F8" w:rsidRDefault="000B35F8" w:rsidP="000B35F8">
      <w:pPr>
        <w:pStyle w:val="FirstParagraph"/>
      </w:pPr>
      <w:r>
        <w:rPr>
          <w:noProof/>
        </w:rPr>
        <w:drawing>
          <wp:inline distT="0" distB="0" distL="0" distR="0" wp14:anchorId="5AD003EB" wp14:editId="79332416">
            <wp:extent cx="6400800" cy="480060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24c46a8f_files/figure-docx/plot-1.png"/>
                    <pic:cNvPicPr>
                      <a:picLocks noChangeAspect="1" noChangeArrowheads="1"/>
                    </pic:cNvPicPr>
                  </pic:nvPicPr>
                  <pic:blipFill>
                    <a:blip r:embed="rId34"/>
                    <a:stretch>
                      <a:fillRect/>
                    </a:stretch>
                  </pic:blipFill>
                  <pic:spPr bwMode="auto">
                    <a:xfrm>
                      <a:off x="0" y="0"/>
                      <a:ext cx="6400800" cy="4800600"/>
                    </a:xfrm>
                    <a:prstGeom prst="rect">
                      <a:avLst/>
                    </a:prstGeom>
                    <a:noFill/>
                    <a:ln w="9525">
                      <a:noFill/>
                      <a:headEnd/>
                      <a:tailEnd/>
                    </a:ln>
                  </pic:spPr>
                </pic:pic>
              </a:graphicData>
            </a:graphic>
          </wp:inline>
        </w:drawing>
      </w:r>
    </w:p>
    <w:p w14:paraId="33ABF761" w14:textId="77777777" w:rsidR="000B35F8" w:rsidRDefault="000B35F8" w:rsidP="000B35F8">
      <w:r>
        <w:t>Autocorrelation correction: AR1, MA0</w:t>
      </w:r>
    </w:p>
    <w:p w14:paraId="673E1695" w14:textId="77777777" w:rsidR="000B35F8" w:rsidRDefault="000B35F8" w:rsidP="000B35F8">
      <w:r>
        <w:t>MSPE = 1.77</w:t>
      </w:r>
    </w:p>
    <w:p w14:paraId="53F543DF" w14:textId="77777777" w:rsidR="000B35F8" w:rsidRDefault="000B35F8" w:rsidP="000B35F8">
      <w:r>
        <w:t>R</w:t>
      </w:r>
      <w:r>
        <w:rPr>
          <w:vertAlign w:val="superscript"/>
        </w:rPr>
        <w:t>2</w:t>
      </w:r>
      <w:r>
        <w:t xml:space="preserve"> = 0.986</w:t>
      </w:r>
    </w:p>
    <w:tbl>
      <w:tblPr>
        <w:tblStyle w:val="ListTable1Light-Accent3"/>
        <w:tblW w:w="5000" w:type="pct"/>
        <w:tblLook w:val="0420" w:firstRow="1" w:lastRow="0" w:firstColumn="0" w:lastColumn="0" w:noHBand="0" w:noVBand="1"/>
      </w:tblPr>
      <w:tblGrid>
        <w:gridCol w:w="4178"/>
        <w:gridCol w:w="1269"/>
        <w:gridCol w:w="1677"/>
        <w:gridCol w:w="1373"/>
        <w:gridCol w:w="1367"/>
      </w:tblGrid>
      <w:tr w:rsidR="000B35F8" w14:paraId="27A5210B" w14:textId="77777777" w:rsidTr="00C0203F">
        <w:trPr>
          <w:cnfStyle w:val="100000000000" w:firstRow="1" w:lastRow="0" w:firstColumn="0" w:lastColumn="0" w:oddVBand="0" w:evenVBand="0" w:oddHBand="0" w:evenHBand="0" w:firstRowFirstColumn="0" w:firstRowLastColumn="0" w:lastRowFirstColumn="0" w:lastRowLastColumn="0"/>
        </w:trPr>
        <w:tc>
          <w:tcPr>
            <w:tcW w:w="2118" w:type="pct"/>
          </w:tcPr>
          <w:p w14:paraId="03399184" w14:textId="77777777" w:rsidR="000B35F8" w:rsidRDefault="000B35F8" w:rsidP="000B35F8">
            <w:r>
              <w:t>Coefficient</w:t>
            </w:r>
          </w:p>
        </w:tc>
        <w:tc>
          <w:tcPr>
            <w:tcW w:w="643" w:type="pct"/>
          </w:tcPr>
          <w:p w14:paraId="52901DB7" w14:textId="77777777" w:rsidR="000B35F8" w:rsidRDefault="000B35F8" w:rsidP="000B35F8">
            <w:r>
              <w:t>Value</w:t>
            </w:r>
          </w:p>
        </w:tc>
        <w:tc>
          <w:tcPr>
            <w:tcW w:w="850" w:type="pct"/>
          </w:tcPr>
          <w:p w14:paraId="7DD0C820" w14:textId="77777777" w:rsidR="000B35F8" w:rsidRDefault="000B35F8" w:rsidP="000B35F8">
            <w:proofErr w:type="spellStart"/>
            <w:r>
              <w:t>Std.Error</w:t>
            </w:r>
            <w:proofErr w:type="spellEnd"/>
          </w:p>
        </w:tc>
        <w:tc>
          <w:tcPr>
            <w:tcW w:w="696" w:type="pct"/>
          </w:tcPr>
          <w:p w14:paraId="4D9A71E1" w14:textId="77777777" w:rsidR="000B35F8" w:rsidRDefault="000B35F8" w:rsidP="000B35F8">
            <w:r>
              <w:t>Lower CI</w:t>
            </w:r>
          </w:p>
        </w:tc>
        <w:tc>
          <w:tcPr>
            <w:tcW w:w="693" w:type="pct"/>
          </w:tcPr>
          <w:p w14:paraId="390FA120" w14:textId="77777777" w:rsidR="000B35F8" w:rsidRDefault="000B35F8" w:rsidP="000B35F8">
            <w:r>
              <w:t>Upper CI</w:t>
            </w:r>
          </w:p>
        </w:tc>
      </w:tr>
      <w:tr w:rsidR="000B35F8" w14:paraId="503CD2EE"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04F1635D" w14:textId="77777777" w:rsidR="000B35F8" w:rsidRDefault="000B35F8" w:rsidP="000B35F8">
            <w:r>
              <w:t>Scotland (</w:t>
            </w:r>
            <w:proofErr w:type="spellStart"/>
            <w:r>
              <w:t>est</w:t>
            </w:r>
            <w:proofErr w:type="spellEnd"/>
            <w:r>
              <w:t>) rate at 1986</w:t>
            </w:r>
          </w:p>
        </w:tc>
        <w:tc>
          <w:tcPr>
            <w:tcW w:w="643" w:type="pct"/>
          </w:tcPr>
          <w:p w14:paraId="3B7D9B63" w14:textId="77777777" w:rsidR="000B35F8" w:rsidRDefault="000B35F8" w:rsidP="000B35F8">
            <w:r>
              <w:t>41.591</w:t>
            </w:r>
          </w:p>
        </w:tc>
        <w:tc>
          <w:tcPr>
            <w:tcW w:w="850" w:type="pct"/>
          </w:tcPr>
          <w:p w14:paraId="5CBEEC12" w14:textId="77777777" w:rsidR="000B35F8" w:rsidRDefault="000B35F8" w:rsidP="000B35F8">
            <w:r>
              <w:t>1.181</w:t>
            </w:r>
          </w:p>
        </w:tc>
        <w:tc>
          <w:tcPr>
            <w:tcW w:w="696" w:type="pct"/>
          </w:tcPr>
          <w:p w14:paraId="237356D7" w14:textId="77777777" w:rsidR="000B35F8" w:rsidRDefault="000B35F8" w:rsidP="000B35F8">
            <w:r>
              <w:t>39.277</w:t>
            </w:r>
          </w:p>
        </w:tc>
        <w:tc>
          <w:tcPr>
            <w:tcW w:w="693" w:type="pct"/>
          </w:tcPr>
          <w:p w14:paraId="1AD749F4" w14:textId="77777777" w:rsidR="000B35F8" w:rsidRDefault="000B35F8" w:rsidP="000B35F8">
            <w:r>
              <w:t>43.906</w:t>
            </w:r>
          </w:p>
        </w:tc>
      </w:tr>
      <w:tr w:rsidR="000B35F8" w14:paraId="455F607C" w14:textId="77777777" w:rsidTr="00C0203F">
        <w:tc>
          <w:tcPr>
            <w:tcW w:w="2118" w:type="pct"/>
          </w:tcPr>
          <w:p w14:paraId="4874E4A1" w14:textId="77777777" w:rsidR="000B35F8" w:rsidRDefault="000B35F8" w:rsidP="000B35F8">
            <w:r>
              <w:t>Scotland base trend</w:t>
            </w:r>
          </w:p>
        </w:tc>
        <w:tc>
          <w:tcPr>
            <w:tcW w:w="643" w:type="pct"/>
          </w:tcPr>
          <w:p w14:paraId="4773CB1B" w14:textId="77777777" w:rsidR="000B35F8" w:rsidRDefault="000B35F8" w:rsidP="000B35F8">
            <w:r>
              <w:t>-0.148</w:t>
            </w:r>
          </w:p>
        </w:tc>
        <w:tc>
          <w:tcPr>
            <w:tcW w:w="850" w:type="pct"/>
          </w:tcPr>
          <w:p w14:paraId="4043A3C0" w14:textId="77777777" w:rsidR="000B35F8" w:rsidRDefault="000B35F8" w:rsidP="000B35F8">
            <w:r>
              <w:t>0.149</w:t>
            </w:r>
          </w:p>
        </w:tc>
        <w:tc>
          <w:tcPr>
            <w:tcW w:w="696" w:type="pct"/>
          </w:tcPr>
          <w:p w14:paraId="7DEDC786" w14:textId="77777777" w:rsidR="000B35F8" w:rsidRDefault="000B35F8" w:rsidP="000B35F8">
            <w:r>
              <w:t>-0.439</w:t>
            </w:r>
          </w:p>
        </w:tc>
        <w:tc>
          <w:tcPr>
            <w:tcW w:w="693" w:type="pct"/>
          </w:tcPr>
          <w:p w14:paraId="260C6A86" w14:textId="77777777" w:rsidR="000B35F8" w:rsidRDefault="000B35F8" w:rsidP="000B35F8">
            <w:r>
              <w:t>0.143</w:t>
            </w:r>
          </w:p>
        </w:tc>
      </w:tr>
      <w:tr w:rsidR="000B35F8" w14:paraId="0EA38421"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77054BA9" w14:textId="77777777" w:rsidR="000B35F8" w:rsidRDefault="000B35F8" w:rsidP="000B35F8">
            <w:r>
              <w:t>England and Wales difference in rate at 1986</w:t>
            </w:r>
          </w:p>
        </w:tc>
        <w:tc>
          <w:tcPr>
            <w:tcW w:w="643" w:type="pct"/>
          </w:tcPr>
          <w:p w14:paraId="213491B3" w14:textId="77777777" w:rsidR="000B35F8" w:rsidRDefault="000B35F8" w:rsidP="000B35F8">
            <w:r>
              <w:t>3.167</w:t>
            </w:r>
          </w:p>
        </w:tc>
        <w:tc>
          <w:tcPr>
            <w:tcW w:w="850" w:type="pct"/>
          </w:tcPr>
          <w:p w14:paraId="78C64AE1" w14:textId="77777777" w:rsidR="000B35F8" w:rsidRDefault="000B35F8" w:rsidP="000B35F8">
            <w:r>
              <w:t>1.132</w:t>
            </w:r>
          </w:p>
        </w:tc>
        <w:tc>
          <w:tcPr>
            <w:tcW w:w="696" w:type="pct"/>
          </w:tcPr>
          <w:p w14:paraId="6A33852F" w14:textId="77777777" w:rsidR="000B35F8" w:rsidRDefault="000B35F8" w:rsidP="000B35F8">
            <w:r>
              <w:t>0.948</w:t>
            </w:r>
          </w:p>
        </w:tc>
        <w:tc>
          <w:tcPr>
            <w:tcW w:w="693" w:type="pct"/>
          </w:tcPr>
          <w:p w14:paraId="55894832" w14:textId="77777777" w:rsidR="000B35F8" w:rsidRDefault="000B35F8" w:rsidP="000B35F8">
            <w:r>
              <w:t>5.386</w:t>
            </w:r>
          </w:p>
        </w:tc>
      </w:tr>
      <w:tr w:rsidR="000B35F8" w14:paraId="2FC5A0D7" w14:textId="77777777" w:rsidTr="00C0203F">
        <w:tc>
          <w:tcPr>
            <w:tcW w:w="2118" w:type="pct"/>
          </w:tcPr>
          <w:p w14:paraId="321090EC" w14:textId="6D9DB50B" w:rsidR="000B35F8" w:rsidRDefault="000B35F8" w:rsidP="000B35F8">
            <w:r>
              <w:t xml:space="preserve">Scotland change in level at </w:t>
            </w:r>
            <w:r w:rsidR="00523C24">
              <w:t>intervention</w:t>
            </w:r>
          </w:p>
        </w:tc>
        <w:tc>
          <w:tcPr>
            <w:tcW w:w="643" w:type="pct"/>
          </w:tcPr>
          <w:p w14:paraId="40948AA5" w14:textId="77777777" w:rsidR="000B35F8" w:rsidRDefault="000B35F8" w:rsidP="000B35F8">
            <w:r>
              <w:t>-1.709</w:t>
            </w:r>
          </w:p>
        </w:tc>
        <w:tc>
          <w:tcPr>
            <w:tcW w:w="850" w:type="pct"/>
          </w:tcPr>
          <w:p w14:paraId="1D97BEC6" w14:textId="77777777" w:rsidR="000B35F8" w:rsidRDefault="000B35F8" w:rsidP="000B35F8">
            <w:r>
              <w:t>1.143</w:t>
            </w:r>
          </w:p>
        </w:tc>
        <w:tc>
          <w:tcPr>
            <w:tcW w:w="696" w:type="pct"/>
          </w:tcPr>
          <w:p w14:paraId="617E7BCF" w14:textId="77777777" w:rsidR="000B35F8" w:rsidRDefault="000B35F8" w:rsidP="000B35F8">
            <w:r>
              <w:t>-3.950</w:t>
            </w:r>
          </w:p>
        </w:tc>
        <w:tc>
          <w:tcPr>
            <w:tcW w:w="693" w:type="pct"/>
          </w:tcPr>
          <w:p w14:paraId="4C6091C9" w14:textId="77777777" w:rsidR="000B35F8" w:rsidRDefault="000B35F8" w:rsidP="000B35F8">
            <w:r>
              <w:t>0.533</w:t>
            </w:r>
          </w:p>
        </w:tc>
      </w:tr>
      <w:tr w:rsidR="000B35F8" w14:paraId="20071A46"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4BB82342" w14:textId="24D2949F" w:rsidR="000B35F8" w:rsidRDefault="000B35F8" w:rsidP="000B35F8">
            <w:r>
              <w:t xml:space="preserve">Scotland change in trend at </w:t>
            </w:r>
            <w:r w:rsidR="00523C24">
              <w:t>intervention</w:t>
            </w:r>
          </w:p>
        </w:tc>
        <w:tc>
          <w:tcPr>
            <w:tcW w:w="643" w:type="pct"/>
          </w:tcPr>
          <w:p w14:paraId="722D7BEE" w14:textId="77777777" w:rsidR="000B35F8" w:rsidRDefault="000B35F8" w:rsidP="000B35F8">
            <w:r>
              <w:t>-0.027</w:t>
            </w:r>
          </w:p>
        </w:tc>
        <w:tc>
          <w:tcPr>
            <w:tcW w:w="850" w:type="pct"/>
          </w:tcPr>
          <w:p w14:paraId="55F85B50" w14:textId="77777777" w:rsidR="000B35F8" w:rsidRDefault="000B35F8" w:rsidP="000B35F8">
            <w:r>
              <w:t>0.257</w:t>
            </w:r>
          </w:p>
        </w:tc>
        <w:tc>
          <w:tcPr>
            <w:tcW w:w="696" w:type="pct"/>
          </w:tcPr>
          <w:p w14:paraId="33D3DDA9" w14:textId="77777777" w:rsidR="000B35F8" w:rsidRDefault="000B35F8" w:rsidP="000B35F8">
            <w:r>
              <w:t>-0.530</w:t>
            </w:r>
          </w:p>
        </w:tc>
        <w:tc>
          <w:tcPr>
            <w:tcW w:w="693" w:type="pct"/>
          </w:tcPr>
          <w:p w14:paraId="61EB6ED0" w14:textId="77777777" w:rsidR="000B35F8" w:rsidRDefault="000B35F8" w:rsidP="000B35F8">
            <w:r>
              <w:t>0.476</w:t>
            </w:r>
          </w:p>
        </w:tc>
      </w:tr>
      <w:tr w:rsidR="000B35F8" w14:paraId="3EAD84F1" w14:textId="77777777" w:rsidTr="00C0203F">
        <w:tc>
          <w:tcPr>
            <w:tcW w:w="2118" w:type="pct"/>
          </w:tcPr>
          <w:p w14:paraId="4B87BACF" w14:textId="320D3D2B" w:rsidR="000B35F8" w:rsidRDefault="000B35F8" w:rsidP="000B35F8">
            <w:r>
              <w:t xml:space="preserve">England and Wales difference in level from control at </w:t>
            </w:r>
            <w:r w:rsidR="00523C24">
              <w:t>intervention</w:t>
            </w:r>
          </w:p>
        </w:tc>
        <w:tc>
          <w:tcPr>
            <w:tcW w:w="643" w:type="pct"/>
          </w:tcPr>
          <w:p w14:paraId="311666B3" w14:textId="77777777" w:rsidR="000B35F8" w:rsidRDefault="000B35F8" w:rsidP="000B35F8">
            <w:r>
              <w:t>-0.414</w:t>
            </w:r>
          </w:p>
        </w:tc>
        <w:tc>
          <w:tcPr>
            <w:tcW w:w="850" w:type="pct"/>
          </w:tcPr>
          <w:p w14:paraId="436EB027" w14:textId="77777777" w:rsidR="000B35F8" w:rsidRDefault="000B35F8" w:rsidP="000B35F8">
            <w:r>
              <w:t>1.506</w:t>
            </w:r>
          </w:p>
        </w:tc>
        <w:tc>
          <w:tcPr>
            <w:tcW w:w="696" w:type="pct"/>
          </w:tcPr>
          <w:p w14:paraId="08689AD1" w14:textId="77777777" w:rsidR="000B35F8" w:rsidRDefault="000B35F8" w:rsidP="000B35F8">
            <w:r>
              <w:t>-3.365</w:t>
            </w:r>
          </w:p>
        </w:tc>
        <w:tc>
          <w:tcPr>
            <w:tcW w:w="693" w:type="pct"/>
          </w:tcPr>
          <w:p w14:paraId="300804D1" w14:textId="77777777" w:rsidR="000B35F8" w:rsidRDefault="000B35F8" w:rsidP="000B35F8">
            <w:r>
              <w:t>2.538</w:t>
            </w:r>
          </w:p>
        </w:tc>
      </w:tr>
      <w:tr w:rsidR="000B35F8" w14:paraId="6E690AF5"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21D1E22D" w14:textId="5FD6B0E5" w:rsidR="000B35F8" w:rsidRDefault="000B35F8" w:rsidP="000B35F8">
            <w:r>
              <w:t xml:space="preserve">England and Wales difference in trend from control at </w:t>
            </w:r>
            <w:r w:rsidR="00523C24">
              <w:t>intervention</w:t>
            </w:r>
          </w:p>
        </w:tc>
        <w:tc>
          <w:tcPr>
            <w:tcW w:w="643" w:type="pct"/>
          </w:tcPr>
          <w:p w14:paraId="0BDE9CE9" w14:textId="77777777" w:rsidR="000B35F8" w:rsidRDefault="000B35F8" w:rsidP="000B35F8">
            <w:r>
              <w:t>-0.175</w:t>
            </w:r>
          </w:p>
        </w:tc>
        <w:tc>
          <w:tcPr>
            <w:tcW w:w="850" w:type="pct"/>
          </w:tcPr>
          <w:p w14:paraId="763651D6" w14:textId="77777777" w:rsidR="000B35F8" w:rsidRDefault="000B35F8" w:rsidP="000B35F8">
            <w:r>
              <w:t>0.144</w:t>
            </w:r>
          </w:p>
        </w:tc>
        <w:tc>
          <w:tcPr>
            <w:tcW w:w="696" w:type="pct"/>
          </w:tcPr>
          <w:p w14:paraId="1CEE6B9E" w14:textId="77777777" w:rsidR="000B35F8" w:rsidRDefault="000B35F8" w:rsidP="000B35F8">
            <w:r>
              <w:t>-0.457</w:t>
            </w:r>
          </w:p>
        </w:tc>
        <w:tc>
          <w:tcPr>
            <w:tcW w:w="693" w:type="pct"/>
          </w:tcPr>
          <w:p w14:paraId="01A33D08" w14:textId="77777777" w:rsidR="000B35F8" w:rsidRDefault="000B35F8" w:rsidP="000B35F8">
            <w:r>
              <w:t>0.108</w:t>
            </w:r>
          </w:p>
        </w:tc>
      </w:tr>
      <w:tr w:rsidR="000B35F8" w14:paraId="0C1945E7" w14:textId="77777777" w:rsidTr="00C0203F">
        <w:tc>
          <w:tcPr>
            <w:tcW w:w="2118" w:type="pct"/>
          </w:tcPr>
          <w:p w14:paraId="4ED65BE7" w14:textId="7B4E8D47" w:rsidR="000B35F8" w:rsidRDefault="00523C24" w:rsidP="000B35F8">
            <w:r>
              <w:t>Change in trend at 2008 common shock</w:t>
            </w:r>
          </w:p>
        </w:tc>
        <w:tc>
          <w:tcPr>
            <w:tcW w:w="643" w:type="pct"/>
          </w:tcPr>
          <w:p w14:paraId="10909EE3" w14:textId="77777777" w:rsidR="000B35F8" w:rsidRDefault="000B35F8" w:rsidP="000B35F8">
            <w:r>
              <w:t>-2.266</w:t>
            </w:r>
          </w:p>
        </w:tc>
        <w:tc>
          <w:tcPr>
            <w:tcW w:w="850" w:type="pct"/>
          </w:tcPr>
          <w:p w14:paraId="172C2882" w14:textId="77777777" w:rsidR="000B35F8" w:rsidRDefault="000B35F8" w:rsidP="000B35F8">
            <w:r>
              <w:t>0.273</w:t>
            </w:r>
          </w:p>
        </w:tc>
        <w:tc>
          <w:tcPr>
            <w:tcW w:w="696" w:type="pct"/>
          </w:tcPr>
          <w:p w14:paraId="141AC5FE" w14:textId="77777777" w:rsidR="000B35F8" w:rsidRDefault="000B35F8" w:rsidP="000B35F8">
            <w:r>
              <w:t>-2.802</w:t>
            </w:r>
          </w:p>
        </w:tc>
        <w:tc>
          <w:tcPr>
            <w:tcW w:w="693" w:type="pct"/>
          </w:tcPr>
          <w:p w14:paraId="622A4EAE" w14:textId="77777777" w:rsidR="000B35F8" w:rsidRDefault="000B35F8" w:rsidP="000B35F8">
            <w:r>
              <w:t>-1.730</w:t>
            </w:r>
          </w:p>
        </w:tc>
      </w:tr>
      <w:tr w:rsidR="000B35F8" w14:paraId="579AAA62"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409B567B" w14:textId="77777777" w:rsidR="000B35F8" w:rsidRDefault="000B35F8" w:rsidP="000B35F8">
            <w:r>
              <w:t>‘Pill Scare’ corrector</w:t>
            </w:r>
          </w:p>
        </w:tc>
        <w:tc>
          <w:tcPr>
            <w:tcW w:w="643" w:type="pct"/>
          </w:tcPr>
          <w:p w14:paraId="225182EE" w14:textId="77777777" w:rsidR="000B35F8" w:rsidRDefault="000B35F8" w:rsidP="000B35F8">
            <w:r>
              <w:t>3.975</w:t>
            </w:r>
          </w:p>
        </w:tc>
        <w:tc>
          <w:tcPr>
            <w:tcW w:w="850" w:type="pct"/>
          </w:tcPr>
          <w:p w14:paraId="2C189A90" w14:textId="77777777" w:rsidR="000B35F8" w:rsidRDefault="000B35F8" w:rsidP="000B35F8">
            <w:r>
              <w:t>0.870</w:t>
            </w:r>
          </w:p>
        </w:tc>
        <w:tc>
          <w:tcPr>
            <w:tcW w:w="696" w:type="pct"/>
          </w:tcPr>
          <w:p w14:paraId="46EE3F55" w14:textId="77777777" w:rsidR="000B35F8" w:rsidRDefault="000B35F8" w:rsidP="000B35F8">
            <w:r>
              <w:t>2.269</w:t>
            </w:r>
          </w:p>
        </w:tc>
        <w:tc>
          <w:tcPr>
            <w:tcW w:w="693" w:type="pct"/>
          </w:tcPr>
          <w:p w14:paraId="3D00827C" w14:textId="77777777" w:rsidR="000B35F8" w:rsidRDefault="000B35F8" w:rsidP="000B35F8">
            <w:r>
              <w:t>5.680</w:t>
            </w:r>
          </w:p>
        </w:tc>
      </w:tr>
    </w:tbl>
    <w:p w14:paraId="49272396" w14:textId="393A7B00" w:rsidR="00C0203F" w:rsidRDefault="00C0203F" w:rsidP="00C0203F">
      <w:pPr>
        <w:pStyle w:val="Heading2"/>
      </w:pPr>
      <w:bookmarkStart w:id="5" w:name="X7d465dd169023b99357da558af06a4532aea715"/>
      <w:r>
        <w:lastRenderedPageBreak/>
        <w:t>England and Wales under-20 pregnancies compared with Scotland 1990 - 2016</w:t>
      </w:r>
      <w:bookmarkEnd w:id="5"/>
    </w:p>
    <w:p w14:paraId="7D8D0AF4" w14:textId="77777777" w:rsidR="00C0203F" w:rsidRDefault="00C0203F">
      <w:pPr>
        <w:pStyle w:val="FirstParagraph"/>
      </w:pPr>
      <w:r>
        <w:rPr>
          <w:noProof/>
        </w:rPr>
        <w:drawing>
          <wp:inline distT="0" distB="0" distL="0" distR="0" wp14:anchorId="190503FD" wp14:editId="7076B030">
            <wp:extent cx="6400800" cy="48006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28c270df_files/figure-docx/plot-1.png"/>
                    <pic:cNvPicPr>
                      <a:picLocks noChangeAspect="1" noChangeArrowheads="1"/>
                    </pic:cNvPicPr>
                  </pic:nvPicPr>
                  <pic:blipFill>
                    <a:blip r:embed="rId35"/>
                    <a:stretch>
                      <a:fillRect/>
                    </a:stretch>
                  </pic:blipFill>
                  <pic:spPr bwMode="auto">
                    <a:xfrm>
                      <a:off x="0" y="0"/>
                      <a:ext cx="6400800" cy="4800600"/>
                    </a:xfrm>
                    <a:prstGeom prst="rect">
                      <a:avLst/>
                    </a:prstGeom>
                    <a:noFill/>
                    <a:ln w="9525">
                      <a:noFill/>
                      <a:headEnd/>
                      <a:tailEnd/>
                    </a:ln>
                  </pic:spPr>
                </pic:pic>
              </a:graphicData>
            </a:graphic>
          </wp:inline>
        </w:drawing>
      </w:r>
    </w:p>
    <w:p w14:paraId="26EA2E33" w14:textId="77777777" w:rsidR="00C0203F" w:rsidRDefault="00C0203F" w:rsidP="00C0203F">
      <w:r>
        <w:t>Autocorrelation correction: AR2, MA1</w:t>
      </w:r>
    </w:p>
    <w:p w14:paraId="00FB223D" w14:textId="77777777" w:rsidR="00C0203F" w:rsidRDefault="00C0203F" w:rsidP="00C0203F">
      <w:r>
        <w:t>MSPE = 18.2</w:t>
      </w:r>
    </w:p>
    <w:p w14:paraId="3D5D2B1E" w14:textId="77777777" w:rsidR="00C0203F" w:rsidRDefault="00C0203F" w:rsidP="00C0203F">
      <w:r>
        <w:t>R</w:t>
      </w:r>
      <w:r>
        <w:rPr>
          <w:vertAlign w:val="superscript"/>
        </w:rPr>
        <w:t>2</w:t>
      </w:r>
      <w:r>
        <w:t xml:space="preserve"> = 0.875</w:t>
      </w:r>
    </w:p>
    <w:tbl>
      <w:tblPr>
        <w:tblStyle w:val="ListTable1Light-Accent3"/>
        <w:tblW w:w="5000" w:type="pct"/>
        <w:tblLook w:val="0420" w:firstRow="1" w:lastRow="0" w:firstColumn="0" w:lastColumn="0" w:noHBand="0" w:noVBand="1"/>
      </w:tblPr>
      <w:tblGrid>
        <w:gridCol w:w="4178"/>
        <w:gridCol w:w="1269"/>
        <w:gridCol w:w="1677"/>
        <w:gridCol w:w="1373"/>
        <w:gridCol w:w="1367"/>
      </w:tblGrid>
      <w:tr w:rsidR="00C0203F" w14:paraId="3203BB2F" w14:textId="77777777" w:rsidTr="00C0203F">
        <w:trPr>
          <w:cnfStyle w:val="100000000000" w:firstRow="1" w:lastRow="0" w:firstColumn="0" w:lastColumn="0" w:oddVBand="0" w:evenVBand="0" w:oddHBand="0" w:evenHBand="0" w:firstRowFirstColumn="0" w:firstRowLastColumn="0" w:lastRowFirstColumn="0" w:lastRowLastColumn="0"/>
        </w:trPr>
        <w:tc>
          <w:tcPr>
            <w:tcW w:w="2118" w:type="pct"/>
          </w:tcPr>
          <w:p w14:paraId="3A4BF724" w14:textId="77777777" w:rsidR="00C0203F" w:rsidRDefault="00C0203F" w:rsidP="00C0203F">
            <w:r>
              <w:t>Coefficient</w:t>
            </w:r>
          </w:p>
        </w:tc>
        <w:tc>
          <w:tcPr>
            <w:tcW w:w="643" w:type="pct"/>
          </w:tcPr>
          <w:p w14:paraId="0F54EBD5" w14:textId="77777777" w:rsidR="00C0203F" w:rsidRDefault="00C0203F" w:rsidP="00C0203F">
            <w:r>
              <w:t>Value</w:t>
            </w:r>
          </w:p>
        </w:tc>
        <w:tc>
          <w:tcPr>
            <w:tcW w:w="850" w:type="pct"/>
          </w:tcPr>
          <w:p w14:paraId="47E8165B" w14:textId="77777777" w:rsidR="00C0203F" w:rsidRDefault="00C0203F" w:rsidP="00C0203F">
            <w:proofErr w:type="spellStart"/>
            <w:r>
              <w:t>Std.Error</w:t>
            </w:r>
            <w:proofErr w:type="spellEnd"/>
          </w:p>
        </w:tc>
        <w:tc>
          <w:tcPr>
            <w:tcW w:w="696" w:type="pct"/>
          </w:tcPr>
          <w:p w14:paraId="2DAE81F1" w14:textId="77777777" w:rsidR="00C0203F" w:rsidRDefault="00C0203F" w:rsidP="00C0203F">
            <w:r>
              <w:t>Lower CI</w:t>
            </w:r>
          </w:p>
        </w:tc>
        <w:tc>
          <w:tcPr>
            <w:tcW w:w="693" w:type="pct"/>
          </w:tcPr>
          <w:p w14:paraId="1ABBCF13" w14:textId="77777777" w:rsidR="00C0203F" w:rsidRDefault="00C0203F" w:rsidP="00C0203F">
            <w:r>
              <w:t>Upper CI</w:t>
            </w:r>
          </w:p>
        </w:tc>
      </w:tr>
      <w:tr w:rsidR="00C0203F" w14:paraId="668A8011"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5430C527" w14:textId="77777777" w:rsidR="00C0203F" w:rsidRDefault="00C0203F" w:rsidP="00C0203F">
            <w:r>
              <w:t>Scotland (</w:t>
            </w:r>
            <w:proofErr w:type="spellStart"/>
            <w:r>
              <w:t>est</w:t>
            </w:r>
            <w:proofErr w:type="spellEnd"/>
            <w:r>
              <w:t>) rate at 1989</w:t>
            </w:r>
          </w:p>
        </w:tc>
        <w:tc>
          <w:tcPr>
            <w:tcW w:w="643" w:type="pct"/>
          </w:tcPr>
          <w:p w14:paraId="6E084328" w14:textId="77777777" w:rsidR="00C0203F" w:rsidRDefault="00C0203F" w:rsidP="00C0203F">
            <w:r>
              <w:t>52.597</w:t>
            </w:r>
          </w:p>
        </w:tc>
        <w:tc>
          <w:tcPr>
            <w:tcW w:w="850" w:type="pct"/>
          </w:tcPr>
          <w:p w14:paraId="4E053524" w14:textId="77777777" w:rsidR="00C0203F" w:rsidRDefault="00C0203F" w:rsidP="00C0203F">
            <w:r>
              <w:t>2.001</w:t>
            </w:r>
          </w:p>
        </w:tc>
        <w:tc>
          <w:tcPr>
            <w:tcW w:w="696" w:type="pct"/>
          </w:tcPr>
          <w:p w14:paraId="38D4773A" w14:textId="77777777" w:rsidR="00C0203F" w:rsidRDefault="00C0203F" w:rsidP="00C0203F">
            <w:r>
              <w:t>48.675</w:t>
            </w:r>
          </w:p>
        </w:tc>
        <w:tc>
          <w:tcPr>
            <w:tcW w:w="693" w:type="pct"/>
          </w:tcPr>
          <w:p w14:paraId="49EEBB0B" w14:textId="77777777" w:rsidR="00C0203F" w:rsidRDefault="00C0203F" w:rsidP="00C0203F">
            <w:r>
              <w:t>56.519</w:t>
            </w:r>
          </w:p>
        </w:tc>
      </w:tr>
      <w:tr w:rsidR="00C0203F" w14:paraId="37C53274" w14:textId="77777777" w:rsidTr="00C0203F">
        <w:tc>
          <w:tcPr>
            <w:tcW w:w="2118" w:type="pct"/>
          </w:tcPr>
          <w:p w14:paraId="6A5FFBAB" w14:textId="77777777" w:rsidR="00C0203F" w:rsidRDefault="00C0203F" w:rsidP="00C0203F">
            <w:r>
              <w:t>Scotland base trend</w:t>
            </w:r>
          </w:p>
        </w:tc>
        <w:tc>
          <w:tcPr>
            <w:tcW w:w="643" w:type="pct"/>
          </w:tcPr>
          <w:p w14:paraId="7F46B3BF" w14:textId="77777777" w:rsidR="00C0203F" w:rsidRDefault="00C0203F" w:rsidP="00C0203F">
            <w:r>
              <w:t>0.493</w:t>
            </w:r>
          </w:p>
        </w:tc>
        <w:tc>
          <w:tcPr>
            <w:tcW w:w="850" w:type="pct"/>
          </w:tcPr>
          <w:p w14:paraId="566AA46A" w14:textId="77777777" w:rsidR="00C0203F" w:rsidRDefault="00C0203F" w:rsidP="00C0203F">
            <w:r>
              <w:t>0.318</w:t>
            </w:r>
          </w:p>
        </w:tc>
        <w:tc>
          <w:tcPr>
            <w:tcW w:w="696" w:type="pct"/>
          </w:tcPr>
          <w:p w14:paraId="5432646D" w14:textId="77777777" w:rsidR="00C0203F" w:rsidRDefault="00C0203F" w:rsidP="00C0203F">
            <w:r>
              <w:t>-0.131</w:t>
            </w:r>
          </w:p>
        </w:tc>
        <w:tc>
          <w:tcPr>
            <w:tcW w:w="693" w:type="pct"/>
          </w:tcPr>
          <w:p w14:paraId="2C439559" w14:textId="77777777" w:rsidR="00C0203F" w:rsidRDefault="00C0203F" w:rsidP="00C0203F">
            <w:r>
              <w:t>1.116</w:t>
            </w:r>
          </w:p>
        </w:tc>
      </w:tr>
      <w:tr w:rsidR="00C0203F" w14:paraId="0CABF638"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232D4BAF" w14:textId="77777777" w:rsidR="00C0203F" w:rsidRDefault="00C0203F" w:rsidP="00C0203F">
            <w:r>
              <w:t>England and Wales difference in rate at 1989</w:t>
            </w:r>
          </w:p>
        </w:tc>
        <w:tc>
          <w:tcPr>
            <w:tcW w:w="643" w:type="pct"/>
          </w:tcPr>
          <w:p w14:paraId="1BBD2D40" w14:textId="77777777" w:rsidR="00C0203F" w:rsidRDefault="00C0203F" w:rsidP="00C0203F">
            <w:r>
              <w:t>8.382</w:t>
            </w:r>
          </w:p>
        </w:tc>
        <w:tc>
          <w:tcPr>
            <w:tcW w:w="850" w:type="pct"/>
          </w:tcPr>
          <w:p w14:paraId="437DBE53" w14:textId="77777777" w:rsidR="00C0203F" w:rsidRDefault="00C0203F" w:rsidP="00C0203F">
            <w:r>
              <w:t>0.968</w:t>
            </w:r>
          </w:p>
        </w:tc>
        <w:tc>
          <w:tcPr>
            <w:tcW w:w="696" w:type="pct"/>
          </w:tcPr>
          <w:p w14:paraId="49FB5A55" w14:textId="77777777" w:rsidR="00C0203F" w:rsidRDefault="00C0203F" w:rsidP="00C0203F">
            <w:r>
              <w:t>6.486</w:t>
            </w:r>
          </w:p>
        </w:tc>
        <w:tc>
          <w:tcPr>
            <w:tcW w:w="693" w:type="pct"/>
          </w:tcPr>
          <w:p w14:paraId="4AC54319" w14:textId="77777777" w:rsidR="00C0203F" w:rsidRDefault="00C0203F" w:rsidP="00C0203F">
            <w:r>
              <w:t>10.278</w:t>
            </w:r>
          </w:p>
        </w:tc>
      </w:tr>
      <w:tr w:rsidR="00C0203F" w14:paraId="33F84345" w14:textId="77777777" w:rsidTr="00C0203F">
        <w:tc>
          <w:tcPr>
            <w:tcW w:w="2118" w:type="pct"/>
          </w:tcPr>
          <w:p w14:paraId="3C11778B" w14:textId="0FDE3C5C" w:rsidR="00C0203F" w:rsidRDefault="00C0203F" w:rsidP="00C0203F">
            <w:r>
              <w:t xml:space="preserve">Scotland change in level at </w:t>
            </w:r>
            <w:r w:rsidR="00523C24">
              <w:t>intervention</w:t>
            </w:r>
          </w:p>
        </w:tc>
        <w:tc>
          <w:tcPr>
            <w:tcW w:w="643" w:type="pct"/>
          </w:tcPr>
          <w:p w14:paraId="0523E7FE" w14:textId="77777777" w:rsidR="00C0203F" w:rsidRDefault="00C0203F" w:rsidP="00C0203F">
            <w:r>
              <w:t>-0.145</w:t>
            </w:r>
          </w:p>
        </w:tc>
        <w:tc>
          <w:tcPr>
            <w:tcW w:w="850" w:type="pct"/>
          </w:tcPr>
          <w:p w14:paraId="4D879C3E" w14:textId="77777777" w:rsidR="00C0203F" w:rsidRDefault="00C0203F" w:rsidP="00C0203F">
            <w:r>
              <w:t>1.223</w:t>
            </w:r>
          </w:p>
        </w:tc>
        <w:tc>
          <w:tcPr>
            <w:tcW w:w="696" w:type="pct"/>
          </w:tcPr>
          <w:p w14:paraId="6681CD5D" w14:textId="77777777" w:rsidR="00C0203F" w:rsidRDefault="00C0203F" w:rsidP="00C0203F">
            <w:r>
              <w:t>-2.541</w:t>
            </w:r>
          </w:p>
        </w:tc>
        <w:tc>
          <w:tcPr>
            <w:tcW w:w="693" w:type="pct"/>
          </w:tcPr>
          <w:p w14:paraId="1CB056A2" w14:textId="77777777" w:rsidR="00C0203F" w:rsidRDefault="00C0203F" w:rsidP="00C0203F">
            <w:r>
              <w:t>2.252</w:t>
            </w:r>
          </w:p>
        </w:tc>
      </w:tr>
      <w:tr w:rsidR="00C0203F" w14:paraId="2EDB32C8"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56396D4E" w14:textId="2EAEC957" w:rsidR="00C0203F" w:rsidRDefault="00C0203F" w:rsidP="00C0203F">
            <w:r>
              <w:t xml:space="preserve">Scotland change in trend at </w:t>
            </w:r>
            <w:r w:rsidR="00523C24">
              <w:t>intervention</w:t>
            </w:r>
          </w:p>
        </w:tc>
        <w:tc>
          <w:tcPr>
            <w:tcW w:w="643" w:type="pct"/>
          </w:tcPr>
          <w:p w14:paraId="74232EDC" w14:textId="77777777" w:rsidR="00C0203F" w:rsidRDefault="00C0203F" w:rsidP="00C0203F">
            <w:r>
              <w:t>-1.784</w:t>
            </w:r>
          </w:p>
        </w:tc>
        <w:tc>
          <w:tcPr>
            <w:tcW w:w="850" w:type="pct"/>
          </w:tcPr>
          <w:p w14:paraId="04C9B2D9" w14:textId="77777777" w:rsidR="00C0203F" w:rsidRDefault="00C0203F" w:rsidP="00C0203F">
            <w:r>
              <w:t>0.420</w:t>
            </w:r>
          </w:p>
        </w:tc>
        <w:tc>
          <w:tcPr>
            <w:tcW w:w="696" w:type="pct"/>
          </w:tcPr>
          <w:p w14:paraId="48DEEB4D" w14:textId="77777777" w:rsidR="00C0203F" w:rsidRDefault="00C0203F" w:rsidP="00C0203F">
            <w:r>
              <w:t>-2.607</w:t>
            </w:r>
          </w:p>
        </w:tc>
        <w:tc>
          <w:tcPr>
            <w:tcW w:w="693" w:type="pct"/>
          </w:tcPr>
          <w:p w14:paraId="2AF5B2DB" w14:textId="77777777" w:rsidR="00C0203F" w:rsidRDefault="00C0203F" w:rsidP="00C0203F">
            <w:r>
              <w:t>-0.960</w:t>
            </w:r>
          </w:p>
        </w:tc>
      </w:tr>
      <w:tr w:rsidR="00C0203F" w14:paraId="7B2C77D8" w14:textId="77777777" w:rsidTr="00C0203F">
        <w:tc>
          <w:tcPr>
            <w:tcW w:w="2118" w:type="pct"/>
          </w:tcPr>
          <w:p w14:paraId="2A37F77A" w14:textId="70997475" w:rsidR="00C0203F" w:rsidRDefault="00C0203F" w:rsidP="00C0203F">
            <w:r>
              <w:t xml:space="preserve">England and Wales difference in level from control at </w:t>
            </w:r>
            <w:r w:rsidR="00523C24">
              <w:t>intervention</w:t>
            </w:r>
          </w:p>
        </w:tc>
        <w:tc>
          <w:tcPr>
            <w:tcW w:w="643" w:type="pct"/>
          </w:tcPr>
          <w:p w14:paraId="401DCE79" w14:textId="77777777" w:rsidR="00C0203F" w:rsidRDefault="00C0203F" w:rsidP="00C0203F">
            <w:r>
              <w:t>-1.414</w:t>
            </w:r>
          </w:p>
        </w:tc>
        <w:tc>
          <w:tcPr>
            <w:tcW w:w="850" w:type="pct"/>
          </w:tcPr>
          <w:p w14:paraId="5286D8EA" w14:textId="77777777" w:rsidR="00C0203F" w:rsidRDefault="00C0203F" w:rsidP="00C0203F">
            <w:r>
              <w:t>1.717</w:t>
            </w:r>
          </w:p>
        </w:tc>
        <w:tc>
          <w:tcPr>
            <w:tcW w:w="696" w:type="pct"/>
          </w:tcPr>
          <w:p w14:paraId="1A3C647F" w14:textId="77777777" w:rsidR="00C0203F" w:rsidRDefault="00C0203F" w:rsidP="00C0203F">
            <w:r>
              <w:t>-4.780</w:t>
            </w:r>
          </w:p>
        </w:tc>
        <w:tc>
          <w:tcPr>
            <w:tcW w:w="693" w:type="pct"/>
          </w:tcPr>
          <w:p w14:paraId="19E82DA9" w14:textId="77777777" w:rsidR="00C0203F" w:rsidRDefault="00C0203F" w:rsidP="00C0203F">
            <w:r>
              <w:t>1.951</w:t>
            </w:r>
          </w:p>
        </w:tc>
      </w:tr>
      <w:tr w:rsidR="00C0203F" w14:paraId="2E66D0E4" w14:textId="77777777" w:rsidTr="00C0203F">
        <w:trPr>
          <w:cnfStyle w:val="000000100000" w:firstRow="0" w:lastRow="0" w:firstColumn="0" w:lastColumn="0" w:oddVBand="0" w:evenVBand="0" w:oddHBand="1" w:evenHBand="0" w:firstRowFirstColumn="0" w:firstRowLastColumn="0" w:lastRowFirstColumn="0" w:lastRowLastColumn="0"/>
        </w:trPr>
        <w:tc>
          <w:tcPr>
            <w:tcW w:w="2118" w:type="pct"/>
          </w:tcPr>
          <w:p w14:paraId="73FE964C" w14:textId="3CC0624E" w:rsidR="00C0203F" w:rsidRDefault="00C0203F" w:rsidP="00C0203F">
            <w:r>
              <w:t xml:space="preserve">England and Wales difference in trend from control at </w:t>
            </w:r>
            <w:r w:rsidR="00523C24">
              <w:t>intervention</w:t>
            </w:r>
          </w:p>
        </w:tc>
        <w:tc>
          <w:tcPr>
            <w:tcW w:w="643" w:type="pct"/>
          </w:tcPr>
          <w:p w14:paraId="08D8D321" w14:textId="77777777" w:rsidR="00C0203F" w:rsidRDefault="00C0203F" w:rsidP="00C0203F">
            <w:r>
              <w:t>-0.216</w:t>
            </w:r>
          </w:p>
        </w:tc>
        <w:tc>
          <w:tcPr>
            <w:tcW w:w="850" w:type="pct"/>
          </w:tcPr>
          <w:p w14:paraId="012853A9" w14:textId="77777777" w:rsidR="00C0203F" w:rsidRDefault="00C0203F" w:rsidP="00C0203F">
            <w:r>
              <w:t>0.163</w:t>
            </w:r>
          </w:p>
        </w:tc>
        <w:tc>
          <w:tcPr>
            <w:tcW w:w="696" w:type="pct"/>
          </w:tcPr>
          <w:p w14:paraId="031E367E" w14:textId="77777777" w:rsidR="00C0203F" w:rsidRDefault="00C0203F" w:rsidP="00C0203F">
            <w:r>
              <w:t>-0.535</w:t>
            </w:r>
          </w:p>
        </w:tc>
        <w:tc>
          <w:tcPr>
            <w:tcW w:w="693" w:type="pct"/>
          </w:tcPr>
          <w:p w14:paraId="391D26D0" w14:textId="77777777" w:rsidR="00C0203F" w:rsidRDefault="00C0203F" w:rsidP="00C0203F">
            <w:r>
              <w:t>0.104</w:t>
            </w:r>
          </w:p>
        </w:tc>
      </w:tr>
      <w:tr w:rsidR="00C0203F" w14:paraId="3B0DD0F5" w14:textId="77777777" w:rsidTr="00C0203F">
        <w:tc>
          <w:tcPr>
            <w:tcW w:w="2118" w:type="pct"/>
          </w:tcPr>
          <w:p w14:paraId="39688575" w14:textId="77777777" w:rsidR="00C0203F" w:rsidRDefault="00C0203F" w:rsidP="00C0203F">
            <w:r>
              <w:t>‘Pill Scare’ corrector</w:t>
            </w:r>
          </w:p>
        </w:tc>
        <w:tc>
          <w:tcPr>
            <w:tcW w:w="643" w:type="pct"/>
          </w:tcPr>
          <w:p w14:paraId="79D4B00B" w14:textId="77777777" w:rsidR="00C0203F" w:rsidRDefault="00C0203F" w:rsidP="00C0203F">
            <w:r>
              <w:t>3.822</w:t>
            </w:r>
          </w:p>
        </w:tc>
        <w:tc>
          <w:tcPr>
            <w:tcW w:w="850" w:type="pct"/>
          </w:tcPr>
          <w:p w14:paraId="6F728E54" w14:textId="77777777" w:rsidR="00C0203F" w:rsidRDefault="00C0203F" w:rsidP="00C0203F">
            <w:r>
              <w:t>0.873</w:t>
            </w:r>
          </w:p>
        </w:tc>
        <w:tc>
          <w:tcPr>
            <w:tcW w:w="696" w:type="pct"/>
          </w:tcPr>
          <w:p w14:paraId="18CB21EE" w14:textId="77777777" w:rsidR="00C0203F" w:rsidRDefault="00C0203F" w:rsidP="00C0203F">
            <w:r>
              <w:t>2.110</w:t>
            </w:r>
          </w:p>
        </w:tc>
        <w:tc>
          <w:tcPr>
            <w:tcW w:w="693" w:type="pct"/>
          </w:tcPr>
          <w:p w14:paraId="43E17337" w14:textId="77777777" w:rsidR="00C0203F" w:rsidRDefault="00C0203F" w:rsidP="00C0203F">
            <w:r>
              <w:t>5.533</w:t>
            </w:r>
          </w:p>
        </w:tc>
      </w:tr>
    </w:tbl>
    <w:p w14:paraId="1C1627E4" w14:textId="77777777" w:rsidR="00C0203F" w:rsidRDefault="00C0203F"/>
    <w:p w14:paraId="68C730AB" w14:textId="17B1632F" w:rsidR="00C0203F" w:rsidRDefault="00C0203F" w:rsidP="00C0203F">
      <w:pPr>
        <w:pStyle w:val="Heading2"/>
      </w:pPr>
      <w:r>
        <w:lastRenderedPageBreak/>
        <w:t>England and Wales under-20 pregnancies compared with Scotland 1990 - 2016</w:t>
      </w:r>
      <w:r w:rsidRPr="00C0203F">
        <w:t xml:space="preserve"> </w:t>
      </w:r>
      <w:r>
        <w:t>with 2008 common shock</w:t>
      </w:r>
    </w:p>
    <w:p w14:paraId="3CA2F32D" w14:textId="77777777" w:rsidR="00C0203F" w:rsidRDefault="00C0203F">
      <w:pPr>
        <w:pStyle w:val="FirstParagraph"/>
      </w:pPr>
      <w:r>
        <w:rPr>
          <w:noProof/>
        </w:rPr>
        <w:drawing>
          <wp:inline distT="0" distB="0" distL="0" distR="0" wp14:anchorId="34ADFE4D" wp14:editId="12018FBD">
            <wp:extent cx="6400800" cy="48006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45a91eb_files/figure-docx/plot-1.png"/>
                    <pic:cNvPicPr>
                      <a:picLocks noChangeAspect="1" noChangeArrowheads="1"/>
                    </pic:cNvPicPr>
                  </pic:nvPicPr>
                  <pic:blipFill>
                    <a:blip r:embed="rId36"/>
                    <a:stretch>
                      <a:fillRect/>
                    </a:stretch>
                  </pic:blipFill>
                  <pic:spPr bwMode="auto">
                    <a:xfrm>
                      <a:off x="0" y="0"/>
                      <a:ext cx="6400800" cy="4800600"/>
                    </a:xfrm>
                    <a:prstGeom prst="rect">
                      <a:avLst/>
                    </a:prstGeom>
                    <a:noFill/>
                    <a:ln w="9525">
                      <a:noFill/>
                      <a:headEnd/>
                      <a:tailEnd/>
                    </a:ln>
                  </pic:spPr>
                </pic:pic>
              </a:graphicData>
            </a:graphic>
          </wp:inline>
        </w:drawing>
      </w:r>
    </w:p>
    <w:p w14:paraId="5257E422" w14:textId="77777777" w:rsidR="00C0203F" w:rsidRDefault="00C0203F" w:rsidP="00C0203F">
      <w:r>
        <w:t>Autocorrelation correction: AR2, MA1</w:t>
      </w:r>
    </w:p>
    <w:p w14:paraId="10D7BD94" w14:textId="77777777" w:rsidR="00C0203F" w:rsidRDefault="00C0203F" w:rsidP="00C0203F">
      <w:r>
        <w:t>MSPE = 2.14</w:t>
      </w:r>
    </w:p>
    <w:p w14:paraId="3F908658" w14:textId="77777777" w:rsidR="00C0203F" w:rsidRDefault="00C0203F" w:rsidP="00C0203F">
      <w:r>
        <w:t>R</w:t>
      </w:r>
      <w:r>
        <w:rPr>
          <w:vertAlign w:val="superscript"/>
        </w:rPr>
        <w:t>2</w:t>
      </w:r>
      <w:r>
        <w:t xml:space="preserve"> = 0.986</w:t>
      </w:r>
    </w:p>
    <w:tbl>
      <w:tblPr>
        <w:tblStyle w:val="ListTable1Light-Accent3"/>
        <w:tblW w:w="5000" w:type="pct"/>
        <w:tblLook w:val="0420" w:firstRow="1" w:lastRow="0" w:firstColumn="0" w:lastColumn="0" w:noHBand="0" w:noVBand="1"/>
      </w:tblPr>
      <w:tblGrid>
        <w:gridCol w:w="5316"/>
        <w:gridCol w:w="1023"/>
        <w:gridCol w:w="1257"/>
        <w:gridCol w:w="1132"/>
        <w:gridCol w:w="1136"/>
      </w:tblGrid>
      <w:tr w:rsidR="00C0203F" w14:paraId="0B41E046" w14:textId="77777777" w:rsidTr="00C0203F">
        <w:trPr>
          <w:cnfStyle w:val="100000000000" w:firstRow="1" w:lastRow="0" w:firstColumn="0" w:lastColumn="0" w:oddVBand="0" w:evenVBand="0" w:oddHBand="0" w:evenHBand="0" w:firstRowFirstColumn="0" w:firstRowLastColumn="0" w:lastRowFirstColumn="0" w:lastRowLastColumn="0"/>
        </w:trPr>
        <w:tc>
          <w:tcPr>
            <w:tcW w:w="2697" w:type="pct"/>
          </w:tcPr>
          <w:p w14:paraId="267EC4EC" w14:textId="77777777" w:rsidR="00C0203F" w:rsidRDefault="00C0203F" w:rsidP="00C0203F">
            <w:r>
              <w:t>Coefficient</w:t>
            </w:r>
          </w:p>
        </w:tc>
        <w:tc>
          <w:tcPr>
            <w:tcW w:w="522" w:type="pct"/>
          </w:tcPr>
          <w:p w14:paraId="68555B3D" w14:textId="77777777" w:rsidR="00C0203F" w:rsidRDefault="00C0203F" w:rsidP="00C0203F">
            <w:r>
              <w:t>Value</w:t>
            </w:r>
          </w:p>
        </w:tc>
        <w:tc>
          <w:tcPr>
            <w:tcW w:w="624" w:type="pct"/>
          </w:tcPr>
          <w:p w14:paraId="2D9A1445" w14:textId="77777777" w:rsidR="00C0203F" w:rsidRDefault="00C0203F" w:rsidP="00C0203F">
            <w:proofErr w:type="spellStart"/>
            <w:r>
              <w:t>Std.Error</w:t>
            </w:r>
            <w:proofErr w:type="spellEnd"/>
          </w:p>
        </w:tc>
        <w:tc>
          <w:tcPr>
            <w:tcW w:w="577" w:type="pct"/>
          </w:tcPr>
          <w:p w14:paraId="0B085E21" w14:textId="77777777" w:rsidR="00C0203F" w:rsidRDefault="00C0203F" w:rsidP="00C0203F">
            <w:r>
              <w:t>Lower CI</w:t>
            </w:r>
          </w:p>
        </w:tc>
        <w:tc>
          <w:tcPr>
            <w:tcW w:w="579" w:type="pct"/>
          </w:tcPr>
          <w:p w14:paraId="5B0FE144" w14:textId="77777777" w:rsidR="00C0203F" w:rsidRDefault="00C0203F" w:rsidP="00C0203F">
            <w:r>
              <w:t>Upper CI</w:t>
            </w:r>
          </w:p>
        </w:tc>
      </w:tr>
      <w:tr w:rsidR="00C0203F" w14:paraId="40E9E1E2" w14:textId="77777777" w:rsidTr="00C0203F">
        <w:trPr>
          <w:cnfStyle w:val="000000100000" w:firstRow="0" w:lastRow="0" w:firstColumn="0" w:lastColumn="0" w:oddVBand="0" w:evenVBand="0" w:oddHBand="1" w:evenHBand="0" w:firstRowFirstColumn="0" w:firstRowLastColumn="0" w:lastRowFirstColumn="0" w:lastRowLastColumn="0"/>
        </w:trPr>
        <w:tc>
          <w:tcPr>
            <w:tcW w:w="2697" w:type="pct"/>
          </w:tcPr>
          <w:p w14:paraId="7945867D" w14:textId="77777777" w:rsidR="00C0203F" w:rsidRDefault="00C0203F" w:rsidP="00C0203F">
            <w:r>
              <w:t>Scotland (</w:t>
            </w:r>
            <w:proofErr w:type="spellStart"/>
            <w:r>
              <w:t>est</w:t>
            </w:r>
            <w:proofErr w:type="spellEnd"/>
            <w:r>
              <w:t>) rate at 1989</w:t>
            </w:r>
          </w:p>
        </w:tc>
        <w:tc>
          <w:tcPr>
            <w:tcW w:w="522" w:type="pct"/>
          </w:tcPr>
          <w:p w14:paraId="7B4557ED" w14:textId="77777777" w:rsidR="00C0203F" w:rsidRDefault="00C0203F" w:rsidP="00C0203F">
            <w:r>
              <w:t>57.123</w:t>
            </w:r>
          </w:p>
        </w:tc>
        <w:tc>
          <w:tcPr>
            <w:tcW w:w="624" w:type="pct"/>
          </w:tcPr>
          <w:p w14:paraId="2E4B1C4E" w14:textId="77777777" w:rsidR="00C0203F" w:rsidRDefault="00C0203F" w:rsidP="00C0203F">
            <w:r>
              <w:t>0.683</w:t>
            </w:r>
          </w:p>
        </w:tc>
        <w:tc>
          <w:tcPr>
            <w:tcW w:w="577" w:type="pct"/>
          </w:tcPr>
          <w:p w14:paraId="1289A3E5" w14:textId="77777777" w:rsidR="00C0203F" w:rsidRDefault="00C0203F" w:rsidP="00C0203F">
            <w:r>
              <w:t>55.784</w:t>
            </w:r>
          </w:p>
        </w:tc>
        <w:tc>
          <w:tcPr>
            <w:tcW w:w="579" w:type="pct"/>
          </w:tcPr>
          <w:p w14:paraId="45614D93" w14:textId="77777777" w:rsidR="00C0203F" w:rsidRDefault="00C0203F" w:rsidP="00C0203F">
            <w:r>
              <w:t>58.462</w:t>
            </w:r>
          </w:p>
        </w:tc>
      </w:tr>
      <w:tr w:rsidR="00C0203F" w14:paraId="35031BD6" w14:textId="77777777" w:rsidTr="00C0203F">
        <w:tc>
          <w:tcPr>
            <w:tcW w:w="2697" w:type="pct"/>
          </w:tcPr>
          <w:p w14:paraId="678B8100" w14:textId="77777777" w:rsidR="00C0203F" w:rsidRDefault="00C0203F" w:rsidP="00C0203F">
            <w:r>
              <w:t>Scotland base trend</w:t>
            </w:r>
          </w:p>
        </w:tc>
        <w:tc>
          <w:tcPr>
            <w:tcW w:w="522" w:type="pct"/>
          </w:tcPr>
          <w:p w14:paraId="6DE0DE66" w14:textId="77777777" w:rsidR="00C0203F" w:rsidRDefault="00C0203F" w:rsidP="00C0203F">
            <w:r>
              <w:t>-0.521</w:t>
            </w:r>
          </w:p>
        </w:tc>
        <w:tc>
          <w:tcPr>
            <w:tcW w:w="624" w:type="pct"/>
          </w:tcPr>
          <w:p w14:paraId="66C0E37E" w14:textId="77777777" w:rsidR="00C0203F" w:rsidRDefault="00C0203F" w:rsidP="00C0203F">
            <w:r>
              <w:t>0.155</w:t>
            </w:r>
          </w:p>
        </w:tc>
        <w:tc>
          <w:tcPr>
            <w:tcW w:w="577" w:type="pct"/>
          </w:tcPr>
          <w:p w14:paraId="10E43D1B" w14:textId="77777777" w:rsidR="00C0203F" w:rsidRDefault="00C0203F" w:rsidP="00C0203F">
            <w:r>
              <w:t>-0.825</w:t>
            </w:r>
          </w:p>
        </w:tc>
        <w:tc>
          <w:tcPr>
            <w:tcW w:w="579" w:type="pct"/>
          </w:tcPr>
          <w:p w14:paraId="1F08F09B" w14:textId="77777777" w:rsidR="00C0203F" w:rsidRDefault="00C0203F" w:rsidP="00C0203F">
            <w:r>
              <w:t>-0.217</w:t>
            </w:r>
          </w:p>
        </w:tc>
      </w:tr>
      <w:tr w:rsidR="00C0203F" w14:paraId="06A89CCF" w14:textId="77777777" w:rsidTr="00C0203F">
        <w:trPr>
          <w:cnfStyle w:val="000000100000" w:firstRow="0" w:lastRow="0" w:firstColumn="0" w:lastColumn="0" w:oddVBand="0" w:evenVBand="0" w:oddHBand="1" w:evenHBand="0" w:firstRowFirstColumn="0" w:firstRowLastColumn="0" w:lastRowFirstColumn="0" w:lastRowLastColumn="0"/>
        </w:trPr>
        <w:tc>
          <w:tcPr>
            <w:tcW w:w="2697" w:type="pct"/>
          </w:tcPr>
          <w:p w14:paraId="534FBD0E" w14:textId="77777777" w:rsidR="00C0203F" w:rsidRDefault="00C0203F" w:rsidP="00C0203F">
            <w:r>
              <w:t>England and Wales difference in rate at 1989</w:t>
            </w:r>
          </w:p>
        </w:tc>
        <w:tc>
          <w:tcPr>
            <w:tcW w:w="522" w:type="pct"/>
          </w:tcPr>
          <w:p w14:paraId="35149389" w14:textId="77777777" w:rsidR="00C0203F" w:rsidRDefault="00C0203F" w:rsidP="00C0203F">
            <w:r>
              <w:t>7.056</w:t>
            </w:r>
          </w:p>
        </w:tc>
        <w:tc>
          <w:tcPr>
            <w:tcW w:w="624" w:type="pct"/>
          </w:tcPr>
          <w:p w14:paraId="716CB340" w14:textId="77777777" w:rsidR="00C0203F" w:rsidRDefault="00C0203F" w:rsidP="00C0203F">
            <w:r>
              <w:t>0.268</w:t>
            </w:r>
          </w:p>
        </w:tc>
        <w:tc>
          <w:tcPr>
            <w:tcW w:w="577" w:type="pct"/>
          </w:tcPr>
          <w:p w14:paraId="72259F33" w14:textId="77777777" w:rsidR="00C0203F" w:rsidRDefault="00C0203F" w:rsidP="00C0203F">
            <w:r>
              <w:t>6.530</w:t>
            </w:r>
          </w:p>
        </w:tc>
        <w:tc>
          <w:tcPr>
            <w:tcW w:w="579" w:type="pct"/>
          </w:tcPr>
          <w:p w14:paraId="28595899" w14:textId="77777777" w:rsidR="00C0203F" w:rsidRDefault="00C0203F" w:rsidP="00C0203F">
            <w:r>
              <w:t>7.582</w:t>
            </w:r>
          </w:p>
        </w:tc>
      </w:tr>
      <w:tr w:rsidR="00C0203F" w14:paraId="517EB26F" w14:textId="77777777" w:rsidTr="00C0203F">
        <w:tc>
          <w:tcPr>
            <w:tcW w:w="2697" w:type="pct"/>
          </w:tcPr>
          <w:p w14:paraId="0D945FA8" w14:textId="717EBCE7" w:rsidR="00C0203F" w:rsidRDefault="00C0203F" w:rsidP="00C0203F">
            <w:r>
              <w:t xml:space="preserve">Scotland change in level at </w:t>
            </w:r>
            <w:r w:rsidR="00523C24">
              <w:t>intervention</w:t>
            </w:r>
          </w:p>
        </w:tc>
        <w:tc>
          <w:tcPr>
            <w:tcW w:w="522" w:type="pct"/>
          </w:tcPr>
          <w:p w14:paraId="10267B30" w14:textId="77777777" w:rsidR="00C0203F" w:rsidRDefault="00C0203F" w:rsidP="00C0203F">
            <w:r>
              <w:t>-2.015</w:t>
            </w:r>
          </w:p>
        </w:tc>
        <w:tc>
          <w:tcPr>
            <w:tcW w:w="624" w:type="pct"/>
          </w:tcPr>
          <w:p w14:paraId="2F509B08" w14:textId="77777777" w:rsidR="00C0203F" w:rsidRDefault="00C0203F" w:rsidP="00C0203F">
            <w:r>
              <w:t>0.757</w:t>
            </w:r>
          </w:p>
        </w:tc>
        <w:tc>
          <w:tcPr>
            <w:tcW w:w="577" w:type="pct"/>
          </w:tcPr>
          <w:p w14:paraId="42585D65" w14:textId="77777777" w:rsidR="00C0203F" w:rsidRDefault="00C0203F" w:rsidP="00C0203F">
            <w:r>
              <w:t>-3.498</w:t>
            </w:r>
          </w:p>
        </w:tc>
        <w:tc>
          <w:tcPr>
            <w:tcW w:w="579" w:type="pct"/>
          </w:tcPr>
          <w:p w14:paraId="5303BD36" w14:textId="77777777" w:rsidR="00C0203F" w:rsidRDefault="00C0203F" w:rsidP="00C0203F">
            <w:r>
              <w:t>-0.532</w:t>
            </w:r>
          </w:p>
        </w:tc>
      </w:tr>
      <w:tr w:rsidR="00C0203F" w14:paraId="53685F19" w14:textId="77777777" w:rsidTr="00C0203F">
        <w:trPr>
          <w:cnfStyle w:val="000000100000" w:firstRow="0" w:lastRow="0" w:firstColumn="0" w:lastColumn="0" w:oddVBand="0" w:evenVBand="0" w:oddHBand="1" w:evenHBand="0" w:firstRowFirstColumn="0" w:firstRowLastColumn="0" w:lastRowFirstColumn="0" w:lastRowLastColumn="0"/>
        </w:trPr>
        <w:tc>
          <w:tcPr>
            <w:tcW w:w="2697" w:type="pct"/>
          </w:tcPr>
          <w:p w14:paraId="049022CC" w14:textId="7E9553A1" w:rsidR="00C0203F" w:rsidRDefault="00C0203F" w:rsidP="00C0203F">
            <w:r>
              <w:t xml:space="preserve">Scotland change in trend at </w:t>
            </w:r>
            <w:r w:rsidR="00523C24">
              <w:t>intervention</w:t>
            </w:r>
          </w:p>
        </w:tc>
        <w:tc>
          <w:tcPr>
            <w:tcW w:w="522" w:type="pct"/>
          </w:tcPr>
          <w:p w14:paraId="289390C0" w14:textId="77777777" w:rsidR="00C0203F" w:rsidRDefault="00C0203F" w:rsidP="00C0203F">
            <w:r>
              <w:t>0.810</w:t>
            </w:r>
          </w:p>
        </w:tc>
        <w:tc>
          <w:tcPr>
            <w:tcW w:w="624" w:type="pct"/>
          </w:tcPr>
          <w:p w14:paraId="4024E8C5" w14:textId="77777777" w:rsidR="00C0203F" w:rsidRDefault="00C0203F" w:rsidP="00C0203F">
            <w:r>
              <w:t>0.169</w:t>
            </w:r>
          </w:p>
        </w:tc>
        <w:tc>
          <w:tcPr>
            <w:tcW w:w="577" w:type="pct"/>
          </w:tcPr>
          <w:p w14:paraId="6302B14B" w14:textId="77777777" w:rsidR="00C0203F" w:rsidRDefault="00C0203F" w:rsidP="00C0203F">
            <w:r>
              <w:t>0.479</w:t>
            </w:r>
          </w:p>
        </w:tc>
        <w:tc>
          <w:tcPr>
            <w:tcW w:w="579" w:type="pct"/>
          </w:tcPr>
          <w:p w14:paraId="79588161" w14:textId="77777777" w:rsidR="00C0203F" w:rsidRDefault="00C0203F" w:rsidP="00C0203F">
            <w:r>
              <w:t>1.142</w:t>
            </w:r>
          </w:p>
        </w:tc>
      </w:tr>
      <w:tr w:rsidR="00C0203F" w14:paraId="13704CCB" w14:textId="77777777" w:rsidTr="00C0203F">
        <w:tc>
          <w:tcPr>
            <w:tcW w:w="2697" w:type="pct"/>
          </w:tcPr>
          <w:p w14:paraId="66151B78" w14:textId="0684DEAC" w:rsidR="00C0203F" w:rsidRDefault="00C0203F" w:rsidP="00C0203F">
            <w:r>
              <w:t xml:space="preserve">England and Wales difference in level from control at </w:t>
            </w:r>
            <w:r w:rsidR="00523C24">
              <w:t>intervention</w:t>
            </w:r>
          </w:p>
        </w:tc>
        <w:tc>
          <w:tcPr>
            <w:tcW w:w="522" w:type="pct"/>
          </w:tcPr>
          <w:p w14:paraId="52CBBF2E" w14:textId="77777777" w:rsidR="00C0203F" w:rsidRDefault="00C0203F" w:rsidP="00C0203F">
            <w:r>
              <w:t>-0.441</w:t>
            </w:r>
          </w:p>
        </w:tc>
        <w:tc>
          <w:tcPr>
            <w:tcW w:w="624" w:type="pct"/>
          </w:tcPr>
          <w:p w14:paraId="6D7239D3" w14:textId="77777777" w:rsidR="00C0203F" w:rsidRDefault="00C0203F" w:rsidP="00C0203F">
            <w:r>
              <w:t>0.617</w:t>
            </w:r>
          </w:p>
        </w:tc>
        <w:tc>
          <w:tcPr>
            <w:tcW w:w="577" w:type="pct"/>
          </w:tcPr>
          <w:p w14:paraId="522145FE" w14:textId="77777777" w:rsidR="00C0203F" w:rsidRDefault="00C0203F" w:rsidP="00C0203F">
            <w:r>
              <w:t>-1.651</w:t>
            </w:r>
          </w:p>
        </w:tc>
        <w:tc>
          <w:tcPr>
            <w:tcW w:w="579" w:type="pct"/>
          </w:tcPr>
          <w:p w14:paraId="6187024E" w14:textId="77777777" w:rsidR="00C0203F" w:rsidRDefault="00C0203F" w:rsidP="00C0203F">
            <w:r>
              <w:t>0.768</w:t>
            </w:r>
          </w:p>
        </w:tc>
      </w:tr>
      <w:tr w:rsidR="00C0203F" w14:paraId="5AE1927A" w14:textId="77777777" w:rsidTr="00C0203F">
        <w:trPr>
          <w:cnfStyle w:val="000000100000" w:firstRow="0" w:lastRow="0" w:firstColumn="0" w:lastColumn="0" w:oddVBand="0" w:evenVBand="0" w:oddHBand="1" w:evenHBand="0" w:firstRowFirstColumn="0" w:firstRowLastColumn="0" w:lastRowFirstColumn="0" w:lastRowLastColumn="0"/>
        </w:trPr>
        <w:tc>
          <w:tcPr>
            <w:tcW w:w="2697" w:type="pct"/>
          </w:tcPr>
          <w:p w14:paraId="563ED525" w14:textId="07B002A7" w:rsidR="00C0203F" w:rsidRDefault="00C0203F" w:rsidP="00C0203F">
            <w:r>
              <w:t xml:space="preserve">England and Wales difference in trend from control at </w:t>
            </w:r>
            <w:r w:rsidR="00523C24">
              <w:t>intervention</w:t>
            </w:r>
          </w:p>
        </w:tc>
        <w:tc>
          <w:tcPr>
            <w:tcW w:w="522" w:type="pct"/>
          </w:tcPr>
          <w:p w14:paraId="4383DEA2" w14:textId="77777777" w:rsidR="00C0203F" w:rsidRDefault="00C0203F" w:rsidP="00C0203F">
            <w:r>
              <w:t>-0.146</w:t>
            </w:r>
          </w:p>
        </w:tc>
        <w:tc>
          <w:tcPr>
            <w:tcW w:w="624" w:type="pct"/>
          </w:tcPr>
          <w:p w14:paraId="3500BFCC" w14:textId="77777777" w:rsidR="00C0203F" w:rsidRDefault="00C0203F" w:rsidP="00C0203F">
            <w:r>
              <w:t>0.046</w:t>
            </w:r>
          </w:p>
        </w:tc>
        <w:tc>
          <w:tcPr>
            <w:tcW w:w="577" w:type="pct"/>
          </w:tcPr>
          <w:p w14:paraId="78CAD1DE" w14:textId="77777777" w:rsidR="00C0203F" w:rsidRDefault="00C0203F" w:rsidP="00C0203F">
            <w:r>
              <w:t>-0.237</w:t>
            </w:r>
          </w:p>
        </w:tc>
        <w:tc>
          <w:tcPr>
            <w:tcW w:w="579" w:type="pct"/>
          </w:tcPr>
          <w:p w14:paraId="17E22CE9" w14:textId="77777777" w:rsidR="00C0203F" w:rsidRDefault="00C0203F" w:rsidP="00C0203F">
            <w:r>
              <w:t>-0.055</w:t>
            </w:r>
          </w:p>
        </w:tc>
      </w:tr>
      <w:tr w:rsidR="00C0203F" w14:paraId="14EAB585" w14:textId="77777777" w:rsidTr="00C0203F">
        <w:tc>
          <w:tcPr>
            <w:tcW w:w="2697" w:type="pct"/>
          </w:tcPr>
          <w:p w14:paraId="1ABD3621" w14:textId="6C4B8EA8" w:rsidR="00C0203F" w:rsidRDefault="00523C24" w:rsidP="00C0203F">
            <w:r>
              <w:t>Change in trend at 2008 common shock</w:t>
            </w:r>
          </w:p>
        </w:tc>
        <w:tc>
          <w:tcPr>
            <w:tcW w:w="522" w:type="pct"/>
          </w:tcPr>
          <w:p w14:paraId="67D2415D" w14:textId="77777777" w:rsidR="00C0203F" w:rsidRDefault="00C0203F" w:rsidP="00C0203F">
            <w:r>
              <w:t>-3.291</w:t>
            </w:r>
          </w:p>
        </w:tc>
        <w:tc>
          <w:tcPr>
            <w:tcW w:w="624" w:type="pct"/>
          </w:tcPr>
          <w:p w14:paraId="08228187" w14:textId="77777777" w:rsidR="00C0203F" w:rsidRDefault="00C0203F" w:rsidP="00C0203F">
            <w:r>
              <w:t>0.141</w:t>
            </w:r>
          </w:p>
        </w:tc>
        <w:tc>
          <w:tcPr>
            <w:tcW w:w="577" w:type="pct"/>
          </w:tcPr>
          <w:p w14:paraId="2ECFCB5F" w14:textId="77777777" w:rsidR="00C0203F" w:rsidRDefault="00C0203F" w:rsidP="00C0203F">
            <w:r>
              <w:t>-3.568</w:t>
            </w:r>
          </w:p>
        </w:tc>
        <w:tc>
          <w:tcPr>
            <w:tcW w:w="579" w:type="pct"/>
          </w:tcPr>
          <w:p w14:paraId="74B9BF3E" w14:textId="77777777" w:rsidR="00C0203F" w:rsidRDefault="00C0203F" w:rsidP="00C0203F">
            <w:r>
              <w:t>-3.015</w:t>
            </w:r>
          </w:p>
        </w:tc>
      </w:tr>
      <w:tr w:rsidR="00C0203F" w14:paraId="265B7262" w14:textId="77777777" w:rsidTr="00C0203F">
        <w:trPr>
          <w:cnfStyle w:val="000000100000" w:firstRow="0" w:lastRow="0" w:firstColumn="0" w:lastColumn="0" w:oddVBand="0" w:evenVBand="0" w:oddHBand="1" w:evenHBand="0" w:firstRowFirstColumn="0" w:firstRowLastColumn="0" w:lastRowFirstColumn="0" w:lastRowLastColumn="0"/>
        </w:trPr>
        <w:tc>
          <w:tcPr>
            <w:tcW w:w="2697" w:type="pct"/>
          </w:tcPr>
          <w:p w14:paraId="0B427CDF" w14:textId="77777777" w:rsidR="00C0203F" w:rsidRDefault="00C0203F" w:rsidP="00C0203F">
            <w:r>
              <w:t>‘Pill Scare’ corrector</w:t>
            </w:r>
          </w:p>
        </w:tc>
        <w:tc>
          <w:tcPr>
            <w:tcW w:w="522" w:type="pct"/>
          </w:tcPr>
          <w:p w14:paraId="10BD2A6A" w14:textId="77777777" w:rsidR="00C0203F" w:rsidRDefault="00C0203F" w:rsidP="00C0203F">
            <w:r>
              <w:t>3.326</w:t>
            </w:r>
          </w:p>
        </w:tc>
        <w:tc>
          <w:tcPr>
            <w:tcW w:w="624" w:type="pct"/>
          </w:tcPr>
          <w:p w14:paraId="4410EF36" w14:textId="77777777" w:rsidR="00C0203F" w:rsidRDefault="00C0203F" w:rsidP="00C0203F">
            <w:r>
              <w:t>0.783</w:t>
            </w:r>
          </w:p>
        </w:tc>
        <w:tc>
          <w:tcPr>
            <w:tcW w:w="577" w:type="pct"/>
          </w:tcPr>
          <w:p w14:paraId="58B5C820" w14:textId="77777777" w:rsidR="00C0203F" w:rsidRDefault="00C0203F" w:rsidP="00C0203F">
            <w:r>
              <w:t>1.792</w:t>
            </w:r>
          </w:p>
        </w:tc>
        <w:tc>
          <w:tcPr>
            <w:tcW w:w="579" w:type="pct"/>
          </w:tcPr>
          <w:p w14:paraId="50CB67D7" w14:textId="77777777" w:rsidR="00C0203F" w:rsidRDefault="00C0203F" w:rsidP="00C0203F">
            <w:r>
              <w:t>4.859</w:t>
            </w:r>
          </w:p>
        </w:tc>
      </w:tr>
    </w:tbl>
    <w:p w14:paraId="1D3FD3D3" w14:textId="77777777" w:rsidR="00C0203F" w:rsidRDefault="00C0203F"/>
    <w:p w14:paraId="0206FD0A" w14:textId="50C689C7" w:rsidR="00C0203F" w:rsidRDefault="00C0203F" w:rsidP="00C0203F">
      <w:pPr>
        <w:pStyle w:val="Heading2"/>
      </w:pPr>
      <w:bookmarkStart w:id="6" w:name="Xf08d8508aa375b02b817fafad96c4f61e732168"/>
      <w:r>
        <w:lastRenderedPageBreak/>
        <w:t>England and Wales under-16 pregnancies compared with Scotland 1994 - 2016</w:t>
      </w:r>
      <w:bookmarkEnd w:id="6"/>
    </w:p>
    <w:p w14:paraId="61261537" w14:textId="77777777" w:rsidR="00C0203F" w:rsidRDefault="00C0203F">
      <w:pPr>
        <w:pStyle w:val="FirstParagraph"/>
      </w:pPr>
      <w:r>
        <w:rPr>
          <w:noProof/>
        </w:rPr>
        <w:drawing>
          <wp:inline distT="0" distB="0" distL="0" distR="0" wp14:anchorId="3748308E" wp14:editId="677B77B9">
            <wp:extent cx="6400800" cy="48006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59185847_files/figure-docx/plot-1.png"/>
                    <pic:cNvPicPr>
                      <a:picLocks noChangeAspect="1" noChangeArrowheads="1"/>
                    </pic:cNvPicPr>
                  </pic:nvPicPr>
                  <pic:blipFill>
                    <a:blip r:embed="rId37"/>
                    <a:stretch>
                      <a:fillRect/>
                    </a:stretch>
                  </pic:blipFill>
                  <pic:spPr bwMode="auto">
                    <a:xfrm>
                      <a:off x="0" y="0"/>
                      <a:ext cx="6400800" cy="4800600"/>
                    </a:xfrm>
                    <a:prstGeom prst="rect">
                      <a:avLst/>
                    </a:prstGeom>
                    <a:noFill/>
                    <a:ln w="9525">
                      <a:noFill/>
                      <a:headEnd/>
                      <a:tailEnd/>
                    </a:ln>
                  </pic:spPr>
                </pic:pic>
              </a:graphicData>
            </a:graphic>
          </wp:inline>
        </w:drawing>
      </w:r>
    </w:p>
    <w:p w14:paraId="0D08BBBF" w14:textId="77777777" w:rsidR="00C0203F" w:rsidRDefault="00C0203F" w:rsidP="00C0203F">
      <w:r>
        <w:t>Autocorrelation correction: AR1, MA1</w:t>
      </w:r>
    </w:p>
    <w:p w14:paraId="231753EC" w14:textId="77777777" w:rsidR="00C0203F" w:rsidRDefault="00C0203F" w:rsidP="00C0203F">
      <w:r>
        <w:t>MSPE = 0.74</w:t>
      </w:r>
    </w:p>
    <w:p w14:paraId="50FB4DCA" w14:textId="77777777" w:rsidR="00C0203F" w:rsidRDefault="00C0203F" w:rsidP="00C0203F">
      <w:r>
        <w:t>R</w:t>
      </w:r>
      <w:r>
        <w:rPr>
          <w:vertAlign w:val="superscript"/>
        </w:rPr>
        <w:t>2</w:t>
      </w:r>
      <w:r>
        <w:t xml:space="preserve"> = 0.882</w:t>
      </w:r>
    </w:p>
    <w:tbl>
      <w:tblPr>
        <w:tblStyle w:val="ListTable1Light-Accent3"/>
        <w:tblW w:w="5000" w:type="pct"/>
        <w:tblLook w:val="0420" w:firstRow="1" w:lastRow="0" w:firstColumn="0" w:lastColumn="0" w:noHBand="0" w:noVBand="1"/>
      </w:tblPr>
      <w:tblGrid>
        <w:gridCol w:w="4303"/>
        <w:gridCol w:w="1158"/>
        <w:gridCol w:w="1677"/>
        <w:gridCol w:w="1353"/>
        <w:gridCol w:w="1373"/>
      </w:tblGrid>
      <w:tr w:rsidR="00C0203F" w14:paraId="656D9227" w14:textId="77777777" w:rsidTr="00C0203F">
        <w:trPr>
          <w:cnfStyle w:val="100000000000" w:firstRow="1" w:lastRow="0" w:firstColumn="0" w:lastColumn="0" w:oddVBand="0" w:evenVBand="0" w:oddHBand="0" w:evenHBand="0" w:firstRowFirstColumn="0" w:firstRowLastColumn="0" w:lastRowFirstColumn="0" w:lastRowLastColumn="0"/>
        </w:trPr>
        <w:tc>
          <w:tcPr>
            <w:tcW w:w="2181" w:type="pct"/>
          </w:tcPr>
          <w:p w14:paraId="53E41C0B" w14:textId="77777777" w:rsidR="00C0203F" w:rsidRDefault="00C0203F" w:rsidP="00C0203F">
            <w:r>
              <w:t>Coefficient</w:t>
            </w:r>
          </w:p>
        </w:tc>
        <w:tc>
          <w:tcPr>
            <w:tcW w:w="587" w:type="pct"/>
          </w:tcPr>
          <w:p w14:paraId="7114ADC8" w14:textId="77777777" w:rsidR="00C0203F" w:rsidRDefault="00C0203F" w:rsidP="00C0203F">
            <w:r>
              <w:t>Value</w:t>
            </w:r>
          </w:p>
        </w:tc>
        <w:tc>
          <w:tcPr>
            <w:tcW w:w="850" w:type="pct"/>
          </w:tcPr>
          <w:p w14:paraId="415BBF0D" w14:textId="77777777" w:rsidR="00C0203F" w:rsidRDefault="00C0203F" w:rsidP="00C0203F">
            <w:proofErr w:type="spellStart"/>
            <w:r>
              <w:t>Std.Error</w:t>
            </w:r>
            <w:proofErr w:type="spellEnd"/>
          </w:p>
        </w:tc>
        <w:tc>
          <w:tcPr>
            <w:tcW w:w="686" w:type="pct"/>
          </w:tcPr>
          <w:p w14:paraId="77BD370D" w14:textId="77777777" w:rsidR="00C0203F" w:rsidRDefault="00C0203F" w:rsidP="00C0203F">
            <w:r>
              <w:t>Lower CI</w:t>
            </w:r>
          </w:p>
        </w:tc>
        <w:tc>
          <w:tcPr>
            <w:tcW w:w="696" w:type="pct"/>
          </w:tcPr>
          <w:p w14:paraId="30F5EC0E" w14:textId="77777777" w:rsidR="00C0203F" w:rsidRDefault="00C0203F" w:rsidP="00C0203F">
            <w:r>
              <w:t>Upper CI</w:t>
            </w:r>
          </w:p>
        </w:tc>
      </w:tr>
      <w:tr w:rsidR="00C0203F" w14:paraId="4FAA7214" w14:textId="77777777" w:rsidTr="00C0203F">
        <w:trPr>
          <w:cnfStyle w:val="000000100000" w:firstRow="0" w:lastRow="0" w:firstColumn="0" w:lastColumn="0" w:oddVBand="0" w:evenVBand="0" w:oddHBand="1" w:evenHBand="0" w:firstRowFirstColumn="0" w:firstRowLastColumn="0" w:lastRowFirstColumn="0" w:lastRowLastColumn="0"/>
        </w:trPr>
        <w:tc>
          <w:tcPr>
            <w:tcW w:w="2181" w:type="pct"/>
          </w:tcPr>
          <w:p w14:paraId="378CBD6E" w14:textId="77777777" w:rsidR="00C0203F" w:rsidRDefault="00C0203F" w:rsidP="00C0203F">
            <w:r>
              <w:t>Scotland (</w:t>
            </w:r>
            <w:proofErr w:type="spellStart"/>
            <w:r>
              <w:t>est</w:t>
            </w:r>
            <w:proofErr w:type="spellEnd"/>
            <w:r>
              <w:t>) rate at 1993</w:t>
            </w:r>
          </w:p>
        </w:tc>
        <w:tc>
          <w:tcPr>
            <w:tcW w:w="587" w:type="pct"/>
          </w:tcPr>
          <w:p w14:paraId="2D4C07F1" w14:textId="77777777" w:rsidR="00C0203F" w:rsidRDefault="00C0203F" w:rsidP="00C0203F">
            <w:r>
              <w:t>8.348</w:t>
            </w:r>
          </w:p>
        </w:tc>
        <w:tc>
          <w:tcPr>
            <w:tcW w:w="850" w:type="pct"/>
          </w:tcPr>
          <w:p w14:paraId="58D9805E" w14:textId="77777777" w:rsidR="00C0203F" w:rsidRDefault="00C0203F" w:rsidP="00C0203F">
            <w:r>
              <w:t>0.898</w:t>
            </w:r>
          </w:p>
        </w:tc>
        <w:tc>
          <w:tcPr>
            <w:tcW w:w="686" w:type="pct"/>
          </w:tcPr>
          <w:p w14:paraId="2B1E6B7E" w14:textId="77777777" w:rsidR="00C0203F" w:rsidRDefault="00C0203F" w:rsidP="00C0203F">
            <w:r>
              <w:t>6.587</w:t>
            </w:r>
          </w:p>
        </w:tc>
        <w:tc>
          <w:tcPr>
            <w:tcW w:w="696" w:type="pct"/>
          </w:tcPr>
          <w:p w14:paraId="490E9657" w14:textId="77777777" w:rsidR="00C0203F" w:rsidRDefault="00C0203F" w:rsidP="00C0203F">
            <w:r>
              <w:t>10.108</w:t>
            </w:r>
          </w:p>
        </w:tc>
      </w:tr>
      <w:tr w:rsidR="00C0203F" w14:paraId="16DBCEAC" w14:textId="77777777" w:rsidTr="00C0203F">
        <w:tc>
          <w:tcPr>
            <w:tcW w:w="2181" w:type="pct"/>
          </w:tcPr>
          <w:p w14:paraId="58E74760" w14:textId="77777777" w:rsidR="00C0203F" w:rsidRDefault="00C0203F" w:rsidP="00C0203F">
            <w:r>
              <w:t>Scotland base trend</w:t>
            </w:r>
          </w:p>
        </w:tc>
        <w:tc>
          <w:tcPr>
            <w:tcW w:w="587" w:type="pct"/>
          </w:tcPr>
          <w:p w14:paraId="3BAA0D1C" w14:textId="77777777" w:rsidR="00C0203F" w:rsidRDefault="00C0203F" w:rsidP="00C0203F">
            <w:r>
              <w:t>-0.043</w:t>
            </w:r>
          </w:p>
        </w:tc>
        <w:tc>
          <w:tcPr>
            <w:tcW w:w="850" w:type="pct"/>
          </w:tcPr>
          <w:p w14:paraId="05C5BFD8" w14:textId="77777777" w:rsidR="00C0203F" w:rsidRDefault="00C0203F" w:rsidP="00C0203F">
            <w:r>
              <w:t>0.192</w:t>
            </w:r>
          </w:p>
        </w:tc>
        <w:tc>
          <w:tcPr>
            <w:tcW w:w="686" w:type="pct"/>
          </w:tcPr>
          <w:p w14:paraId="0E5D7EB0" w14:textId="77777777" w:rsidR="00C0203F" w:rsidRDefault="00C0203F" w:rsidP="00C0203F">
            <w:r>
              <w:t>-0.419</w:t>
            </w:r>
          </w:p>
        </w:tc>
        <w:tc>
          <w:tcPr>
            <w:tcW w:w="696" w:type="pct"/>
          </w:tcPr>
          <w:p w14:paraId="33D1E8C6" w14:textId="77777777" w:rsidR="00C0203F" w:rsidRDefault="00C0203F" w:rsidP="00C0203F">
            <w:r>
              <w:t>0.333</w:t>
            </w:r>
          </w:p>
        </w:tc>
      </w:tr>
      <w:tr w:rsidR="00C0203F" w14:paraId="26CF1236" w14:textId="77777777" w:rsidTr="00C0203F">
        <w:trPr>
          <w:cnfStyle w:val="000000100000" w:firstRow="0" w:lastRow="0" w:firstColumn="0" w:lastColumn="0" w:oddVBand="0" w:evenVBand="0" w:oddHBand="1" w:evenHBand="0" w:firstRowFirstColumn="0" w:firstRowLastColumn="0" w:lastRowFirstColumn="0" w:lastRowLastColumn="0"/>
        </w:trPr>
        <w:tc>
          <w:tcPr>
            <w:tcW w:w="2181" w:type="pct"/>
          </w:tcPr>
          <w:p w14:paraId="09944EB1" w14:textId="77777777" w:rsidR="00C0203F" w:rsidRDefault="00C0203F" w:rsidP="00C0203F">
            <w:r>
              <w:t>England and Wales difference in rate at 1993</w:t>
            </w:r>
          </w:p>
        </w:tc>
        <w:tc>
          <w:tcPr>
            <w:tcW w:w="587" w:type="pct"/>
          </w:tcPr>
          <w:p w14:paraId="199B843E" w14:textId="77777777" w:rsidR="00C0203F" w:rsidRDefault="00C0203F" w:rsidP="00C0203F">
            <w:r>
              <w:t>0.447</w:t>
            </w:r>
          </w:p>
        </w:tc>
        <w:tc>
          <w:tcPr>
            <w:tcW w:w="850" w:type="pct"/>
          </w:tcPr>
          <w:p w14:paraId="7E2CEAE1" w14:textId="77777777" w:rsidR="00C0203F" w:rsidRDefault="00C0203F" w:rsidP="00C0203F">
            <w:r>
              <w:t>1.061</w:t>
            </w:r>
          </w:p>
        </w:tc>
        <w:tc>
          <w:tcPr>
            <w:tcW w:w="686" w:type="pct"/>
          </w:tcPr>
          <w:p w14:paraId="1C3BA7F6" w14:textId="77777777" w:rsidR="00C0203F" w:rsidRDefault="00C0203F" w:rsidP="00C0203F">
            <w:r>
              <w:t>-1.633</w:t>
            </w:r>
          </w:p>
        </w:tc>
        <w:tc>
          <w:tcPr>
            <w:tcW w:w="696" w:type="pct"/>
          </w:tcPr>
          <w:p w14:paraId="37A74356" w14:textId="77777777" w:rsidR="00C0203F" w:rsidRDefault="00C0203F" w:rsidP="00C0203F">
            <w:r>
              <w:t>2.527</w:t>
            </w:r>
          </w:p>
        </w:tc>
      </w:tr>
      <w:tr w:rsidR="00C0203F" w14:paraId="5C3F4A82" w14:textId="77777777" w:rsidTr="00C0203F">
        <w:tc>
          <w:tcPr>
            <w:tcW w:w="2181" w:type="pct"/>
          </w:tcPr>
          <w:p w14:paraId="70FA5E88" w14:textId="0B3C538A" w:rsidR="00C0203F" w:rsidRDefault="00C0203F" w:rsidP="00C0203F">
            <w:r>
              <w:t xml:space="preserve">Scotland change in level at </w:t>
            </w:r>
            <w:r w:rsidR="00523C24">
              <w:t>intervention</w:t>
            </w:r>
          </w:p>
        </w:tc>
        <w:tc>
          <w:tcPr>
            <w:tcW w:w="587" w:type="pct"/>
          </w:tcPr>
          <w:p w14:paraId="50097B18" w14:textId="77777777" w:rsidR="00C0203F" w:rsidRDefault="00C0203F" w:rsidP="00C0203F">
            <w:r>
              <w:t>-0.814</w:t>
            </w:r>
          </w:p>
        </w:tc>
        <w:tc>
          <w:tcPr>
            <w:tcW w:w="850" w:type="pct"/>
          </w:tcPr>
          <w:p w14:paraId="16C432F2" w14:textId="77777777" w:rsidR="00C0203F" w:rsidRDefault="00C0203F" w:rsidP="00C0203F">
            <w:r>
              <w:t>0.525</w:t>
            </w:r>
          </w:p>
        </w:tc>
        <w:tc>
          <w:tcPr>
            <w:tcW w:w="686" w:type="pct"/>
          </w:tcPr>
          <w:p w14:paraId="7FE31E9D" w14:textId="77777777" w:rsidR="00C0203F" w:rsidRDefault="00C0203F" w:rsidP="00C0203F">
            <w:r>
              <w:t>-1.842</w:t>
            </w:r>
          </w:p>
        </w:tc>
        <w:tc>
          <w:tcPr>
            <w:tcW w:w="696" w:type="pct"/>
          </w:tcPr>
          <w:p w14:paraId="471A6FC9" w14:textId="77777777" w:rsidR="00C0203F" w:rsidRDefault="00C0203F" w:rsidP="00C0203F">
            <w:r>
              <w:t>0.214</w:t>
            </w:r>
          </w:p>
        </w:tc>
      </w:tr>
      <w:tr w:rsidR="00C0203F" w14:paraId="6BEBAA75" w14:textId="77777777" w:rsidTr="00C0203F">
        <w:trPr>
          <w:cnfStyle w:val="000000100000" w:firstRow="0" w:lastRow="0" w:firstColumn="0" w:lastColumn="0" w:oddVBand="0" w:evenVBand="0" w:oddHBand="1" w:evenHBand="0" w:firstRowFirstColumn="0" w:firstRowLastColumn="0" w:lastRowFirstColumn="0" w:lastRowLastColumn="0"/>
        </w:trPr>
        <w:tc>
          <w:tcPr>
            <w:tcW w:w="2181" w:type="pct"/>
          </w:tcPr>
          <w:p w14:paraId="031A4AED" w14:textId="31A24D9D" w:rsidR="00C0203F" w:rsidRDefault="00C0203F" w:rsidP="00C0203F">
            <w:r>
              <w:t xml:space="preserve">Scotland change in trend at </w:t>
            </w:r>
            <w:r w:rsidR="00523C24">
              <w:t>intervention</w:t>
            </w:r>
          </w:p>
        </w:tc>
        <w:tc>
          <w:tcPr>
            <w:tcW w:w="587" w:type="pct"/>
          </w:tcPr>
          <w:p w14:paraId="22B91694" w14:textId="77777777" w:rsidR="00C0203F" w:rsidRDefault="00C0203F" w:rsidP="00C0203F">
            <w:r>
              <w:t>-0.195</w:t>
            </w:r>
          </w:p>
        </w:tc>
        <w:tc>
          <w:tcPr>
            <w:tcW w:w="850" w:type="pct"/>
          </w:tcPr>
          <w:p w14:paraId="31A3F340" w14:textId="77777777" w:rsidR="00C0203F" w:rsidRDefault="00C0203F" w:rsidP="00C0203F">
            <w:r>
              <w:t>0.215</w:t>
            </w:r>
          </w:p>
        </w:tc>
        <w:tc>
          <w:tcPr>
            <w:tcW w:w="686" w:type="pct"/>
          </w:tcPr>
          <w:p w14:paraId="79B7B3AA" w14:textId="77777777" w:rsidR="00C0203F" w:rsidRDefault="00C0203F" w:rsidP="00C0203F">
            <w:r>
              <w:t>-0.615</w:t>
            </w:r>
          </w:p>
        </w:tc>
        <w:tc>
          <w:tcPr>
            <w:tcW w:w="696" w:type="pct"/>
          </w:tcPr>
          <w:p w14:paraId="177483A9" w14:textId="77777777" w:rsidR="00C0203F" w:rsidRDefault="00C0203F" w:rsidP="00C0203F">
            <w:r>
              <w:t>0.226</w:t>
            </w:r>
          </w:p>
        </w:tc>
      </w:tr>
      <w:tr w:rsidR="00C0203F" w14:paraId="31D56BB6" w14:textId="77777777" w:rsidTr="00C0203F">
        <w:tc>
          <w:tcPr>
            <w:tcW w:w="2181" w:type="pct"/>
          </w:tcPr>
          <w:p w14:paraId="4AF72FF5" w14:textId="1BE41870" w:rsidR="00C0203F" w:rsidRDefault="00C0203F" w:rsidP="00C0203F">
            <w:r>
              <w:t xml:space="preserve">England and Wales difference in level from control at </w:t>
            </w:r>
            <w:r w:rsidR="00523C24">
              <w:t>intervention</w:t>
            </w:r>
          </w:p>
        </w:tc>
        <w:tc>
          <w:tcPr>
            <w:tcW w:w="587" w:type="pct"/>
          </w:tcPr>
          <w:p w14:paraId="07F7A1C0" w14:textId="77777777" w:rsidR="00C0203F" w:rsidRDefault="00C0203F" w:rsidP="00C0203F">
            <w:r>
              <w:t>0.543</w:t>
            </w:r>
          </w:p>
        </w:tc>
        <w:tc>
          <w:tcPr>
            <w:tcW w:w="850" w:type="pct"/>
          </w:tcPr>
          <w:p w14:paraId="4204EAC3" w14:textId="77777777" w:rsidR="00C0203F" w:rsidRDefault="00C0203F" w:rsidP="00C0203F">
            <w:r>
              <w:t>0.738</w:t>
            </w:r>
          </w:p>
        </w:tc>
        <w:tc>
          <w:tcPr>
            <w:tcW w:w="686" w:type="pct"/>
          </w:tcPr>
          <w:p w14:paraId="51AF1487" w14:textId="77777777" w:rsidR="00C0203F" w:rsidRDefault="00C0203F" w:rsidP="00C0203F">
            <w:r>
              <w:t>-0.905</w:t>
            </w:r>
          </w:p>
        </w:tc>
        <w:tc>
          <w:tcPr>
            <w:tcW w:w="696" w:type="pct"/>
          </w:tcPr>
          <w:p w14:paraId="44B36924" w14:textId="77777777" w:rsidR="00C0203F" w:rsidRDefault="00C0203F" w:rsidP="00C0203F">
            <w:r>
              <w:t>1.990</w:t>
            </w:r>
          </w:p>
        </w:tc>
      </w:tr>
      <w:tr w:rsidR="00C0203F" w14:paraId="185DCA43" w14:textId="77777777" w:rsidTr="00C0203F">
        <w:trPr>
          <w:cnfStyle w:val="000000100000" w:firstRow="0" w:lastRow="0" w:firstColumn="0" w:lastColumn="0" w:oddVBand="0" w:evenVBand="0" w:oddHBand="1" w:evenHBand="0" w:firstRowFirstColumn="0" w:firstRowLastColumn="0" w:lastRowFirstColumn="0" w:lastRowLastColumn="0"/>
        </w:trPr>
        <w:tc>
          <w:tcPr>
            <w:tcW w:w="2181" w:type="pct"/>
          </w:tcPr>
          <w:p w14:paraId="6391F297" w14:textId="0AC90C5F" w:rsidR="00C0203F" w:rsidRDefault="00C0203F" w:rsidP="00C0203F">
            <w:r>
              <w:t xml:space="preserve">England and Wales difference in trend from control at </w:t>
            </w:r>
            <w:r w:rsidR="00523C24">
              <w:t>intervention</w:t>
            </w:r>
          </w:p>
        </w:tc>
        <w:tc>
          <w:tcPr>
            <w:tcW w:w="587" w:type="pct"/>
          </w:tcPr>
          <w:p w14:paraId="71148403" w14:textId="77777777" w:rsidR="00C0203F" w:rsidRDefault="00C0203F" w:rsidP="00C0203F">
            <w:r>
              <w:t>-0.058</w:t>
            </w:r>
          </w:p>
        </w:tc>
        <w:tc>
          <w:tcPr>
            <w:tcW w:w="850" w:type="pct"/>
          </w:tcPr>
          <w:p w14:paraId="3B195C47" w14:textId="77777777" w:rsidR="00C0203F" w:rsidRDefault="00C0203F" w:rsidP="00C0203F">
            <w:r>
              <w:t>0.097</w:t>
            </w:r>
          </w:p>
        </w:tc>
        <w:tc>
          <w:tcPr>
            <w:tcW w:w="686" w:type="pct"/>
          </w:tcPr>
          <w:p w14:paraId="56F5ECEE" w14:textId="77777777" w:rsidR="00C0203F" w:rsidRDefault="00C0203F" w:rsidP="00C0203F">
            <w:r>
              <w:t>-0.247</w:t>
            </w:r>
          </w:p>
        </w:tc>
        <w:tc>
          <w:tcPr>
            <w:tcW w:w="696" w:type="pct"/>
          </w:tcPr>
          <w:p w14:paraId="338F37D6" w14:textId="77777777" w:rsidR="00C0203F" w:rsidRDefault="00C0203F" w:rsidP="00C0203F">
            <w:r>
              <w:t>0.132</w:t>
            </w:r>
          </w:p>
        </w:tc>
      </w:tr>
      <w:tr w:rsidR="00C0203F" w14:paraId="231CE26A" w14:textId="77777777" w:rsidTr="00C0203F">
        <w:tc>
          <w:tcPr>
            <w:tcW w:w="2181" w:type="pct"/>
          </w:tcPr>
          <w:p w14:paraId="612524AF" w14:textId="77777777" w:rsidR="00C0203F" w:rsidRDefault="00C0203F" w:rsidP="00C0203F">
            <w:r>
              <w:t>‘Pill Scare’ corrector</w:t>
            </w:r>
          </w:p>
        </w:tc>
        <w:tc>
          <w:tcPr>
            <w:tcW w:w="587" w:type="pct"/>
          </w:tcPr>
          <w:p w14:paraId="68FD3E30" w14:textId="77777777" w:rsidR="00C0203F" w:rsidRDefault="00C0203F" w:rsidP="00C0203F">
            <w:r>
              <w:t>0.796</w:t>
            </w:r>
          </w:p>
        </w:tc>
        <w:tc>
          <w:tcPr>
            <w:tcW w:w="850" w:type="pct"/>
          </w:tcPr>
          <w:p w14:paraId="5647B7DD" w14:textId="77777777" w:rsidR="00C0203F" w:rsidRDefault="00C0203F" w:rsidP="00C0203F">
            <w:r>
              <w:t>0.442</w:t>
            </w:r>
          </w:p>
        </w:tc>
        <w:tc>
          <w:tcPr>
            <w:tcW w:w="686" w:type="pct"/>
          </w:tcPr>
          <w:p w14:paraId="18657FDD" w14:textId="77777777" w:rsidR="00C0203F" w:rsidRDefault="00C0203F" w:rsidP="00C0203F">
            <w:r>
              <w:t>-0.070</w:t>
            </w:r>
          </w:p>
        </w:tc>
        <w:tc>
          <w:tcPr>
            <w:tcW w:w="696" w:type="pct"/>
          </w:tcPr>
          <w:p w14:paraId="08E70E51" w14:textId="77777777" w:rsidR="00C0203F" w:rsidRDefault="00C0203F" w:rsidP="00C0203F">
            <w:r>
              <w:t>1.661</w:t>
            </w:r>
          </w:p>
        </w:tc>
      </w:tr>
    </w:tbl>
    <w:p w14:paraId="2626BDB3" w14:textId="77777777" w:rsidR="00C0203F" w:rsidRDefault="00C0203F" w:rsidP="00C0203F"/>
    <w:p w14:paraId="3C7364A4" w14:textId="50100F2A" w:rsidR="00C0203F" w:rsidRDefault="00C0203F" w:rsidP="00C0203F">
      <w:pPr>
        <w:pStyle w:val="Heading2"/>
      </w:pPr>
      <w:r>
        <w:lastRenderedPageBreak/>
        <w:t>England and Wales</w:t>
      </w:r>
      <w:r w:rsidRPr="00C0203F">
        <w:t xml:space="preserve"> </w:t>
      </w:r>
      <w:r>
        <w:t>under-16 pregnancies compared with Scotland 1994 - 2016</w:t>
      </w:r>
      <w:r w:rsidRPr="00C0203F">
        <w:t xml:space="preserve"> </w:t>
      </w:r>
      <w:r>
        <w:t>with 2008 common shock</w:t>
      </w:r>
    </w:p>
    <w:p w14:paraId="31E8BAF9" w14:textId="77777777" w:rsidR="00C0203F" w:rsidRDefault="00C0203F">
      <w:pPr>
        <w:pStyle w:val="FirstParagraph"/>
      </w:pPr>
      <w:r>
        <w:rPr>
          <w:noProof/>
        </w:rPr>
        <w:drawing>
          <wp:inline distT="0" distB="0" distL="0" distR="0" wp14:anchorId="75E606FC" wp14:editId="14A6DF05">
            <wp:extent cx="6400800" cy="480060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C:/Users/2286432b/AppData/Local/Temp/RtmpOysmkT/file4de07d226183_files/figure-docx/plot-1.png"/>
                    <pic:cNvPicPr>
                      <a:picLocks noChangeAspect="1" noChangeArrowheads="1"/>
                    </pic:cNvPicPr>
                  </pic:nvPicPr>
                  <pic:blipFill>
                    <a:blip r:embed="rId38"/>
                    <a:stretch>
                      <a:fillRect/>
                    </a:stretch>
                  </pic:blipFill>
                  <pic:spPr bwMode="auto">
                    <a:xfrm>
                      <a:off x="0" y="0"/>
                      <a:ext cx="6400800" cy="4800600"/>
                    </a:xfrm>
                    <a:prstGeom prst="rect">
                      <a:avLst/>
                    </a:prstGeom>
                    <a:noFill/>
                    <a:ln w="9525">
                      <a:noFill/>
                      <a:headEnd/>
                      <a:tailEnd/>
                    </a:ln>
                  </pic:spPr>
                </pic:pic>
              </a:graphicData>
            </a:graphic>
          </wp:inline>
        </w:drawing>
      </w:r>
    </w:p>
    <w:p w14:paraId="4859C2AA" w14:textId="77777777" w:rsidR="00C0203F" w:rsidRPr="00523C24" w:rsidRDefault="00C0203F" w:rsidP="00C0203F">
      <w:pPr>
        <w:rPr>
          <w:lang w:val="fr-FR"/>
        </w:rPr>
      </w:pPr>
      <w:proofErr w:type="spellStart"/>
      <w:r w:rsidRPr="00523C24">
        <w:rPr>
          <w:lang w:val="fr-FR"/>
        </w:rPr>
        <w:t>Autocorrelation</w:t>
      </w:r>
      <w:proofErr w:type="spellEnd"/>
      <w:r w:rsidRPr="00523C24">
        <w:rPr>
          <w:lang w:val="fr-FR"/>
        </w:rPr>
        <w:t xml:space="preserve"> </w:t>
      </w:r>
      <w:proofErr w:type="gramStart"/>
      <w:r w:rsidRPr="00523C24">
        <w:rPr>
          <w:lang w:val="fr-FR"/>
        </w:rPr>
        <w:t>correction:</w:t>
      </w:r>
      <w:proofErr w:type="gramEnd"/>
      <w:r w:rsidRPr="00523C24">
        <w:rPr>
          <w:lang w:val="fr-FR"/>
        </w:rPr>
        <w:t xml:space="preserve"> AR1, MA1</w:t>
      </w:r>
    </w:p>
    <w:p w14:paraId="368DD64A" w14:textId="77777777" w:rsidR="00C0203F" w:rsidRPr="00523C24" w:rsidRDefault="00C0203F" w:rsidP="00C0203F">
      <w:pPr>
        <w:rPr>
          <w:lang w:val="fr-FR"/>
        </w:rPr>
      </w:pPr>
      <w:r w:rsidRPr="00523C24">
        <w:rPr>
          <w:lang w:val="fr-FR"/>
        </w:rPr>
        <w:t>MSPE = 0.0983</w:t>
      </w:r>
    </w:p>
    <w:p w14:paraId="7A62A940" w14:textId="77777777" w:rsidR="00C0203F" w:rsidRDefault="00C0203F" w:rsidP="00C0203F">
      <w:r>
        <w:t>R</w:t>
      </w:r>
      <w:r>
        <w:rPr>
          <w:vertAlign w:val="superscript"/>
        </w:rPr>
        <w:t>2</w:t>
      </w:r>
      <w:r>
        <w:t xml:space="preserve"> = 0.982</w:t>
      </w:r>
    </w:p>
    <w:tbl>
      <w:tblPr>
        <w:tblStyle w:val="ListTable1Light-Accent3"/>
        <w:tblW w:w="5000" w:type="pct"/>
        <w:tblLook w:val="0420" w:firstRow="1" w:lastRow="0" w:firstColumn="0" w:lastColumn="0" w:noHBand="0" w:noVBand="1"/>
      </w:tblPr>
      <w:tblGrid>
        <w:gridCol w:w="5450"/>
        <w:gridCol w:w="942"/>
        <w:gridCol w:w="1257"/>
        <w:gridCol w:w="1104"/>
        <w:gridCol w:w="1111"/>
      </w:tblGrid>
      <w:tr w:rsidR="00C0203F" w14:paraId="6D3F7467" w14:textId="77777777" w:rsidTr="00C0203F">
        <w:trPr>
          <w:cnfStyle w:val="100000000000" w:firstRow="1" w:lastRow="0" w:firstColumn="0" w:lastColumn="0" w:oddVBand="0" w:evenVBand="0" w:oddHBand="0" w:evenHBand="0" w:firstRowFirstColumn="0" w:firstRowLastColumn="0" w:lastRowFirstColumn="0" w:lastRowLastColumn="0"/>
        </w:trPr>
        <w:tc>
          <w:tcPr>
            <w:tcW w:w="2766" w:type="pct"/>
          </w:tcPr>
          <w:p w14:paraId="3603EA52" w14:textId="77777777" w:rsidR="00C0203F" w:rsidRDefault="00C0203F" w:rsidP="00C0203F">
            <w:r>
              <w:t>Coefficient</w:t>
            </w:r>
          </w:p>
        </w:tc>
        <w:tc>
          <w:tcPr>
            <w:tcW w:w="481" w:type="pct"/>
          </w:tcPr>
          <w:p w14:paraId="4F411F2F" w14:textId="77777777" w:rsidR="00C0203F" w:rsidRDefault="00C0203F" w:rsidP="00C0203F">
            <w:r>
              <w:t>Value</w:t>
            </w:r>
          </w:p>
        </w:tc>
        <w:tc>
          <w:tcPr>
            <w:tcW w:w="624" w:type="pct"/>
          </w:tcPr>
          <w:p w14:paraId="10562E49" w14:textId="77777777" w:rsidR="00C0203F" w:rsidRDefault="00C0203F" w:rsidP="00C0203F">
            <w:proofErr w:type="spellStart"/>
            <w:r>
              <w:t>Std.Error</w:t>
            </w:r>
            <w:proofErr w:type="spellEnd"/>
          </w:p>
        </w:tc>
        <w:tc>
          <w:tcPr>
            <w:tcW w:w="563" w:type="pct"/>
          </w:tcPr>
          <w:p w14:paraId="553A62B0" w14:textId="77777777" w:rsidR="00C0203F" w:rsidRDefault="00C0203F" w:rsidP="00C0203F">
            <w:r>
              <w:t>Lower CI</w:t>
            </w:r>
          </w:p>
        </w:tc>
        <w:tc>
          <w:tcPr>
            <w:tcW w:w="566" w:type="pct"/>
          </w:tcPr>
          <w:p w14:paraId="3BE8CE4F" w14:textId="77777777" w:rsidR="00C0203F" w:rsidRDefault="00C0203F" w:rsidP="00C0203F">
            <w:r>
              <w:t>Upper CI</w:t>
            </w:r>
          </w:p>
        </w:tc>
      </w:tr>
      <w:tr w:rsidR="00C0203F" w14:paraId="786BA657" w14:textId="77777777" w:rsidTr="00C0203F">
        <w:trPr>
          <w:cnfStyle w:val="000000100000" w:firstRow="0" w:lastRow="0" w:firstColumn="0" w:lastColumn="0" w:oddVBand="0" w:evenVBand="0" w:oddHBand="1" w:evenHBand="0" w:firstRowFirstColumn="0" w:firstRowLastColumn="0" w:lastRowFirstColumn="0" w:lastRowLastColumn="0"/>
        </w:trPr>
        <w:tc>
          <w:tcPr>
            <w:tcW w:w="2766" w:type="pct"/>
          </w:tcPr>
          <w:p w14:paraId="36618D1A" w14:textId="77777777" w:rsidR="00C0203F" w:rsidRDefault="00C0203F" w:rsidP="00C0203F">
            <w:r>
              <w:t>Scotland (</w:t>
            </w:r>
            <w:proofErr w:type="spellStart"/>
            <w:r>
              <w:t>est</w:t>
            </w:r>
            <w:proofErr w:type="spellEnd"/>
            <w:r>
              <w:t>) rate at 1993</w:t>
            </w:r>
          </w:p>
        </w:tc>
        <w:tc>
          <w:tcPr>
            <w:tcW w:w="481" w:type="pct"/>
          </w:tcPr>
          <w:p w14:paraId="576EF7AF" w14:textId="77777777" w:rsidR="00C0203F" w:rsidRDefault="00C0203F" w:rsidP="00C0203F">
            <w:r>
              <w:t>8.321</w:t>
            </w:r>
          </w:p>
        </w:tc>
        <w:tc>
          <w:tcPr>
            <w:tcW w:w="624" w:type="pct"/>
          </w:tcPr>
          <w:p w14:paraId="5720DB3A" w14:textId="77777777" w:rsidR="00C0203F" w:rsidRDefault="00C0203F" w:rsidP="00C0203F">
            <w:r>
              <w:t>0.332</w:t>
            </w:r>
          </w:p>
        </w:tc>
        <w:tc>
          <w:tcPr>
            <w:tcW w:w="563" w:type="pct"/>
          </w:tcPr>
          <w:p w14:paraId="22871411" w14:textId="77777777" w:rsidR="00C0203F" w:rsidRDefault="00C0203F" w:rsidP="00C0203F">
            <w:r>
              <w:t>7.670</w:t>
            </w:r>
          </w:p>
        </w:tc>
        <w:tc>
          <w:tcPr>
            <w:tcW w:w="566" w:type="pct"/>
          </w:tcPr>
          <w:p w14:paraId="33199B68" w14:textId="77777777" w:rsidR="00C0203F" w:rsidRDefault="00C0203F" w:rsidP="00C0203F">
            <w:r>
              <w:t>8.972</w:t>
            </w:r>
          </w:p>
        </w:tc>
      </w:tr>
      <w:tr w:rsidR="00C0203F" w14:paraId="7CD35277" w14:textId="77777777" w:rsidTr="00C0203F">
        <w:tc>
          <w:tcPr>
            <w:tcW w:w="2766" w:type="pct"/>
          </w:tcPr>
          <w:p w14:paraId="54D95556" w14:textId="77777777" w:rsidR="00C0203F" w:rsidRDefault="00C0203F" w:rsidP="00C0203F">
            <w:r>
              <w:t>Scotland base trend</w:t>
            </w:r>
          </w:p>
        </w:tc>
        <w:tc>
          <w:tcPr>
            <w:tcW w:w="481" w:type="pct"/>
          </w:tcPr>
          <w:p w14:paraId="30AB964A" w14:textId="77777777" w:rsidR="00C0203F" w:rsidRDefault="00C0203F" w:rsidP="00C0203F">
            <w:r>
              <w:t>-0.176</w:t>
            </w:r>
          </w:p>
        </w:tc>
        <w:tc>
          <w:tcPr>
            <w:tcW w:w="624" w:type="pct"/>
          </w:tcPr>
          <w:p w14:paraId="41B16AC0" w14:textId="77777777" w:rsidR="00C0203F" w:rsidRDefault="00C0203F" w:rsidP="00C0203F">
            <w:r>
              <w:t>0.140</w:t>
            </w:r>
          </w:p>
        </w:tc>
        <w:tc>
          <w:tcPr>
            <w:tcW w:w="563" w:type="pct"/>
          </w:tcPr>
          <w:p w14:paraId="4E5927BC" w14:textId="77777777" w:rsidR="00C0203F" w:rsidRDefault="00C0203F" w:rsidP="00C0203F">
            <w:r>
              <w:t>-0.450</w:t>
            </w:r>
          </w:p>
        </w:tc>
        <w:tc>
          <w:tcPr>
            <w:tcW w:w="566" w:type="pct"/>
          </w:tcPr>
          <w:p w14:paraId="4D5624EC" w14:textId="77777777" w:rsidR="00C0203F" w:rsidRDefault="00C0203F" w:rsidP="00C0203F">
            <w:r>
              <w:t>0.097</w:t>
            </w:r>
          </w:p>
        </w:tc>
      </w:tr>
      <w:tr w:rsidR="00C0203F" w14:paraId="39F2968D" w14:textId="77777777" w:rsidTr="00C0203F">
        <w:trPr>
          <w:cnfStyle w:val="000000100000" w:firstRow="0" w:lastRow="0" w:firstColumn="0" w:lastColumn="0" w:oddVBand="0" w:evenVBand="0" w:oddHBand="1" w:evenHBand="0" w:firstRowFirstColumn="0" w:firstRowLastColumn="0" w:lastRowFirstColumn="0" w:lastRowLastColumn="0"/>
        </w:trPr>
        <w:tc>
          <w:tcPr>
            <w:tcW w:w="2766" w:type="pct"/>
          </w:tcPr>
          <w:p w14:paraId="520F8C2D" w14:textId="77777777" w:rsidR="00C0203F" w:rsidRDefault="00C0203F" w:rsidP="00C0203F">
            <w:r>
              <w:t>England and Wales difference in rate at 1993</w:t>
            </w:r>
          </w:p>
        </w:tc>
        <w:tc>
          <w:tcPr>
            <w:tcW w:w="481" w:type="pct"/>
          </w:tcPr>
          <w:p w14:paraId="39817862" w14:textId="77777777" w:rsidR="00C0203F" w:rsidRDefault="00C0203F" w:rsidP="00C0203F">
            <w:r>
              <w:t>0.486</w:t>
            </w:r>
          </w:p>
        </w:tc>
        <w:tc>
          <w:tcPr>
            <w:tcW w:w="624" w:type="pct"/>
          </w:tcPr>
          <w:p w14:paraId="36F41FDE" w14:textId="77777777" w:rsidR="00C0203F" w:rsidRDefault="00C0203F" w:rsidP="00C0203F">
            <w:r>
              <w:t>0.279</w:t>
            </w:r>
          </w:p>
        </w:tc>
        <w:tc>
          <w:tcPr>
            <w:tcW w:w="563" w:type="pct"/>
          </w:tcPr>
          <w:p w14:paraId="4E776070" w14:textId="77777777" w:rsidR="00C0203F" w:rsidRDefault="00C0203F" w:rsidP="00C0203F">
            <w:r>
              <w:t>-0.060</w:t>
            </w:r>
          </w:p>
        </w:tc>
        <w:tc>
          <w:tcPr>
            <w:tcW w:w="566" w:type="pct"/>
          </w:tcPr>
          <w:p w14:paraId="54BB8BE4" w14:textId="77777777" w:rsidR="00C0203F" w:rsidRDefault="00C0203F" w:rsidP="00C0203F">
            <w:r>
              <w:t>1.033</w:t>
            </w:r>
          </w:p>
        </w:tc>
      </w:tr>
      <w:tr w:rsidR="00C0203F" w14:paraId="3578C715" w14:textId="77777777" w:rsidTr="00C0203F">
        <w:tc>
          <w:tcPr>
            <w:tcW w:w="2766" w:type="pct"/>
          </w:tcPr>
          <w:p w14:paraId="2A866834" w14:textId="5AE922BF" w:rsidR="00C0203F" w:rsidRDefault="00C0203F" w:rsidP="00C0203F">
            <w:r>
              <w:t xml:space="preserve">Scotland change in level at </w:t>
            </w:r>
            <w:r w:rsidR="00523C24">
              <w:t>intervention</w:t>
            </w:r>
          </w:p>
        </w:tc>
        <w:tc>
          <w:tcPr>
            <w:tcW w:w="481" w:type="pct"/>
          </w:tcPr>
          <w:p w14:paraId="01586996" w14:textId="77777777" w:rsidR="00C0203F" w:rsidRDefault="00C0203F" w:rsidP="00C0203F">
            <w:r>
              <w:t>-1.461</w:t>
            </w:r>
          </w:p>
        </w:tc>
        <w:tc>
          <w:tcPr>
            <w:tcW w:w="624" w:type="pct"/>
          </w:tcPr>
          <w:p w14:paraId="37D7590A" w14:textId="77777777" w:rsidR="00C0203F" w:rsidRDefault="00C0203F" w:rsidP="00C0203F">
            <w:r>
              <w:t>0.330</w:t>
            </w:r>
          </w:p>
        </w:tc>
        <w:tc>
          <w:tcPr>
            <w:tcW w:w="563" w:type="pct"/>
          </w:tcPr>
          <w:p w14:paraId="5B7F9B4A" w14:textId="77777777" w:rsidR="00C0203F" w:rsidRDefault="00C0203F" w:rsidP="00C0203F">
            <w:r>
              <w:t>-2.108</w:t>
            </w:r>
          </w:p>
        </w:tc>
        <w:tc>
          <w:tcPr>
            <w:tcW w:w="566" w:type="pct"/>
          </w:tcPr>
          <w:p w14:paraId="49755633" w14:textId="77777777" w:rsidR="00C0203F" w:rsidRDefault="00C0203F" w:rsidP="00C0203F">
            <w:r>
              <w:t>-0.814</w:t>
            </w:r>
          </w:p>
        </w:tc>
      </w:tr>
      <w:tr w:rsidR="00C0203F" w14:paraId="715D8D67" w14:textId="77777777" w:rsidTr="00C0203F">
        <w:trPr>
          <w:cnfStyle w:val="000000100000" w:firstRow="0" w:lastRow="0" w:firstColumn="0" w:lastColumn="0" w:oddVBand="0" w:evenVBand="0" w:oddHBand="1" w:evenHBand="0" w:firstRowFirstColumn="0" w:firstRowLastColumn="0" w:lastRowFirstColumn="0" w:lastRowLastColumn="0"/>
        </w:trPr>
        <w:tc>
          <w:tcPr>
            <w:tcW w:w="2766" w:type="pct"/>
          </w:tcPr>
          <w:p w14:paraId="757A4153" w14:textId="024A1B51" w:rsidR="00C0203F" w:rsidRDefault="00C0203F" w:rsidP="00C0203F">
            <w:r>
              <w:t xml:space="preserve">Scotland change in trend at </w:t>
            </w:r>
            <w:r w:rsidR="00523C24">
              <w:t>intervention</w:t>
            </w:r>
          </w:p>
        </w:tc>
        <w:tc>
          <w:tcPr>
            <w:tcW w:w="481" w:type="pct"/>
          </w:tcPr>
          <w:p w14:paraId="6E28FF0A" w14:textId="77777777" w:rsidR="00C0203F" w:rsidRDefault="00C0203F" w:rsidP="00C0203F">
            <w:r>
              <w:t>0.271</w:t>
            </w:r>
          </w:p>
        </w:tc>
        <w:tc>
          <w:tcPr>
            <w:tcW w:w="624" w:type="pct"/>
          </w:tcPr>
          <w:p w14:paraId="35CD266F" w14:textId="77777777" w:rsidR="00C0203F" w:rsidRDefault="00C0203F" w:rsidP="00C0203F">
            <w:r>
              <w:t>0.147</w:t>
            </w:r>
          </w:p>
        </w:tc>
        <w:tc>
          <w:tcPr>
            <w:tcW w:w="563" w:type="pct"/>
          </w:tcPr>
          <w:p w14:paraId="1A483749" w14:textId="77777777" w:rsidR="00C0203F" w:rsidRDefault="00C0203F" w:rsidP="00C0203F">
            <w:r>
              <w:t>-0.017</w:t>
            </w:r>
          </w:p>
        </w:tc>
        <w:tc>
          <w:tcPr>
            <w:tcW w:w="566" w:type="pct"/>
          </w:tcPr>
          <w:p w14:paraId="5F7D9F85" w14:textId="77777777" w:rsidR="00C0203F" w:rsidRDefault="00C0203F" w:rsidP="00C0203F">
            <w:r>
              <w:t>0.559</w:t>
            </w:r>
          </w:p>
        </w:tc>
      </w:tr>
      <w:tr w:rsidR="00C0203F" w14:paraId="33C97791" w14:textId="77777777" w:rsidTr="00C0203F">
        <w:tc>
          <w:tcPr>
            <w:tcW w:w="2766" w:type="pct"/>
          </w:tcPr>
          <w:p w14:paraId="2D068B53" w14:textId="4C872487" w:rsidR="00C0203F" w:rsidRDefault="00C0203F" w:rsidP="00C0203F">
            <w:r>
              <w:t xml:space="preserve">England and Wales difference in level from control at </w:t>
            </w:r>
            <w:r w:rsidR="00523C24">
              <w:t>intervention</w:t>
            </w:r>
          </w:p>
        </w:tc>
        <w:tc>
          <w:tcPr>
            <w:tcW w:w="481" w:type="pct"/>
          </w:tcPr>
          <w:p w14:paraId="6F1BBFFF" w14:textId="77777777" w:rsidR="00C0203F" w:rsidRDefault="00C0203F" w:rsidP="00C0203F">
            <w:r>
              <w:t>0.564</w:t>
            </w:r>
          </w:p>
        </w:tc>
        <w:tc>
          <w:tcPr>
            <w:tcW w:w="624" w:type="pct"/>
          </w:tcPr>
          <w:p w14:paraId="16A19978" w14:textId="77777777" w:rsidR="00C0203F" w:rsidRDefault="00C0203F" w:rsidP="00C0203F">
            <w:r>
              <w:t>0.387</w:t>
            </w:r>
          </w:p>
        </w:tc>
        <w:tc>
          <w:tcPr>
            <w:tcW w:w="563" w:type="pct"/>
          </w:tcPr>
          <w:p w14:paraId="50893F93" w14:textId="77777777" w:rsidR="00C0203F" w:rsidRDefault="00C0203F" w:rsidP="00C0203F">
            <w:r>
              <w:t>-0.195</w:t>
            </w:r>
          </w:p>
        </w:tc>
        <w:tc>
          <w:tcPr>
            <w:tcW w:w="566" w:type="pct"/>
          </w:tcPr>
          <w:p w14:paraId="3C58BFF9" w14:textId="77777777" w:rsidR="00C0203F" w:rsidRDefault="00C0203F" w:rsidP="00C0203F">
            <w:r>
              <w:t>1.324</w:t>
            </w:r>
          </w:p>
        </w:tc>
      </w:tr>
      <w:tr w:rsidR="00C0203F" w14:paraId="0849E7E1" w14:textId="77777777" w:rsidTr="00C0203F">
        <w:trPr>
          <w:cnfStyle w:val="000000100000" w:firstRow="0" w:lastRow="0" w:firstColumn="0" w:lastColumn="0" w:oddVBand="0" w:evenVBand="0" w:oddHBand="1" w:evenHBand="0" w:firstRowFirstColumn="0" w:firstRowLastColumn="0" w:lastRowFirstColumn="0" w:lastRowLastColumn="0"/>
        </w:trPr>
        <w:tc>
          <w:tcPr>
            <w:tcW w:w="2766" w:type="pct"/>
          </w:tcPr>
          <w:p w14:paraId="52FCD3C9" w14:textId="18726569" w:rsidR="00C0203F" w:rsidRDefault="00C0203F" w:rsidP="00C0203F">
            <w:r>
              <w:t xml:space="preserve">England and Wales difference in trend from control at </w:t>
            </w:r>
            <w:r w:rsidR="00523C24">
              <w:t>intervention</w:t>
            </w:r>
          </w:p>
        </w:tc>
        <w:tc>
          <w:tcPr>
            <w:tcW w:w="481" w:type="pct"/>
          </w:tcPr>
          <w:p w14:paraId="4855A541" w14:textId="77777777" w:rsidR="00C0203F" w:rsidRDefault="00C0203F" w:rsidP="00C0203F">
            <w:r>
              <w:t>-0.061</w:t>
            </w:r>
          </w:p>
        </w:tc>
        <w:tc>
          <w:tcPr>
            <w:tcW w:w="624" w:type="pct"/>
          </w:tcPr>
          <w:p w14:paraId="18B18349" w14:textId="77777777" w:rsidR="00C0203F" w:rsidRDefault="00C0203F" w:rsidP="00C0203F">
            <w:r>
              <w:t>0.029</w:t>
            </w:r>
          </w:p>
        </w:tc>
        <w:tc>
          <w:tcPr>
            <w:tcW w:w="563" w:type="pct"/>
          </w:tcPr>
          <w:p w14:paraId="6D0644BC" w14:textId="77777777" w:rsidR="00C0203F" w:rsidRDefault="00C0203F" w:rsidP="00C0203F">
            <w:r>
              <w:t>-0.117</w:t>
            </w:r>
          </w:p>
        </w:tc>
        <w:tc>
          <w:tcPr>
            <w:tcW w:w="566" w:type="pct"/>
          </w:tcPr>
          <w:p w14:paraId="2487C980" w14:textId="77777777" w:rsidR="00C0203F" w:rsidRDefault="00C0203F" w:rsidP="00C0203F">
            <w:r>
              <w:t>-0.004</w:t>
            </w:r>
          </w:p>
        </w:tc>
      </w:tr>
      <w:tr w:rsidR="00C0203F" w14:paraId="03939863" w14:textId="77777777" w:rsidTr="00C0203F">
        <w:tc>
          <w:tcPr>
            <w:tcW w:w="2766" w:type="pct"/>
          </w:tcPr>
          <w:p w14:paraId="165154F1" w14:textId="5F6998FB" w:rsidR="00C0203F" w:rsidRDefault="00523C24" w:rsidP="00C0203F">
            <w:r>
              <w:t>Change in trend at 2008 common shock</w:t>
            </w:r>
          </w:p>
        </w:tc>
        <w:tc>
          <w:tcPr>
            <w:tcW w:w="481" w:type="pct"/>
          </w:tcPr>
          <w:p w14:paraId="49346FDA" w14:textId="77777777" w:rsidR="00C0203F" w:rsidRDefault="00C0203F" w:rsidP="00C0203F">
            <w:r>
              <w:t>-0.593</w:t>
            </w:r>
          </w:p>
        </w:tc>
        <w:tc>
          <w:tcPr>
            <w:tcW w:w="624" w:type="pct"/>
          </w:tcPr>
          <w:p w14:paraId="7BB3D0EA" w14:textId="77777777" w:rsidR="00C0203F" w:rsidRDefault="00C0203F" w:rsidP="00C0203F">
            <w:r>
              <w:t>0.055</w:t>
            </w:r>
          </w:p>
        </w:tc>
        <w:tc>
          <w:tcPr>
            <w:tcW w:w="563" w:type="pct"/>
          </w:tcPr>
          <w:p w14:paraId="3C628F3A" w14:textId="77777777" w:rsidR="00C0203F" w:rsidRDefault="00C0203F" w:rsidP="00C0203F">
            <w:r>
              <w:t>-0.701</w:t>
            </w:r>
          </w:p>
        </w:tc>
        <w:tc>
          <w:tcPr>
            <w:tcW w:w="566" w:type="pct"/>
          </w:tcPr>
          <w:p w14:paraId="2C1D8567" w14:textId="77777777" w:rsidR="00C0203F" w:rsidRDefault="00C0203F" w:rsidP="00C0203F">
            <w:r>
              <w:t>-0.485</w:t>
            </w:r>
          </w:p>
        </w:tc>
      </w:tr>
      <w:tr w:rsidR="00C0203F" w14:paraId="29D5F4D5" w14:textId="77777777" w:rsidTr="00C0203F">
        <w:trPr>
          <w:cnfStyle w:val="000000100000" w:firstRow="0" w:lastRow="0" w:firstColumn="0" w:lastColumn="0" w:oddVBand="0" w:evenVBand="0" w:oddHBand="1" w:evenHBand="0" w:firstRowFirstColumn="0" w:firstRowLastColumn="0" w:lastRowFirstColumn="0" w:lastRowLastColumn="0"/>
        </w:trPr>
        <w:tc>
          <w:tcPr>
            <w:tcW w:w="2766" w:type="pct"/>
          </w:tcPr>
          <w:p w14:paraId="5049CAE2" w14:textId="77777777" w:rsidR="00C0203F" w:rsidRDefault="00C0203F" w:rsidP="00C0203F">
            <w:r>
              <w:t>‘Pill Scare’ corrector</w:t>
            </w:r>
          </w:p>
        </w:tc>
        <w:tc>
          <w:tcPr>
            <w:tcW w:w="481" w:type="pct"/>
          </w:tcPr>
          <w:p w14:paraId="39F90D6E" w14:textId="77777777" w:rsidR="00C0203F" w:rsidRDefault="00C0203F" w:rsidP="00C0203F">
            <w:r>
              <w:t>0.870</w:t>
            </w:r>
          </w:p>
        </w:tc>
        <w:tc>
          <w:tcPr>
            <w:tcW w:w="624" w:type="pct"/>
          </w:tcPr>
          <w:p w14:paraId="2284F9D2" w14:textId="77777777" w:rsidR="00C0203F" w:rsidRDefault="00C0203F" w:rsidP="00C0203F">
            <w:r>
              <w:t>0.392</w:t>
            </w:r>
          </w:p>
        </w:tc>
        <w:tc>
          <w:tcPr>
            <w:tcW w:w="563" w:type="pct"/>
          </w:tcPr>
          <w:p w14:paraId="6270C45B" w14:textId="77777777" w:rsidR="00C0203F" w:rsidRDefault="00C0203F" w:rsidP="00C0203F">
            <w:r>
              <w:t>0.101</w:t>
            </w:r>
          </w:p>
        </w:tc>
        <w:tc>
          <w:tcPr>
            <w:tcW w:w="566" w:type="pct"/>
          </w:tcPr>
          <w:p w14:paraId="1B29B373" w14:textId="77777777" w:rsidR="00C0203F" w:rsidRDefault="00C0203F" w:rsidP="00C0203F">
            <w:r>
              <w:t>1.639</w:t>
            </w:r>
          </w:p>
        </w:tc>
      </w:tr>
    </w:tbl>
    <w:p w14:paraId="101E4FBF" w14:textId="77777777" w:rsidR="00C0203F" w:rsidRDefault="00C0203F"/>
    <w:p w14:paraId="3FF1A130" w14:textId="7F2FE904" w:rsidR="00C0203F" w:rsidRDefault="00C0203F" w:rsidP="000B35F8">
      <w:pPr>
        <w:pStyle w:val="BodyText"/>
        <w:sectPr w:rsidR="00C0203F" w:rsidSect="00E37D7F">
          <w:pgSz w:w="11906" w:h="16838"/>
          <w:pgMar w:top="1021" w:right="1021" w:bottom="1021" w:left="1021" w:header="709" w:footer="709" w:gutter="0"/>
          <w:cols w:space="708"/>
          <w:docGrid w:linePitch="360"/>
        </w:sectPr>
      </w:pPr>
    </w:p>
    <w:p w14:paraId="65DD6C40" w14:textId="60C53F1D" w:rsidR="00E064DA" w:rsidRDefault="00E064DA" w:rsidP="000B35F8">
      <w:pPr>
        <w:pStyle w:val="Heading1"/>
      </w:pPr>
      <w:r>
        <w:lastRenderedPageBreak/>
        <w:t xml:space="preserve">Synthetic Control analyses </w:t>
      </w:r>
      <w:r w:rsidR="00BA5EDC">
        <w:t>outputs</w:t>
      </w:r>
    </w:p>
    <w:p w14:paraId="4A8E38CB" w14:textId="7D92356E" w:rsidR="00070C29" w:rsidRDefault="001E7168" w:rsidP="00070C29">
      <w:r>
        <w:t xml:space="preserve">Outputted from </w:t>
      </w:r>
      <w:hyperlink r:id="rId39" w:history="1">
        <w:r>
          <w:rPr>
            <w:rStyle w:val="Hyperlink"/>
          </w:rPr>
          <w:t>https://github.com/andrewbaxter439/teen-preg-project/blob/master/Synth-report-updated.Rmd</w:t>
        </w:r>
      </w:hyperlink>
    </w:p>
    <w:p w14:paraId="4D25A454" w14:textId="77777777" w:rsidR="00070C29" w:rsidRPr="000B35F8" w:rsidRDefault="00070C29" w:rsidP="000B35F8">
      <w:pPr>
        <w:pStyle w:val="Heading2"/>
      </w:pPr>
      <w:bookmarkStart w:id="7" w:name="setting-up-data"/>
      <w:r w:rsidRPr="000B35F8">
        <w:t>Setting up data</w:t>
      </w:r>
      <w:bookmarkEnd w:id="7"/>
    </w:p>
    <w:p w14:paraId="381E0987" w14:textId="77777777" w:rsidR="00070C29" w:rsidRDefault="00070C29" w:rsidP="000B35F8">
      <w:r>
        <w:t>Data from Human Mortality Database and Human Fertility Database was used to calculate birth rates. This was tidied to give Under-18 rates:</w:t>
      </w:r>
    </w:p>
    <w:tbl>
      <w:tblPr>
        <w:tblStyle w:val="ListTable1Light-Accent3"/>
        <w:tblW w:w="5000" w:type="pct"/>
        <w:tblLook w:val="0420" w:firstRow="1" w:lastRow="0" w:firstColumn="0" w:lastColumn="0" w:noHBand="0" w:noVBand="1"/>
      </w:tblPr>
      <w:tblGrid>
        <w:gridCol w:w="860"/>
        <w:gridCol w:w="1245"/>
        <w:gridCol w:w="793"/>
        <w:gridCol w:w="724"/>
        <w:gridCol w:w="1630"/>
        <w:gridCol w:w="1272"/>
        <w:gridCol w:w="1918"/>
        <w:gridCol w:w="1422"/>
      </w:tblGrid>
      <w:tr w:rsidR="00BB0F0B" w:rsidRPr="00BB0F0B" w14:paraId="3EED1A39" w14:textId="77777777" w:rsidTr="007432CC">
        <w:trPr>
          <w:cnfStyle w:val="100000000000" w:firstRow="1" w:lastRow="0" w:firstColumn="0" w:lastColumn="0" w:oddVBand="0" w:evenVBand="0" w:oddHBand="0" w:evenHBand="0" w:firstRowFirstColumn="0" w:firstRowLastColumn="0" w:lastRowFirstColumn="0" w:lastRowLastColumn="0"/>
        </w:trPr>
        <w:tc>
          <w:tcPr>
            <w:tcW w:w="436" w:type="pct"/>
            <w:hideMark/>
          </w:tcPr>
          <w:p w14:paraId="73603FCE" w14:textId="77777777" w:rsidR="00070C29" w:rsidRPr="00BB0F0B" w:rsidRDefault="00070C29" w:rsidP="000B35F8">
            <w:pPr>
              <w:jc w:val="right"/>
              <w:rPr>
                <w:sz w:val="22"/>
                <w:szCs w:val="22"/>
              </w:rPr>
            </w:pPr>
            <w:r w:rsidRPr="00BB0F0B">
              <w:rPr>
                <w:sz w:val="22"/>
                <w:szCs w:val="22"/>
              </w:rPr>
              <w:t>Code</w:t>
            </w:r>
          </w:p>
        </w:tc>
        <w:tc>
          <w:tcPr>
            <w:tcW w:w="631" w:type="pct"/>
            <w:hideMark/>
          </w:tcPr>
          <w:p w14:paraId="4E7CB1C7" w14:textId="77777777" w:rsidR="00070C29" w:rsidRPr="00BB0F0B" w:rsidRDefault="00070C29" w:rsidP="000B35F8">
            <w:pPr>
              <w:rPr>
                <w:sz w:val="22"/>
                <w:szCs w:val="22"/>
              </w:rPr>
            </w:pPr>
            <w:r w:rsidRPr="00BB0F0B">
              <w:rPr>
                <w:sz w:val="22"/>
                <w:szCs w:val="22"/>
              </w:rPr>
              <w:t>Country</w:t>
            </w:r>
          </w:p>
        </w:tc>
        <w:tc>
          <w:tcPr>
            <w:tcW w:w="402" w:type="pct"/>
            <w:hideMark/>
          </w:tcPr>
          <w:p w14:paraId="20BD0785" w14:textId="77777777" w:rsidR="00070C29" w:rsidRPr="00BB0F0B" w:rsidRDefault="00070C29" w:rsidP="000B35F8">
            <w:pPr>
              <w:jc w:val="right"/>
              <w:rPr>
                <w:sz w:val="22"/>
                <w:szCs w:val="22"/>
              </w:rPr>
            </w:pPr>
            <w:r w:rsidRPr="00BB0F0B">
              <w:rPr>
                <w:sz w:val="22"/>
                <w:szCs w:val="22"/>
              </w:rPr>
              <w:t>Year</w:t>
            </w:r>
          </w:p>
        </w:tc>
        <w:tc>
          <w:tcPr>
            <w:tcW w:w="367" w:type="pct"/>
            <w:hideMark/>
          </w:tcPr>
          <w:p w14:paraId="0ED64632" w14:textId="77777777" w:rsidR="00070C29" w:rsidRPr="00BB0F0B" w:rsidRDefault="00070C29" w:rsidP="000B35F8">
            <w:pPr>
              <w:jc w:val="right"/>
              <w:rPr>
                <w:sz w:val="22"/>
                <w:szCs w:val="22"/>
              </w:rPr>
            </w:pPr>
            <w:r w:rsidRPr="00BB0F0B">
              <w:rPr>
                <w:sz w:val="22"/>
                <w:szCs w:val="22"/>
              </w:rPr>
              <w:t>rate</w:t>
            </w:r>
          </w:p>
        </w:tc>
        <w:tc>
          <w:tcPr>
            <w:tcW w:w="826" w:type="pct"/>
            <w:hideMark/>
          </w:tcPr>
          <w:p w14:paraId="4D4FAD93" w14:textId="77777777" w:rsidR="00070C29" w:rsidRPr="00BB0F0B" w:rsidRDefault="00070C29" w:rsidP="000B35F8">
            <w:pPr>
              <w:jc w:val="right"/>
              <w:rPr>
                <w:sz w:val="22"/>
                <w:szCs w:val="22"/>
              </w:rPr>
            </w:pPr>
            <w:proofErr w:type="spellStart"/>
            <w:r w:rsidRPr="00BB0F0B">
              <w:rPr>
                <w:sz w:val="22"/>
                <w:szCs w:val="22"/>
              </w:rPr>
              <w:t>GDPperCap</w:t>
            </w:r>
            <w:proofErr w:type="spellEnd"/>
          </w:p>
        </w:tc>
        <w:tc>
          <w:tcPr>
            <w:tcW w:w="645" w:type="pct"/>
            <w:hideMark/>
          </w:tcPr>
          <w:p w14:paraId="04C2D033" w14:textId="77777777" w:rsidR="00070C29" w:rsidRPr="00BB0F0B" w:rsidRDefault="00070C29" w:rsidP="000B35F8">
            <w:pPr>
              <w:jc w:val="right"/>
              <w:rPr>
                <w:sz w:val="22"/>
                <w:szCs w:val="22"/>
              </w:rPr>
            </w:pPr>
            <w:proofErr w:type="spellStart"/>
            <w:r w:rsidRPr="00BB0F0B">
              <w:rPr>
                <w:sz w:val="22"/>
                <w:szCs w:val="22"/>
              </w:rPr>
              <w:t>MF_ratio</w:t>
            </w:r>
            <w:proofErr w:type="spellEnd"/>
          </w:p>
        </w:tc>
        <w:tc>
          <w:tcPr>
            <w:tcW w:w="972" w:type="pct"/>
            <w:hideMark/>
          </w:tcPr>
          <w:p w14:paraId="40B9E84E" w14:textId="77777777" w:rsidR="00070C29" w:rsidRPr="00BB0F0B" w:rsidRDefault="00070C29" w:rsidP="000B35F8">
            <w:pPr>
              <w:jc w:val="right"/>
              <w:rPr>
                <w:sz w:val="22"/>
                <w:szCs w:val="22"/>
              </w:rPr>
            </w:pPr>
            <w:proofErr w:type="spellStart"/>
            <w:r w:rsidRPr="00BB0F0B">
              <w:rPr>
                <w:sz w:val="22"/>
                <w:szCs w:val="22"/>
              </w:rPr>
              <w:t>MobilePhones</w:t>
            </w:r>
            <w:proofErr w:type="spellEnd"/>
          </w:p>
        </w:tc>
        <w:tc>
          <w:tcPr>
            <w:tcW w:w="722" w:type="pct"/>
            <w:hideMark/>
          </w:tcPr>
          <w:p w14:paraId="3711BF85" w14:textId="77777777" w:rsidR="00070C29" w:rsidRPr="00BB0F0B" w:rsidRDefault="00070C29" w:rsidP="000B35F8">
            <w:pPr>
              <w:jc w:val="right"/>
              <w:rPr>
                <w:sz w:val="22"/>
                <w:szCs w:val="22"/>
              </w:rPr>
            </w:pPr>
            <w:proofErr w:type="spellStart"/>
            <w:r w:rsidRPr="00BB0F0B">
              <w:rPr>
                <w:sz w:val="22"/>
                <w:szCs w:val="22"/>
              </w:rPr>
              <w:t>UrbanPop</w:t>
            </w:r>
            <w:proofErr w:type="spellEnd"/>
          </w:p>
        </w:tc>
      </w:tr>
      <w:tr w:rsidR="00E83EA1" w:rsidRPr="00BB0F0B" w14:paraId="430629A7" w14:textId="77777777" w:rsidTr="007432CC">
        <w:trPr>
          <w:cnfStyle w:val="000000100000" w:firstRow="0" w:lastRow="0" w:firstColumn="0" w:lastColumn="0" w:oddVBand="0" w:evenVBand="0" w:oddHBand="1" w:evenHBand="0" w:firstRowFirstColumn="0" w:firstRowLastColumn="0" w:lastRowFirstColumn="0" w:lastRowLastColumn="0"/>
        </w:trPr>
        <w:tc>
          <w:tcPr>
            <w:tcW w:w="436" w:type="pct"/>
            <w:hideMark/>
          </w:tcPr>
          <w:p w14:paraId="2913CC6F" w14:textId="77777777" w:rsidR="00070C29" w:rsidRPr="00BB0F0B" w:rsidRDefault="00070C29" w:rsidP="000B35F8">
            <w:pPr>
              <w:jc w:val="right"/>
              <w:rPr>
                <w:sz w:val="22"/>
                <w:szCs w:val="22"/>
              </w:rPr>
            </w:pPr>
            <w:r w:rsidRPr="00BB0F0B">
              <w:rPr>
                <w:sz w:val="22"/>
                <w:szCs w:val="22"/>
              </w:rPr>
              <w:t>5</w:t>
            </w:r>
          </w:p>
        </w:tc>
        <w:tc>
          <w:tcPr>
            <w:tcW w:w="631" w:type="pct"/>
            <w:hideMark/>
          </w:tcPr>
          <w:p w14:paraId="77967BFD" w14:textId="77777777" w:rsidR="00070C29" w:rsidRPr="00BB0F0B" w:rsidRDefault="00070C29" w:rsidP="000B35F8">
            <w:pPr>
              <w:rPr>
                <w:sz w:val="22"/>
                <w:szCs w:val="22"/>
              </w:rPr>
            </w:pPr>
            <w:r w:rsidRPr="00BB0F0B">
              <w:rPr>
                <w:sz w:val="22"/>
                <w:szCs w:val="22"/>
              </w:rPr>
              <w:t>Denmark</w:t>
            </w:r>
          </w:p>
        </w:tc>
        <w:tc>
          <w:tcPr>
            <w:tcW w:w="402" w:type="pct"/>
            <w:hideMark/>
          </w:tcPr>
          <w:p w14:paraId="631F858E" w14:textId="77777777" w:rsidR="00070C29" w:rsidRPr="00BB0F0B" w:rsidRDefault="00070C29" w:rsidP="000B35F8">
            <w:pPr>
              <w:jc w:val="right"/>
              <w:rPr>
                <w:sz w:val="22"/>
                <w:szCs w:val="22"/>
              </w:rPr>
            </w:pPr>
            <w:r w:rsidRPr="00BB0F0B">
              <w:rPr>
                <w:sz w:val="22"/>
                <w:szCs w:val="22"/>
              </w:rPr>
              <w:t>1990</w:t>
            </w:r>
          </w:p>
        </w:tc>
        <w:tc>
          <w:tcPr>
            <w:tcW w:w="367" w:type="pct"/>
            <w:hideMark/>
          </w:tcPr>
          <w:p w14:paraId="4B53811C" w14:textId="77777777" w:rsidR="00070C29" w:rsidRPr="00BB0F0B" w:rsidRDefault="00070C29" w:rsidP="000B35F8">
            <w:pPr>
              <w:jc w:val="right"/>
              <w:rPr>
                <w:sz w:val="22"/>
                <w:szCs w:val="22"/>
              </w:rPr>
            </w:pPr>
            <w:r w:rsidRPr="00BB0F0B">
              <w:rPr>
                <w:sz w:val="22"/>
                <w:szCs w:val="22"/>
              </w:rPr>
              <w:t>2.94</w:t>
            </w:r>
          </w:p>
        </w:tc>
        <w:tc>
          <w:tcPr>
            <w:tcW w:w="826" w:type="pct"/>
            <w:hideMark/>
          </w:tcPr>
          <w:p w14:paraId="5D8CF7EC" w14:textId="77777777" w:rsidR="00070C29" w:rsidRPr="00BB0F0B" w:rsidRDefault="00070C29" w:rsidP="000B35F8">
            <w:pPr>
              <w:jc w:val="right"/>
              <w:rPr>
                <w:sz w:val="22"/>
                <w:szCs w:val="22"/>
              </w:rPr>
            </w:pPr>
            <w:r w:rsidRPr="00BB0F0B">
              <w:rPr>
                <w:sz w:val="22"/>
                <w:szCs w:val="22"/>
              </w:rPr>
              <w:t>26891.44</w:t>
            </w:r>
          </w:p>
        </w:tc>
        <w:tc>
          <w:tcPr>
            <w:tcW w:w="645" w:type="pct"/>
            <w:hideMark/>
          </w:tcPr>
          <w:p w14:paraId="040FF008" w14:textId="77777777" w:rsidR="00070C29" w:rsidRPr="00BB0F0B" w:rsidRDefault="00070C29" w:rsidP="000B35F8">
            <w:pPr>
              <w:jc w:val="right"/>
              <w:rPr>
                <w:sz w:val="22"/>
                <w:szCs w:val="22"/>
              </w:rPr>
            </w:pPr>
            <w:r w:rsidRPr="00BB0F0B">
              <w:rPr>
                <w:sz w:val="22"/>
                <w:szCs w:val="22"/>
              </w:rPr>
              <w:t>1.04</w:t>
            </w:r>
          </w:p>
        </w:tc>
        <w:tc>
          <w:tcPr>
            <w:tcW w:w="972" w:type="pct"/>
            <w:hideMark/>
          </w:tcPr>
          <w:p w14:paraId="72780778" w14:textId="77777777" w:rsidR="00070C29" w:rsidRPr="00BB0F0B" w:rsidRDefault="00070C29" w:rsidP="000B35F8">
            <w:pPr>
              <w:jc w:val="right"/>
              <w:rPr>
                <w:sz w:val="22"/>
                <w:szCs w:val="22"/>
              </w:rPr>
            </w:pPr>
            <w:r w:rsidRPr="00BB0F0B">
              <w:rPr>
                <w:sz w:val="22"/>
                <w:szCs w:val="22"/>
              </w:rPr>
              <w:t>2.88</w:t>
            </w:r>
          </w:p>
        </w:tc>
        <w:tc>
          <w:tcPr>
            <w:tcW w:w="722" w:type="pct"/>
            <w:hideMark/>
          </w:tcPr>
          <w:p w14:paraId="01C37903" w14:textId="77777777" w:rsidR="00070C29" w:rsidRPr="00BB0F0B" w:rsidRDefault="00070C29" w:rsidP="000B35F8">
            <w:pPr>
              <w:jc w:val="right"/>
              <w:rPr>
                <w:sz w:val="22"/>
                <w:szCs w:val="22"/>
              </w:rPr>
            </w:pPr>
            <w:r w:rsidRPr="00BB0F0B">
              <w:rPr>
                <w:sz w:val="22"/>
                <w:szCs w:val="22"/>
              </w:rPr>
              <w:t>84.84</w:t>
            </w:r>
          </w:p>
        </w:tc>
      </w:tr>
      <w:tr w:rsidR="00BB0F0B" w:rsidRPr="00BB0F0B" w14:paraId="06A96B40" w14:textId="77777777" w:rsidTr="007432CC">
        <w:tc>
          <w:tcPr>
            <w:tcW w:w="436" w:type="pct"/>
            <w:hideMark/>
          </w:tcPr>
          <w:p w14:paraId="5E78C309" w14:textId="77777777" w:rsidR="00070C29" w:rsidRPr="00BB0F0B" w:rsidRDefault="00070C29" w:rsidP="000B35F8">
            <w:pPr>
              <w:jc w:val="right"/>
              <w:rPr>
                <w:sz w:val="22"/>
                <w:szCs w:val="22"/>
              </w:rPr>
            </w:pPr>
            <w:r w:rsidRPr="00BB0F0B">
              <w:rPr>
                <w:sz w:val="22"/>
                <w:szCs w:val="22"/>
              </w:rPr>
              <w:t>5</w:t>
            </w:r>
          </w:p>
        </w:tc>
        <w:tc>
          <w:tcPr>
            <w:tcW w:w="631" w:type="pct"/>
            <w:hideMark/>
          </w:tcPr>
          <w:p w14:paraId="59DF192B" w14:textId="77777777" w:rsidR="00070C29" w:rsidRPr="00BB0F0B" w:rsidRDefault="00070C29" w:rsidP="000B35F8">
            <w:pPr>
              <w:rPr>
                <w:sz w:val="22"/>
                <w:szCs w:val="22"/>
              </w:rPr>
            </w:pPr>
            <w:r w:rsidRPr="00BB0F0B">
              <w:rPr>
                <w:sz w:val="22"/>
                <w:szCs w:val="22"/>
              </w:rPr>
              <w:t>Denmark</w:t>
            </w:r>
          </w:p>
        </w:tc>
        <w:tc>
          <w:tcPr>
            <w:tcW w:w="402" w:type="pct"/>
            <w:hideMark/>
          </w:tcPr>
          <w:p w14:paraId="5ED56BD9" w14:textId="77777777" w:rsidR="00070C29" w:rsidRPr="00BB0F0B" w:rsidRDefault="00070C29" w:rsidP="000B35F8">
            <w:pPr>
              <w:jc w:val="right"/>
              <w:rPr>
                <w:sz w:val="22"/>
                <w:szCs w:val="22"/>
              </w:rPr>
            </w:pPr>
            <w:r w:rsidRPr="00BB0F0B">
              <w:rPr>
                <w:sz w:val="22"/>
                <w:szCs w:val="22"/>
              </w:rPr>
              <w:t>1991</w:t>
            </w:r>
          </w:p>
        </w:tc>
        <w:tc>
          <w:tcPr>
            <w:tcW w:w="367" w:type="pct"/>
            <w:hideMark/>
          </w:tcPr>
          <w:p w14:paraId="3C974CE2" w14:textId="77777777" w:rsidR="00070C29" w:rsidRPr="00BB0F0B" w:rsidRDefault="00070C29" w:rsidP="000B35F8">
            <w:pPr>
              <w:jc w:val="right"/>
              <w:rPr>
                <w:sz w:val="22"/>
                <w:szCs w:val="22"/>
              </w:rPr>
            </w:pPr>
            <w:r w:rsidRPr="00BB0F0B">
              <w:rPr>
                <w:sz w:val="22"/>
                <w:szCs w:val="22"/>
              </w:rPr>
              <w:t>2.65</w:t>
            </w:r>
          </w:p>
        </w:tc>
        <w:tc>
          <w:tcPr>
            <w:tcW w:w="826" w:type="pct"/>
            <w:hideMark/>
          </w:tcPr>
          <w:p w14:paraId="136D46E8" w14:textId="77777777" w:rsidR="00070C29" w:rsidRPr="00BB0F0B" w:rsidRDefault="00070C29" w:rsidP="000B35F8">
            <w:pPr>
              <w:jc w:val="right"/>
              <w:rPr>
                <w:sz w:val="22"/>
                <w:szCs w:val="22"/>
              </w:rPr>
            </w:pPr>
            <w:r w:rsidRPr="00BB0F0B">
              <w:rPr>
                <w:sz w:val="22"/>
                <w:szCs w:val="22"/>
              </w:rPr>
              <w:t>27011.39</w:t>
            </w:r>
          </w:p>
        </w:tc>
        <w:tc>
          <w:tcPr>
            <w:tcW w:w="645" w:type="pct"/>
            <w:hideMark/>
          </w:tcPr>
          <w:p w14:paraId="6245ECB9" w14:textId="77777777" w:rsidR="00070C29" w:rsidRPr="00BB0F0B" w:rsidRDefault="00070C29" w:rsidP="000B35F8">
            <w:pPr>
              <w:jc w:val="right"/>
              <w:rPr>
                <w:sz w:val="22"/>
                <w:szCs w:val="22"/>
              </w:rPr>
            </w:pPr>
            <w:r w:rsidRPr="00BB0F0B">
              <w:rPr>
                <w:sz w:val="22"/>
                <w:szCs w:val="22"/>
              </w:rPr>
              <w:t>1.04</w:t>
            </w:r>
          </w:p>
        </w:tc>
        <w:tc>
          <w:tcPr>
            <w:tcW w:w="972" w:type="pct"/>
            <w:hideMark/>
          </w:tcPr>
          <w:p w14:paraId="2F97691F" w14:textId="77777777" w:rsidR="00070C29" w:rsidRPr="00BB0F0B" w:rsidRDefault="00070C29" w:rsidP="000B35F8">
            <w:pPr>
              <w:jc w:val="right"/>
              <w:rPr>
                <w:sz w:val="22"/>
                <w:szCs w:val="22"/>
              </w:rPr>
            </w:pPr>
            <w:r w:rsidRPr="00BB0F0B">
              <w:rPr>
                <w:sz w:val="22"/>
                <w:szCs w:val="22"/>
              </w:rPr>
              <w:t>3.41</w:t>
            </w:r>
          </w:p>
        </w:tc>
        <w:tc>
          <w:tcPr>
            <w:tcW w:w="722" w:type="pct"/>
            <w:hideMark/>
          </w:tcPr>
          <w:p w14:paraId="5EA8A406" w14:textId="77777777" w:rsidR="00070C29" w:rsidRPr="00BB0F0B" w:rsidRDefault="00070C29" w:rsidP="000B35F8">
            <w:pPr>
              <w:jc w:val="right"/>
              <w:rPr>
                <w:sz w:val="22"/>
                <w:szCs w:val="22"/>
              </w:rPr>
            </w:pPr>
            <w:r w:rsidRPr="00BB0F0B">
              <w:rPr>
                <w:sz w:val="22"/>
                <w:szCs w:val="22"/>
              </w:rPr>
              <w:t>84.87</w:t>
            </w:r>
          </w:p>
        </w:tc>
      </w:tr>
      <w:tr w:rsidR="00E83EA1" w:rsidRPr="00BB0F0B" w14:paraId="10165863" w14:textId="77777777" w:rsidTr="007432CC">
        <w:trPr>
          <w:cnfStyle w:val="000000100000" w:firstRow="0" w:lastRow="0" w:firstColumn="0" w:lastColumn="0" w:oddVBand="0" w:evenVBand="0" w:oddHBand="1" w:evenHBand="0" w:firstRowFirstColumn="0" w:firstRowLastColumn="0" w:lastRowFirstColumn="0" w:lastRowLastColumn="0"/>
        </w:trPr>
        <w:tc>
          <w:tcPr>
            <w:tcW w:w="436" w:type="pct"/>
            <w:hideMark/>
          </w:tcPr>
          <w:p w14:paraId="2C842D66" w14:textId="77777777" w:rsidR="00070C29" w:rsidRPr="00BB0F0B" w:rsidRDefault="00070C29" w:rsidP="000B35F8">
            <w:pPr>
              <w:jc w:val="right"/>
              <w:rPr>
                <w:sz w:val="22"/>
                <w:szCs w:val="22"/>
              </w:rPr>
            </w:pPr>
            <w:r w:rsidRPr="00BB0F0B">
              <w:rPr>
                <w:sz w:val="22"/>
                <w:szCs w:val="22"/>
              </w:rPr>
              <w:t>5</w:t>
            </w:r>
          </w:p>
        </w:tc>
        <w:tc>
          <w:tcPr>
            <w:tcW w:w="631" w:type="pct"/>
            <w:hideMark/>
          </w:tcPr>
          <w:p w14:paraId="65CE6FE7" w14:textId="77777777" w:rsidR="00070C29" w:rsidRPr="00BB0F0B" w:rsidRDefault="00070C29" w:rsidP="000B35F8">
            <w:pPr>
              <w:rPr>
                <w:sz w:val="22"/>
                <w:szCs w:val="22"/>
              </w:rPr>
            </w:pPr>
            <w:r w:rsidRPr="00BB0F0B">
              <w:rPr>
                <w:sz w:val="22"/>
                <w:szCs w:val="22"/>
              </w:rPr>
              <w:t>Denmark</w:t>
            </w:r>
          </w:p>
        </w:tc>
        <w:tc>
          <w:tcPr>
            <w:tcW w:w="402" w:type="pct"/>
            <w:hideMark/>
          </w:tcPr>
          <w:p w14:paraId="3BA7E68E" w14:textId="77777777" w:rsidR="00070C29" w:rsidRPr="00BB0F0B" w:rsidRDefault="00070C29" w:rsidP="000B35F8">
            <w:pPr>
              <w:jc w:val="right"/>
              <w:rPr>
                <w:sz w:val="22"/>
                <w:szCs w:val="22"/>
              </w:rPr>
            </w:pPr>
            <w:r w:rsidRPr="00BB0F0B">
              <w:rPr>
                <w:sz w:val="22"/>
                <w:szCs w:val="22"/>
              </w:rPr>
              <w:t>1992</w:t>
            </w:r>
          </w:p>
        </w:tc>
        <w:tc>
          <w:tcPr>
            <w:tcW w:w="367" w:type="pct"/>
            <w:hideMark/>
          </w:tcPr>
          <w:p w14:paraId="3344B62B" w14:textId="77777777" w:rsidR="00070C29" w:rsidRPr="00BB0F0B" w:rsidRDefault="00070C29" w:rsidP="000B35F8">
            <w:pPr>
              <w:jc w:val="right"/>
              <w:rPr>
                <w:sz w:val="22"/>
                <w:szCs w:val="22"/>
              </w:rPr>
            </w:pPr>
            <w:r w:rsidRPr="00BB0F0B">
              <w:rPr>
                <w:sz w:val="22"/>
                <w:szCs w:val="22"/>
              </w:rPr>
              <w:t>3.08</w:t>
            </w:r>
          </w:p>
        </w:tc>
        <w:tc>
          <w:tcPr>
            <w:tcW w:w="826" w:type="pct"/>
            <w:hideMark/>
          </w:tcPr>
          <w:p w14:paraId="6E0D6EA1" w14:textId="77777777" w:rsidR="00070C29" w:rsidRPr="00BB0F0B" w:rsidRDefault="00070C29" w:rsidP="000B35F8">
            <w:pPr>
              <w:jc w:val="right"/>
              <w:rPr>
                <w:sz w:val="22"/>
                <w:szCs w:val="22"/>
              </w:rPr>
            </w:pPr>
            <w:r w:rsidRPr="00BB0F0B">
              <w:rPr>
                <w:sz w:val="22"/>
                <w:szCs w:val="22"/>
              </w:rPr>
              <w:t>29569.65</w:t>
            </w:r>
          </w:p>
        </w:tc>
        <w:tc>
          <w:tcPr>
            <w:tcW w:w="645" w:type="pct"/>
            <w:hideMark/>
          </w:tcPr>
          <w:p w14:paraId="1459FC9E" w14:textId="77777777" w:rsidR="00070C29" w:rsidRPr="00BB0F0B" w:rsidRDefault="00070C29" w:rsidP="000B35F8">
            <w:pPr>
              <w:jc w:val="right"/>
              <w:rPr>
                <w:sz w:val="22"/>
                <w:szCs w:val="22"/>
              </w:rPr>
            </w:pPr>
            <w:r w:rsidRPr="00BB0F0B">
              <w:rPr>
                <w:sz w:val="22"/>
                <w:szCs w:val="22"/>
              </w:rPr>
              <w:t>1.04</w:t>
            </w:r>
          </w:p>
        </w:tc>
        <w:tc>
          <w:tcPr>
            <w:tcW w:w="972" w:type="pct"/>
            <w:hideMark/>
          </w:tcPr>
          <w:p w14:paraId="5B3D030D" w14:textId="77777777" w:rsidR="00070C29" w:rsidRPr="00BB0F0B" w:rsidRDefault="00070C29" w:rsidP="000B35F8">
            <w:pPr>
              <w:jc w:val="right"/>
              <w:rPr>
                <w:sz w:val="22"/>
                <w:szCs w:val="22"/>
              </w:rPr>
            </w:pPr>
            <w:r w:rsidRPr="00BB0F0B">
              <w:rPr>
                <w:sz w:val="22"/>
                <w:szCs w:val="22"/>
              </w:rPr>
              <w:t>4.08</w:t>
            </w:r>
          </w:p>
        </w:tc>
        <w:tc>
          <w:tcPr>
            <w:tcW w:w="722" w:type="pct"/>
            <w:hideMark/>
          </w:tcPr>
          <w:p w14:paraId="4EAAF8C4" w14:textId="77777777" w:rsidR="00070C29" w:rsidRPr="00BB0F0B" w:rsidRDefault="00070C29" w:rsidP="000B35F8">
            <w:pPr>
              <w:jc w:val="right"/>
              <w:rPr>
                <w:sz w:val="22"/>
                <w:szCs w:val="22"/>
              </w:rPr>
            </w:pPr>
            <w:r w:rsidRPr="00BB0F0B">
              <w:rPr>
                <w:sz w:val="22"/>
                <w:szCs w:val="22"/>
              </w:rPr>
              <w:t>84.90</w:t>
            </w:r>
          </w:p>
        </w:tc>
      </w:tr>
      <w:tr w:rsidR="00BB0F0B" w:rsidRPr="00BB0F0B" w14:paraId="39FFB5A3" w14:textId="77777777" w:rsidTr="007432CC">
        <w:tc>
          <w:tcPr>
            <w:tcW w:w="436" w:type="pct"/>
            <w:hideMark/>
          </w:tcPr>
          <w:p w14:paraId="444997FE" w14:textId="77777777" w:rsidR="00070C29" w:rsidRPr="00BB0F0B" w:rsidRDefault="00070C29" w:rsidP="000B35F8">
            <w:pPr>
              <w:jc w:val="right"/>
              <w:rPr>
                <w:sz w:val="22"/>
                <w:szCs w:val="22"/>
              </w:rPr>
            </w:pPr>
            <w:r w:rsidRPr="00BB0F0B">
              <w:rPr>
                <w:sz w:val="22"/>
                <w:szCs w:val="22"/>
              </w:rPr>
              <w:t>5</w:t>
            </w:r>
          </w:p>
        </w:tc>
        <w:tc>
          <w:tcPr>
            <w:tcW w:w="631" w:type="pct"/>
            <w:hideMark/>
          </w:tcPr>
          <w:p w14:paraId="5658D6CB" w14:textId="77777777" w:rsidR="00070C29" w:rsidRPr="00BB0F0B" w:rsidRDefault="00070C29" w:rsidP="000B35F8">
            <w:pPr>
              <w:rPr>
                <w:sz w:val="22"/>
                <w:szCs w:val="22"/>
              </w:rPr>
            </w:pPr>
            <w:r w:rsidRPr="00BB0F0B">
              <w:rPr>
                <w:sz w:val="22"/>
                <w:szCs w:val="22"/>
              </w:rPr>
              <w:t>Denmark</w:t>
            </w:r>
          </w:p>
        </w:tc>
        <w:tc>
          <w:tcPr>
            <w:tcW w:w="402" w:type="pct"/>
            <w:hideMark/>
          </w:tcPr>
          <w:p w14:paraId="29351CB0" w14:textId="77777777" w:rsidR="00070C29" w:rsidRPr="00BB0F0B" w:rsidRDefault="00070C29" w:rsidP="000B35F8">
            <w:pPr>
              <w:jc w:val="right"/>
              <w:rPr>
                <w:sz w:val="22"/>
                <w:szCs w:val="22"/>
              </w:rPr>
            </w:pPr>
            <w:r w:rsidRPr="00BB0F0B">
              <w:rPr>
                <w:sz w:val="22"/>
                <w:szCs w:val="22"/>
              </w:rPr>
              <w:t>1993</w:t>
            </w:r>
          </w:p>
        </w:tc>
        <w:tc>
          <w:tcPr>
            <w:tcW w:w="367" w:type="pct"/>
            <w:hideMark/>
          </w:tcPr>
          <w:p w14:paraId="759A57D6" w14:textId="77777777" w:rsidR="00070C29" w:rsidRPr="00BB0F0B" w:rsidRDefault="00070C29" w:rsidP="000B35F8">
            <w:pPr>
              <w:jc w:val="right"/>
              <w:rPr>
                <w:sz w:val="22"/>
                <w:szCs w:val="22"/>
              </w:rPr>
            </w:pPr>
            <w:r w:rsidRPr="00BB0F0B">
              <w:rPr>
                <w:sz w:val="22"/>
                <w:szCs w:val="22"/>
              </w:rPr>
              <w:t>2.90</w:t>
            </w:r>
          </w:p>
        </w:tc>
        <w:tc>
          <w:tcPr>
            <w:tcW w:w="826" w:type="pct"/>
            <w:hideMark/>
          </w:tcPr>
          <w:p w14:paraId="3D28AD05" w14:textId="77777777" w:rsidR="00070C29" w:rsidRPr="00BB0F0B" w:rsidRDefault="00070C29" w:rsidP="000B35F8">
            <w:pPr>
              <w:jc w:val="right"/>
              <w:rPr>
                <w:sz w:val="22"/>
                <w:szCs w:val="22"/>
              </w:rPr>
            </w:pPr>
            <w:r w:rsidRPr="00BB0F0B">
              <w:rPr>
                <w:sz w:val="22"/>
                <w:szCs w:val="22"/>
              </w:rPr>
              <w:t>27597.97</w:t>
            </w:r>
          </w:p>
        </w:tc>
        <w:tc>
          <w:tcPr>
            <w:tcW w:w="645" w:type="pct"/>
            <w:hideMark/>
          </w:tcPr>
          <w:p w14:paraId="5C827175" w14:textId="77777777" w:rsidR="00070C29" w:rsidRPr="00BB0F0B" w:rsidRDefault="00070C29" w:rsidP="000B35F8">
            <w:pPr>
              <w:jc w:val="right"/>
              <w:rPr>
                <w:sz w:val="22"/>
                <w:szCs w:val="22"/>
              </w:rPr>
            </w:pPr>
            <w:r w:rsidRPr="00BB0F0B">
              <w:rPr>
                <w:sz w:val="22"/>
                <w:szCs w:val="22"/>
              </w:rPr>
              <w:t>1.04</w:t>
            </w:r>
          </w:p>
        </w:tc>
        <w:tc>
          <w:tcPr>
            <w:tcW w:w="972" w:type="pct"/>
            <w:hideMark/>
          </w:tcPr>
          <w:p w14:paraId="13476AC6" w14:textId="77777777" w:rsidR="00070C29" w:rsidRPr="00BB0F0B" w:rsidRDefault="00070C29" w:rsidP="000B35F8">
            <w:pPr>
              <w:jc w:val="right"/>
              <w:rPr>
                <w:sz w:val="22"/>
                <w:szCs w:val="22"/>
              </w:rPr>
            </w:pPr>
            <w:r w:rsidRPr="00BB0F0B">
              <w:rPr>
                <w:sz w:val="22"/>
                <w:szCs w:val="22"/>
              </w:rPr>
              <w:t>6.89</w:t>
            </w:r>
          </w:p>
        </w:tc>
        <w:tc>
          <w:tcPr>
            <w:tcW w:w="722" w:type="pct"/>
            <w:hideMark/>
          </w:tcPr>
          <w:p w14:paraId="35D7FC88" w14:textId="77777777" w:rsidR="00070C29" w:rsidRPr="00BB0F0B" w:rsidRDefault="00070C29" w:rsidP="000B35F8">
            <w:pPr>
              <w:jc w:val="right"/>
              <w:rPr>
                <w:sz w:val="22"/>
                <w:szCs w:val="22"/>
              </w:rPr>
            </w:pPr>
            <w:r w:rsidRPr="00BB0F0B">
              <w:rPr>
                <w:sz w:val="22"/>
                <w:szCs w:val="22"/>
              </w:rPr>
              <w:t>84.92</w:t>
            </w:r>
          </w:p>
        </w:tc>
      </w:tr>
      <w:tr w:rsidR="00E83EA1" w:rsidRPr="00BB0F0B" w14:paraId="798052B6" w14:textId="77777777" w:rsidTr="007432CC">
        <w:trPr>
          <w:cnfStyle w:val="000000100000" w:firstRow="0" w:lastRow="0" w:firstColumn="0" w:lastColumn="0" w:oddVBand="0" w:evenVBand="0" w:oddHBand="1" w:evenHBand="0" w:firstRowFirstColumn="0" w:firstRowLastColumn="0" w:lastRowFirstColumn="0" w:lastRowLastColumn="0"/>
        </w:trPr>
        <w:tc>
          <w:tcPr>
            <w:tcW w:w="436" w:type="pct"/>
            <w:hideMark/>
          </w:tcPr>
          <w:p w14:paraId="21E80BF4" w14:textId="77777777" w:rsidR="00070C29" w:rsidRPr="00BB0F0B" w:rsidRDefault="00070C29" w:rsidP="000B35F8">
            <w:pPr>
              <w:jc w:val="right"/>
              <w:rPr>
                <w:sz w:val="22"/>
                <w:szCs w:val="22"/>
              </w:rPr>
            </w:pPr>
            <w:r w:rsidRPr="00BB0F0B">
              <w:rPr>
                <w:sz w:val="22"/>
                <w:szCs w:val="22"/>
              </w:rPr>
              <w:t>5</w:t>
            </w:r>
          </w:p>
        </w:tc>
        <w:tc>
          <w:tcPr>
            <w:tcW w:w="631" w:type="pct"/>
            <w:hideMark/>
          </w:tcPr>
          <w:p w14:paraId="5E1F4C08" w14:textId="77777777" w:rsidR="00070C29" w:rsidRPr="00BB0F0B" w:rsidRDefault="00070C29" w:rsidP="000B35F8">
            <w:pPr>
              <w:rPr>
                <w:sz w:val="22"/>
                <w:szCs w:val="22"/>
              </w:rPr>
            </w:pPr>
            <w:r w:rsidRPr="00BB0F0B">
              <w:rPr>
                <w:sz w:val="22"/>
                <w:szCs w:val="22"/>
              </w:rPr>
              <w:t>Denmark</w:t>
            </w:r>
          </w:p>
        </w:tc>
        <w:tc>
          <w:tcPr>
            <w:tcW w:w="402" w:type="pct"/>
            <w:hideMark/>
          </w:tcPr>
          <w:p w14:paraId="71B4B82E" w14:textId="77777777" w:rsidR="00070C29" w:rsidRPr="00BB0F0B" w:rsidRDefault="00070C29" w:rsidP="000B35F8">
            <w:pPr>
              <w:jc w:val="right"/>
              <w:rPr>
                <w:sz w:val="22"/>
                <w:szCs w:val="22"/>
              </w:rPr>
            </w:pPr>
            <w:r w:rsidRPr="00BB0F0B">
              <w:rPr>
                <w:sz w:val="22"/>
                <w:szCs w:val="22"/>
              </w:rPr>
              <w:t>1994</w:t>
            </w:r>
          </w:p>
        </w:tc>
        <w:tc>
          <w:tcPr>
            <w:tcW w:w="367" w:type="pct"/>
            <w:hideMark/>
          </w:tcPr>
          <w:p w14:paraId="3D0A9E6B" w14:textId="77777777" w:rsidR="00070C29" w:rsidRPr="00BB0F0B" w:rsidRDefault="00070C29" w:rsidP="000B35F8">
            <w:pPr>
              <w:jc w:val="right"/>
              <w:rPr>
                <w:sz w:val="22"/>
                <w:szCs w:val="22"/>
              </w:rPr>
            </w:pPr>
            <w:r w:rsidRPr="00BB0F0B">
              <w:rPr>
                <w:sz w:val="22"/>
                <w:szCs w:val="22"/>
              </w:rPr>
              <w:t>2.71</w:t>
            </w:r>
          </w:p>
        </w:tc>
        <w:tc>
          <w:tcPr>
            <w:tcW w:w="826" w:type="pct"/>
            <w:hideMark/>
          </w:tcPr>
          <w:p w14:paraId="5B6C4350" w14:textId="77777777" w:rsidR="00070C29" w:rsidRPr="00BB0F0B" w:rsidRDefault="00070C29" w:rsidP="000B35F8">
            <w:pPr>
              <w:jc w:val="right"/>
              <w:rPr>
                <w:sz w:val="22"/>
                <w:szCs w:val="22"/>
              </w:rPr>
            </w:pPr>
            <w:r w:rsidRPr="00BB0F0B">
              <w:rPr>
                <w:sz w:val="22"/>
                <w:szCs w:val="22"/>
              </w:rPr>
              <w:t>29995.57</w:t>
            </w:r>
          </w:p>
        </w:tc>
        <w:tc>
          <w:tcPr>
            <w:tcW w:w="645" w:type="pct"/>
            <w:hideMark/>
          </w:tcPr>
          <w:p w14:paraId="635F4919" w14:textId="77777777" w:rsidR="00070C29" w:rsidRPr="00BB0F0B" w:rsidRDefault="00070C29" w:rsidP="000B35F8">
            <w:pPr>
              <w:jc w:val="right"/>
              <w:rPr>
                <w:sz w:val="22"/>
                <w:szCs w:val="22"/>
              </w:rPr>
            </w:pPr>
            <w:r w:rsidRPr="00BB0F0B">
              <w:rPr>
                <w:sz w:val="22"/>
                <w:szCs w:val="22"/>
              </w:rPr>
              <w:t>1.05</w:t>
            </w:r>
          </w:p>
        </w:tc>
        <w:tc>
          <w:tcPr>
            <w:tcW w:w="972" w:type="pct"/>
            <w:hideMark/>
          </w:tcPr>
          <w:p w14:paraId="598439A5" w14:textId="77777777" w:rsidR="00070C29" w:rsidRPr="00BB0F0B" w:rsidRDefault="00070C29" w:rsidP="000B35F8">
            <w:pPr>
              <w:jc w:val="right"/>
              <w:rPr>
                <w:sz w:val="22"/>
                <w:szCs w:val="22"/>
              </w:rPr>
            </w:pPr>
            <w:r w:rsidRPr="00BB0F0B">
              <w:rPr>
                <w:sz w:val="22"/>
                <w:szCs w:val="22"/>
              </w:rPr>
              <w:t>9.66</w:t>
            </w:r>
          </w:p>
        </w:tc>
        <w:tc>
          <w:tcPr>
            <w:tcW w:w="722" w:type="pct"/>
            <w:hideMark/>
          </w:tcPr>
          <w:p w14:paraId="40A4488E" w14:textId="77777777" w:rsidR="00070C29" w:rsidRPr="00BB0F0B" w:rsidRDefault="00070C29" w:rsidP="000B35F8">
            <w:pPr>
              <w:jc w:val="right"/>
              <w:rPr>
                <w:sz w:val="22"/>
                <w:szCs w:val="22"/>
              </w:rPr>
            </w:pPr>
            <w:r w:rsidRPr="00BB0F0B">
              <w:rPr>
                <w:sz w:val="22"/>
                <w:szCs w:val="22"/>
              </w:rPr>
              <w:t>84.95</w:t>
            </w:r>
          </w:p>
        </w:tc>
      </w:tr>
      <w:tr w:rsidR="00BB0F0B" w:rsidRPr="00BB0F0B" w14:paraId="20660B71" w14:textId="77777777" w:rsidTr="007432CC">
        <w:tc>
          <w:tcPr>
            <w:tcW w:w="436" w:type="pct"/>
            <w:hideMark/>
          </w:tcPr>
          <w:p w14:paraId="4AF21C3C" w14:textId="77777777" w:rsidR="00070C29" w:rsidRPr="00BB0F0B" w:rsidRDefault="00070C29" w:rsidP="000B35F8">
            <w:pPr>
              <w:jc w:val="right"/>
              <w:rPr>
                <w:sz w:val="22"/>
                <w:szCs w:val="22"/>
              </w:rPr>
            </w:pPr>
            <w:r w:rsidRPr="00BB0F0B">
              <w:rPr>
                <w:sz w:val="22"/>
                <w:szCs w:val="22"/>
              </w:rPr>
              <w:t>5</w:t>
            </w:r>
          </w:p>
        </w:tc>
        <w:tc>
          <w:tcPr>
            <w:tcW w:w="631" w:type="pct"/>
            <w:hideMark/>
          </w:tcPr>
          <w:p w14:paraId="4531F70C" w14:textId="77777777" w:rsidR="00070C29" w:rsidRPr="00BB0F0B" w:rsidRDefault="00070C29" w:rsidP="000B35F8">
            <w:pPr>
              <w:rPr>
                <w:sz w:val="22"/>
                <w:szCs w:val="22"/>
              </w:rPr>
            </w:pPr>
            <w:r w:rsidRPr="00BB0F0B">
              <w:rPr>
                <w:sz w:val="22"/>
                <w:szCs w:val="22"/>
              </w:rPr>
              <w:t>Denmark</w:t>
            </w:r>
          </w:p>
        </w:tc>
        <w:tc>
          <w:tcPr>
            <w:tcW w:w="402" w:type="pct"/>
            <w:hideMark/>
          </w:tcPr>
          <w:p w14:paraId="28DF6B9D" w14:textId="77777777" w:rsidR="00070C29" w:rsidRPr="00BB0F0B" w:rsidRDefault="00070C29" w:rsidP="000B35F8">
            <w:pPr>
              <w:jc w:val="right"/>
              <w:rPr>
                <w:sz w:val="22"/>
                <w:szCs w:val="22"/>
              </w:rPr>
            </w:pPr>
            <w:r w:rsidRPr="00BB0F0B">
              <w:rPr>
                <w:sz w:val="22"/>
                <w:szCs w:val="22"/>
              </w:rPr>
              <w:t>1995</w:t>
            </w:r>
          </w:p>
        </w:tc>
        <w:tc>
          <w:tcPr>
            <w:tcW w:w="367" w:type="pct"/>
            <w:hideMark/>
          </w:tcPr>
          <w:p w14:paraId="1E30413A" w14:textId="77777777" w:rsidR="00070C29" w:rsidRPr="00BB0F0B" w:rsidRDefault="00070C29" w:rsidP="000B35F8">
            <w:pPr>
              <w:jc w:val="right"/>
              <w:rPr>
                <w:sz w:val="22"/>
                <w:szCs w:val="22"/>
              </w:rPr>
            </w:pPr>
            <w:r w:rsidRPr="00BB0F0B">
              <w:rPr>
                <w:sz w:val="22"/>
                <w:szCs w:val="22"/>
              </w:rPr>
              <w:t>2.19</w:t>
            </w:r>
          </w:p>
        </w:tc>
        <w:tc>
          <w:tcPr>
            <w:tcW w:w="826" w:type="pct"/>
            <w:hideMark/>
          </w:tcPr>
          <w:p w14:paraId="3C4303B8" w14:textId="77777777" w:rsidR="00070C29" w:rsidRPr="00BB0F0B" w:rsidRDefault="00070C29" w:rsidP="000B35F8">
            <w:pPr>
              <w:jc w:val="right"/>
              <w:rPr>
                <w:sz w:val="22"/>
                <w:szCs w:val="22"/>
              </w:rPr>
            </w:pPr>
            <w:r w:rsidRPr="00BB0F0B">
              <w:rPr>
                <w:sz w:val="22"/>
                <w:szCs w:val="22"/>
              </w:rPr>
              <w:t>35351.38</w:t>
            </w:r>
          </w:p>
        </w:tc>
        <w:tc>
          <w:tcPr>
            <w:tcW w:w="645" w:type="pct"/>
            <w:hideMark/>
          </w:tcPr>
          <w:p w14:paraId="71F285C7" w14:textId="77777777" w:rsidR="00070C29" w:rsidRPr="00BB0F0B" w:rsidRDefault="00070C29" w:rsidP="000B35F8">
            <w:pPr>
              <w:jc w:val="right"/>
              <w:rPr>
                <w:sz w:val="22"/>
                <w:szCs w:val="22"/>
              </w:rPr>
            </w:pPr>
            <w:r w:rsidRPr="00BB0F0B">
              <w:rPr>
                <w:sz w:val="22"/>
                <w:szCs w:val="22"/>
              </w:rPr>
              <w:t>1.05</w:t>
            </w:r>
          </w:p>
        </w:tc>
        <w:tc>
          <w:tcPr>
            <w:tcW w:w="972" w:type="pct"/>
            <w:hideMark/>
          </w:tcPr>
          <w:p w14:paraId="00031EA1" w14:textId="77777777" w:rsidR="00070C29" w:rsidRPr="00BB0F0B" w:rsidRDefault="00070C29" w:rsidP="000B35F8">
            <w:pPr>
              <w:jc w:val="right"/>
              <w:rPr>
                <w:sz w:val="22"/>
                <w:szCs w:val="22"/>
              </w:rPr>
            </w:pPr>
            <w:r w:rsidRPr="00BB0F0B">
              <w:rPr>
                <w:sz w:val="22"/>
                <w:szCs w:val="22"/>
              </w:rPr>
              <w:t>15.71</w:t>
            </w:r>
          </w:p>
        </w:tc>
        <w:tc>
          <w:tcPr>
            <w:tcW w:w="722" w:type="pct"/>
            <w:hideMark/>
          </w:tcPr>
          <w:p w14:paraId="12BAB95E" w14:textId="77777777" w:rsidR="00070C29" w:rsidRPr="00BB0F0B" w:rsidRDefault="00070C29" w:rsidP="000B35F8">
            <w:pPr>
              <w:jc w:val="right"/>
              <w:rPr>
                <w:sz w:val="22"/>
                <w:szCs w:val="22"/>
              </w:rPr>
            </w:pPr>
            <w:r w:rsidRPr="00BB0F0B">
              <w:rPr>
                <w:sz w:val="22"/>
                <w:szCs w:val="22"/>
              </w:rPr>
              <w:t>84.98</w:t>
            </w:r>
          </w:p>
        </w:tc>
      </w:tr>
    </w:tbl>
    <w:p w14:paraId="6B346DF3" w14:textId="77777777" w:rsidR="001E7168" w:rsidRDefault="001E7168" w:rsidP="000B35F8">
      <w:pPr>
        <w:pStyle w:val="BodyText"/>
      </w:pPr>
    </w:p>
    <w:p w14:paraId="05D1A983" w14:textId="6D18CB19" w:rsidR="00070C29" w:rsidRDefault="00070C29" w:rsidP="000B35F8">
      <w:pPr>
        <w:pStyle w:val="BodyText"/>
      </w:pPr>
      <w:r>
        <w:t>Abortion estimates were added to give Under-20 rates:</w:t>
      </w:r>
    </w:p>
    <w:tbl>
      <w:tblPr>
        <w:tblStyle w:val="ListTable1Light-Accent3"/>
        <w:tblW w:w="5000" w:type="pct"/>
        <w:tblLook w:val="0420" w:firstRow="1" w:lastRow="0" w:firstColumn="0" w:lastColumn="0" w:noHBand="0" w:noVBand="1"/>
      </w:tblPr>
      <w:tblGrid>
        <w:gridCol w:w="786"/>
        <w:gridCol w:w="1139"/>
        <w:gridCol w:w="725"/>
        <w:gridCol w:w="850"/>
        <w:gridCol w:w="661"/>
        <w:gridCol w:w="1489"/>
        <w:gridCol w:w="1162"/>
        <w:gridCol w:w="1752"/>
        <w:gridCol w:w="1300"/>
      </w:tblGrid>
      <w:tr w:rsidR="00BB0F0B" w:rsidRPr="00BB0F0B" w14:paraId="11E0D946" w14:textId="77777777" w:rsidTr="007432CC">
        <w:trPr>
          <w:cnfStyle w:val="100000000000" w:firstRow="1" w:lastRow="0" w:firstColumn="0" w:lastColumn="0" w:oddVBand="0" w:evenVBand="0" w:oddHBand="0" w:evenHBand="0" w:firstRowFirstColumn="0" w:firstRowLastColumn="0" w:lastRowFirstColumn="0" w:lastRowLastColumn="0"/>
        </w:trPr>
        <w:tc>
          <w:tcPr>
            <w:tcW w:w="398" w:type="pct"/>
            <w:hideMark/>
          </w:tcPr>
          <w:p w14:paraId="5760ABF1" w14:textId="77777777" w:rsidR="00070C29" w:rsidRPr="00BB0F0B" w:rsidRDefault="00070C29" w:rsidP="000B35F8">
            <w:pPr>
              <w:jc w:val="right"/>
              <w:rPr>
                <w:sz w:val="22"/>
                <w:szCs w:val="22"/>
              </w:rPr>
            </w:pPr>
            <w:r w:rsidRPr="00BB0F0B">
              <w:rPr>
                <w:sz w:val="22"/>
                <w:szCs w:val="22"/>
              </w:rPr>
              <w:t>Code</w:t>
            </w:r>
          </w:p>
        </w:tc>
        <w:tc>
          <w:tcPr>
            <w:tcW w:w="577" w:type="pct"/>
            <w:hideMark/>
          </w:tcPr>
          <w:p w14:paraId="32B1183A" w14:textId="77777777" w:rsidR="00070C29" w:rsidRPr="00BB0F0B" w:rsidRDefault="00070C29" w:rsidP="000B35F8">
            <w:pPr>
              <w:rPr>
                <w:sz w:val="22"/>
                <w:szCs w:val="22"/>
              </w:rPr>
            </w:pPr>
            <w:r w:rsidRPr="00BB0F0B">
              <w:rPr>
                <w:sz w:val="22"/>
                <w:szCs w:val="22"/>
              </w:rPr>
              <w:t>Country</w:t>
            </w:r>
          </w:p>
        </w:tc>
        <w:tc>
          <w:tcPr>
            <w:tcW w:w="367" w:type="pct"/>
            <w:hideMark/>
          </w:tcPr>
          <w:p w14:paraId="4EFB38CB" w14:textId="77777777" w:rsidR="00070C29" w:rsidRPr="00BB0F0B" w:rsidRDefault="00070C29" w:rsidP="000B35F8">
            <w:pPr>
              <w:jc w:val="right"/>
              <w:rPr>
                <w:sz w:val="22"/>
                <w:szCs w:val="22"/>
              </w:rPr>
            </w:pPr>
            <w:r w:rsidRPr="00BB0F0B">
              <w:rPr>
                <w:sz w:val="22"/>
                <w:szCs w:val="22"/>
              </w:rPr>
              <w:t>Year</w:t>
            </w:r>
          </w:p>
        </w:tc>
        <w:tc>
          <w:tcPr>
            <w:tcW w:w="431" w:type="pct"/>
            <w:hideMark/>
          </w:tcPr>
          <w:p w14:paraId="16BEA7C7" w14:textId="77777777" w:rsidR="00070C29" w:rsidRPr="00BB0F0B" w:rsidRDefault="00070C29" w:rsidP="000B35F8">
            <w:pPr>
              <w:jc w:val="right"/>
              <w:rPr>
                <w:sz w:val="22"/>
                <w:szCs w:val="22"/>
              </w:rPr>
            </w:pPr>
            <w:proofErr w:type="spellStart"/>
            <w:r w:rsidRPr="00BB0F0B">
              <w:rPr>
                <w:sz w:val="22"/>
                <w:szCs w:val="22"/>
              </w:rPr>
              <w:t>pRate</w:t>
            </w:r>
            <w:proofErr w:type="spellEnd"/>
          </w:p>
        </w:tc>
        <w:tc>
          <w:tcPr>
            <w:tcW w:w="335" w:type="pct"/>
            <w:hideMark/>
          </w:tcPr>
          <w:p w14:paraId="2B374394" w14:textId="77777777" w:rsidR="00070C29" w:rsidRPr="00BB0F0B" w:rsidRDefault="00070C29" w:rsidP="000B35F8">
            <w:pPr>
              <w:jc w:val="right"/>
              <w:rPr>
                <w:sz w:val="22"/>
                <w:szCs w:val="22"/>
              </w:rPr>
            </w:pPr>
            <w:r w:rsidRPr="00BB0F0B">
              <w:rPr>
                <w:sz w:val="22"/>
                <w:szCs w:val="22"/>
              </w:rPr>
              <w:t>rate</w:t>
            </w:r>
          </w:p>
        </w:tc>
        <w:tc>
          <w:tcPr>
            <w:tcW w:w="755" w:type="pct"/>
            <w:hideMark/>
          </w:tcPr>
          <w:p w14:paraId="022846C8" w14:textId="77777777" w:rsidR="00070C29" w:rsidRPr="00BB0F0B" w:rsidRDefault="00070C29" w:rsidP="000B35F8">
            <w:pPr>
              <w:jc w:val="right"/>
              <w:rPr>
                <w:sz w:val="22"/>
                <w:szCs w:val="22"/>
              </w:rPr>
            </w:pPr>
            <w:proofErr w:type="spellStart"/>
            <w:r w:rsidRPr="00BB0F0B">
              <w:rPr>
                <w:sz w:val="22"/>
                <w:szCs w:val="22"/>
              </w:rPr>
              <w:t>GDPperCap</w:t>
            </w:r>
            <w:proofErr w:type="spellEnd"/>
          </w:p>
        </w:tc>
        <w:tc>
          <w:tcPr>
            <w:tcW w:w="589" w:type="pct"/>
            <w:hideMark/>
          </w:tcPr>
          <w:p w14:paraId="5E301B1B" w14:textId="77777777" w:rsidR="00070C29" w:rsidRPr="00BB0F0B" w:rsidRDefault="00070C29" w:rsidP="000B35F8">
            <w:pPr>
              <w:jc w:val="right"/>
              <w:rPr>
                <w:sz w:val="22"/>
                <w:szCs w:val="22"/>
              </w:rPr>
            </w:pPr>
            <w:proofErr w:type="spellStart"/>
            <w:r w:rsidRPr="00BB0F0B">
              <w:rPr>
                <w:sz w:val="22"/>
                <w:szCs w:val="22"/>
              </w:rPr>
              <w:t>MF_ratio</w:t>
            </w:r>
            <w:proofErr w:type="spellEnd"/>
          </w:p>
        </w:tc>
        <w:tc>
          <w:tcPr>
            <w:tcW w:w="888" w:type="pct"/>
            <w:hideMark/>
          </w:tcPr>
          <w:p w14:paraId="768CBA57" w14:textId="77777777" w:rsidR="00070C29" w:rsidRPr="00BB0F0B" w:rsidRDefault="00070C29" w:rsidP="000B35F8">
            <w:pPr>
              <w:jc w:val="right"/>
              <w:rPr>
                <w:sz w:val="22"/>
                <w:szCs w:val="22"/>
              </w:rPr>
            </w:pPr>
            <w:proofErr w:type="spellStart"/>
            <w:r w:rsidRPr="00BB0F0B">
              <w:rPr>
                <w:sz w:val="22"/>
                <w:szCs w:val="22"/>
              </w:rPr>
              <w:t>MobilePhones</w:t>
            </w:r>
            <w:proofErr w:type="spellEnd"/>
          </w:p>
        </w:tc>
        <w:tc>
          <w:tcPr>
            <w:tcW w:w="659" w:type="pct"/>
            <w:hideMark/>
          </w:tcPr>
          <w:p w14:paraId="0FD5A327" w14:textId="77777777" w:rsidR="00070C29" w:rsidRPr="00BB0F0B" w:rsidRDefault="00070C29" w:rsidP="000B35F8">
            <w:pPr>
              <w:jc w:val="right"/>
              <w:rPr>
                <w:sz w:val="22"/>
                <w:szCs w:val="22"/>
              </w:rPr>
            </w:pPr>
            <w:proofErr w:type="spellStart"/>
            <w:r w:rsidRPr="00BB0F0B">
              <w:rPr>
                <w:sz w:val="22"/>
                <w:szCs w:val="22"/>
              </w:rPr>
              <w:t>UrbanPop</w:t>
            </w:r>
            <w:proofErr w:type="spellEnd"/>
          </w:p>
        </w:tc>
      </w:tr>
      <w:tr w:rsidR="00BB0F0B" w:rsidRPr="00BB0F0B" w14:paraId="0145C35A" w14:textId="77777777" w:rsidTr="007432CC">
        <w:trPr>
          <w:cnfStyle w:val="000000100000" w:firstRow="0" w:lastRow="0" w:firstColumn="0" w:lastColumn="0" w:oddVBand="0" w:evenVBand="0" w:oddHBand="1" w:evenHBand="0" w:firstRowFirstColumn="0" w:firstRowLastColumn="0" w:lastRowFirstColumn="0" w:lastRowLastColumn="0"/>
        </w:trPr>
        <w:tc>
          <w:tcPr>
            <w:tcW w:w="398" w:type="pct"/>
            <w:hideMark/>
          </w:tcPr>
          <w:p w14:paraId="79FC1E8E" w14:textId="77777777" w:rsidR="00070C29" w:rsidRPr="00BB0F0B" w:rsidRDefault="00070C29" w:rsidP="000B35F8">
            <w:pPr>
              <w:jc w:val="right"/>
              <w:rPr>
                <w:sz w:val="22"/>
                <w:szCs w:val="22"/>
              </w:rPr>
            </w:pPr>
            <w:r w:rsidRPr="00BB0F0B">
              <w:rPr>
                <w:sz w:val="22"/>
                <w:szCs w:val="22"/>
              </w:rPr>
              <w:t>4</w:t>
            </w:r>
          </w:p>
        </w:tc>
        <w:tc>
          <w:tcPr>
            <w:tcW w:w="577" w:type="pct"/>
            <w:hideMark/>
          </w:tcPr>
          <w:p w14:paraId="582D1C67" w14:textId="77777777" w:rsidR="00070C29" w:rsidRPr="00BB0F0B" w:rsidRDefault="00070C29" w:rsidP="000B35F8">
            <w:pPr>
              <w:rPr>
                <w:sz w:val="22"/>
                <w:szCs w:val="22"/>
              </w:rPr>
            </w:pPr>
            <w:r w:rsidRPr="00BB0F0B">
              <w:rPr>
                <w:sz w:val="22"/>
                <w:szCs w:val="22"/>
              </w:rPr>
              <w:t>Denmark</w:t>
            </w:r>
          </w:p>
        </w:tc>
        <w:tc>
          <w:tcPr>
            <w:tcW w:w="367" w:type="pct"/>
            <w:hideMark/>
          </w:tcPr>
          <w:p w14:paraId="55A78E22" w14:textId="77777777" w:rsidR="00070C29" w:rsidRPr="00BB0F0B" w:rsidRDefault="00070C29" w:rsidP="000B35F8">
            <w:pPr>
              <w:jc w:val="right"/>
              <w:rPr>
                <w:sz w:val="22"/>
                <w:szCs w:val="22"/>
              </w:rPr>
            </w:pPr>
            <w:r w:rsidRPr="00BB0F0B">
              <w:rPr>
                <w:sz w:val="22"/>
                <w:szCs w:val="22"/>
              </w:rPr>
              <w:t>1990</w:t>
            </w:r>
          </w:p>
        </w:tc>
        <w:tc>
          <w:tcPr>
            <w:tcW w:w="431" w:type="pct"/>
            <w:hideMark/>
          </w:tcPr>
          <w:p w14:paraId="18048BB7" w14:textId="77777777" w:rsidR="00070C29" w:rsidRPr="00BB0F0B" w:rsidRDefault="00070C29" w:rsidP="000B35F8">
            <w:pPr>
              <w:jc w:val="right"/>
              <w:rPr>
                <w:sz w:val="22"/>
                <w:szCs w:val="22"/>
              </w:rPr>
            </w:pPr>
            <w:r w:rsidRPr="00BB0F0B">
              <w:rPr>
                <w:sz w:val="22"/>
                <w:szCs w:val="22"/>
              </w:rPr>
              <w:t>26.51</w:t>
            </w:r>
          </w:p>
        </w:tc>
        <w:tc>
          <w:tcPr>
            <w:tcW w:w="335" w:type="pct"/>
            <w:hideMark/>
          </w:tcPr>
          <w:p w14:paraId="0170AB66" w14:textId="77777777" w:rsidR="00070C29" w:rsidRPr="00BB0F0B" w:rsidRDefault="00070C29" w:rsidP="000B35F8">
            <w:pPr>
              <w:jc w:val="right"/>
              <w:rPr>
                <w:sz w:val="22"/>
                <w:szCs w:val="22"/>
              </w:rPr>
            </w:pPr>
            <w:r w:rsidRPr="00BB0F0B">
              <w:rPr>
                <w:sz w:val="22"/>
                <w:szCs w:val="22"/>
              </w:rPr>
              <w:t>9.20</w:t>
            </w:r>
          </w:p>
        </w:tc>
        <w:tc>
          <w:tcPr>
            <w:tcW w:w="755" w:type="pct"/>
            <w:hideMark/>
          </w:tcPr>
          <w:p w14:paraId="5A6C1935" w14:textId="77777777" w:rsidR="00070C29" w:rsidRPr="00BB0F0B" w:rsidRDefault="00070C29" w:rsidP="000B35F8">
            <w:pPr>
              <w:jc w:val="right"/>
              <w:rPr>
                <w:sz w:val="22"/>
                <w:szCs w:val="22"/>
              </w:rPr>
            </w:pPr>
            <w:r w:rsidRPr="00BB0F0B">
              <w:rPr>
                <w:sz w:val="22"/>
                <w:szCs w:val="22"/>
              </w:rPr>
              <w:t>26891.44</w:t>
            </w:r>
          </w:p>
        </w:tc>
        <w:tc>
          <w:tcPr>
            <w:tcW w:w="589" w:type="pct"/>
            <w:hideMark/>
          </w:tcPr>
          <w:p w14:paraId="000FE618" w14:textId="77777777" w:rsidR="00070C29" w:rsidRPr="00BB0F0B" w:rsidRDefault="00070C29" w:rsidP="000B35F8">
            <w:pPr>
              <w:jc w:val="right"/>
              <w:rPr>
                <w:sz w:val="22"/>
                <w:szCs w:val="22"/>
              </w:rPr>
            </w:pPr>
            <w:r w:rsidRPr="00BB0F0B">
              <w:rPr>
                <w:sz w:val="22"/>
                <w:szCs w:val="22"/>
              </w:rPr>
              <w:t>1.05</w:t>
            </w:r>
          </w:p>
        </w:tc>
        <w:tc>
          <w:tcPr>
            <w:tcW w:w="888" w:type="pct"/>
            <w:hideMark/>
          </w:tcPr>
          <w:p w14:paraId="7CFACB81" w14:textId="77777777" w:rsidR="00070C29" w:rsidRPr="00BB0F0B" w:rsidRDefault="00070C29" w:rsidP="000B35F8">
            <w:pPr>
              <w:jc w:val="right"/>
              <w:rPr>
                <w:sz w:val="22"/>
                <w:szCs w:val="22"/>
              </w:rPr>
            </w:pPr>
            <w:r w:rsidRPr="00BB0F0B">
              <w:rPr>
                <w:sz w:val="22"/>
                <w:szCs w:val="22"/>
              </w:rPr>
              <w:t>2.88</w:t>
            </w:r>
          </w:p>
        </w:tc>
        <w:tc>
          <w:tcPr>
            <w:tcW w:w="659" w:type="pct"/>
            <w:hideMark/>
          </w:tcPr>
          <w:p w14:paraId="3C5E1B30" w14:textId="77777777" w:rsidR="00070C29" w:rsidRPr="00BB0F0B" w:rsidRDefault="00070C29" w:rsidP="000B35F8">
            <w:pPr>
              <w:jc w:val="right"/>
              <w:rPr>
                <w:sz w:val="22"/>
                <w:szCs w:val="22"/>
              </w:rPr>
            </w:pPr>
            <w:r w:rsidRPr="00BB0F0B">
              <w:rPr>
                <w:sz w:val="22"/>
                <w:szCs w:val="22"/>
              </w:rPr>
              <w:t>84.84</w:t>
            </w:r>
          </w:p>
        </w:tc>
      </w:tr>
      <w:tr w:rsidR="00BB0F0B" w:rsidRPr="00BB0F0B" w14:paraId="2CADADBC" w14:textId="77777777" w:rsidTr="007432CC">
        <w:tc>
          <w:tcPr>
            <w:tcW w:w="398" w:type="pct"/>
            <w:hideMark/>
          </w:tcPr>
          <w:p w14:paraId="6C640F09" w14:textId="77777777" w:rsidR="00070C29" w:rsidRPr="00BB0F0B" w:rsidRDefault="00070C29" w:rsidP="000B35F8">
            <w:pPr>
              <w:jc w:val="right"/>
              <w:rPr>
                <w:sz w:val="22"/>
                <w:szCs w:val="22"/>
              </w:rPr>
            </w:pPr>
            <w:r w:rsidRPr="00BB0F0B">
              <w:rPr>
                <w:sz w:val="22"/>
                <w:szCs w:val="22"/>
              </w:rPr>
              <w:t>4</w:t>
            </w:r>
          </w:p>
        </w:tc>
        <w:tc>
          <w:tcPr>
            <w:tcW w:w="577" w:type="pct"/>
            <w:hideMark/>
          </w:tcPr>
          <w:p w14:paraId="55A1C714" w14:textId="77777777" w:rsidR="00070C29" w:rsidRPr="00BB0F0B" w:rsidRDefault="00070C29" w:rsidP="000B35F8">
            <w:pPr>
              <w:rPr>
                <w:sz w:val="22"/>
                <w:szCs w:val="22"/>
              </w:rPr>
            </w:pPr>
            <w:r w:rsidRPr="00BB0F0B">
              <w:rPr>
                <w:sz w:val="22"/>
                <w:szCs w:val="22"/>
              </w:rPr>
              <w:t>Denmark</w:t>
            </w:r>
          </w:p>
        </w:tc>
        <w:tc>
          <w:tcPr>
            <w:tcW w:w="367" w:type="pct"/>
            <w:hideMark/>
          </w:tcPr>
          <w:p w14:paraId="3A5F248E" w14:textId="77777777" w:rsidR="00070C29" w:rsidRPr="00BB0F0B" w:rsidRDefault="00070C29" w:rsidP="000B35F8">
            <w:pPr>
              <w:jc w:val="right"/>
              <w:rPr>
                <w:sz w:val="22"/>
                <w:szCs w:val="22"/>
              </w:rPr>
            </w:pPr>
            <w:r w:rsidRPr="00BB0F0B">
              <w:rPr>
                <w:sz w:val="22"/>
                <w:szCs w:val="22"/>
              </w:rPr>
              <w:t>1991</w:t>
            </w:r>
          </w:p>
        </w:tc>
        <w:tc>
          <w:tcPr>
            <w:tcW w:w="431" w:type="pct"/>
            <w:hideMark/>
          </w:tcPr>
          <w:p w14:paraId="6F0A30B4" w14:textId="77777777" w:rsidR="00070C29" w:rsidRPr="00BB0F0B" w:rsidRDefault="00070C29" w:rsidP="000B35F8">
            <w:pPr>
              <w:jc w:val="right"/>
              <w:rPr>
                <w:sz w:val="22"/>
                <w:szCs w:val="22"/>
              </w:rPr>
            </w:pPr>
            <w:r w:rsidRPr="00BB0F0B">
              <w:rPr>
                <w:sz w:val="22"/>
                <w:szCs w:val="22"/>
              </w:rPr>
              <w:t>25.33</w:t>
            </w:r>
          </w:p>
        </w:tc>
        <w:tc>
          <w:tcPr>
            <w:tcW w:w="335" w:type="pct"/>
            <w:hideMark/>
          </w:tcPr>
          <w:p w14:paraId="74FB506A" w14:textId="77777777" w:rsidR="00070C29" w:rsidRPr="00BB0F0B" w:rsidRDefault="00070C29" w:rsidP="000B35F8">
            <w:pPr>
              <w:jc w:val="right"/>
              <w:rPr>
                <w:sz w:val="22"/>
                <w:szCs w:val="22"/>
              </w:rPr>
            </w:pPr>
            <w:r w:rsidRPr="00BB0F0B">
              <w:rPr>
                <w:sz w:val="22"/>
                <w:szCs w:val="22"/>
              </w:rPr>
              <w:t>9.00</w:t>
            </w:r>
          </w:p>
        </w:tc>
        <w:tc>
          <w:tcPr>
            <w:tcW w:w="755" w:type="pct"/>
            <w:hideMark/>
          </w:tcPr>
          <w:p w14:paraId="6848E96B" w14:textId="77777777" w:rsidR="00070C29" w:rsidRPr="00BB0F0B" w:rsidRDefault="00070C29" w:rsidP="000B35F8">
            <w:pPr>
              <w:jc w:val="right"/>
              <w:rPr>
                <w:sz w:val="22"/>
                <w:szCs w:val="22"/>
              </w:rPr>
            </w:pPr>
            <w:r w:rsidRPr="00BB0F0B">
              <w:rPr>
                <w:sz w:val="22"/>
                <w:szCs w:val="22"/>
              </w:rPr>
              <w:t>27011.39</w:t>
            </w:r>
          </w:p>
        </w:tc>
        <w:tc>
          <w:tcPr>
            <w:tcW w:w="589" w:type="pct"/>
            <w:hideMark/>
          </w:tcPr>
          <w:p w14:paraId="502F91E6" w14:textId="77777777" w:rsidR="00070C29" w:rsidRPr="00BB0F0B" w:rsidRDefault="00070C29" w:rsidP="000B35F8">
            <w:pPr>
              <w:jc w:val="right"/>
              <w:rPr>
                <w:sz w:val="22"/>
                <w:szCs w:val="22"/>
              </w:rPr>
            </w:pPr>
            <w:r w:rsidRPr="00BB0F0B">
              <w:rPr>
                <w:sz w:val="22"/>
                <w:szCs w:val="22"/>
              </w:rPr>
              <w:t>1.04</w:t>
            </w:r>
          </w:p>
        </w:tc>
        <w:tc>
          <w:tcPr>
            <w:tcW w:w="888" w:type="pct"/>
            <w:hideMark/>
          </w:tcPr>
          <w:p w14:paraId="4BFD1133" w14:textId="77777777" w:rsidR="00070C29" w:rsidRPr="00BB0F0B" w:rsidRDefault="00070C29" w:rsidP="000B35F8">
            <w:pPr>
              <w:jc w:val="right"/>
              <w:rPr>
                <w:sz w:val="22"/>
                <w:szCs w:val="22"/>
              </w:rPr>
            </w:pPr>
            <w:r w:rsidRPr="00BB0F0B">
              <w:rPr>
                <w:sz w:val="22"/>
                <w:szCs w:val="22"/>
              </w:rPr>
              <w:t>3.41</w:t>
            </w:r>
          </w:p>
        </w:tc>
        <w:tc>
          <w:tcPr>
            <w:tcW w:w="659" w:type="pct"/>
            <w:hideMark/>
          </w:tcPr>
          <w:p w14:paraId="4689B9E7" w14:textId="77777777" w:rsidR="00070C29" w:rsidRPr="00BB0F0B" w:rsidRDefault="00070C29" w:rsidP="000B35F8">
            <w:pPr>
              <w:jc w:val="right"/>
              <w:rPr>
                <w:sz w:val="22"/>
                <w:szCs w:val="22"/>
              </w:rPr>
            </w:pPr>
            <w:r w:rsidRPr="00BB0F0B">
              <w:rPr>
                <w:sz w:val="22"/>
                <w:szCs w:val="22"/>
              </w:rPr>
              <w:t>84.87</w:t>
            </w:r>
          </w:p>
        </w:tc>
      </w:tr>
      <w:tr w:rsidR="00BB0F0B" w:rsidRPr="00BB0F0B" w14:paraId="44BB91A4" w14:textId="77777777" w:rsidTr="007432CC">
        <w:trPr>
          <w:cnfStyle w:val="000000100000" w:firstRow="0" w:lastRow="0" w:firstColumn="0" w:lastColumn="0" w:oddVBand="0" w:evenVBand="0" w:oddHBand="1" w:evenHBand="0" w:firstRowFirstColumn="0" w:firstRowLastColumn="0" w:lastRowFirstColumn="0" w:lastRowLastColumn="0"/>
        </w:trPr>
        <w:tc>
          <w:tcPr>
            <w:tcW w:w="398" w:type="pct"/>
            <w:hideMark/>
          </w:tcPr>
          <w:p w14:paraId="1DEEBE78" w14:textId="77777777" w:rsidR="00070C29" w:rsidRPr="00BB0F0B" w:rsidRDefault="00070C29" w:rsidP="000B35F8">
            <w:pPr>
              <w:jc w:val="right"/>
              <w:rPr>
                <w:sz w:val="22"/>
                <w:szCs w:val="22"/>
              </w:rPr>
            </w:pPr>
            <w:r w:rsidRPr="00BB0F0B">
              <w:rPr>
                <w:sz w:val="22"/>
                <w:szCs w:val="22"/>
              </w:rPr>
              <w:t>4</w:t>
            </w:r>
          </w:p>
        </w:tc>
        <w:tc>
          <w:tcPr>
            <w:tcW w:w="577" w:type="pct"/>
            <w:hideMark/>
          </w:tcPr>
          <w:p w14:paraId="6B0DCBC5" w14:textId="77777777" w:rsidR="00070C29" w:rsidRPr="00BB0F0B" w:rsidRDefault="00070C29" w:rsidP="000B35F8">
            <w:pPr>
              <w:rPr>
                <w:sz w:val="22"/>
                <w:szCs w:val="22"/>
              </w:rPr>
            </w:pPr>
            <w:r w:rsidRPr="00BB0F0B">
              <w:rPr>
                <w:sz w:val="22"/>
                <w:szCs w:val="22"/>
              </w:rPr>
              <w:t>Denmark</w:t>
            </w:r>
          </w:p>
        </w:tc>
        <w:tc>
          <w:tcPr>
            <w:tcW w:w="367" w:type="pct"/>
            <w:hideMark/>
          </w:tcPr>
          <w:p w14:paraId="0B4F3E07" w14:textId="77777777" w:rsidR="00070C29" w:rsidRPr="00BB0F0B" w:rsidRDefault="00070C29" w:rsidP="000B35F8">
            <w:pPr>
              <w:jc w:val="right"/>
              <w:rPr>
                <w:sz w:val="22"/>
                <w:szCs w:val="22"/>
              </w:rPr>
            </w:pPr>
            <w:r w:rsidRPr="00BB0F0B">
              <w:rPr>
                <w:sz w:val="22"/>
                <w:szCs w:val="22"/>
              </w:rPr>
              <w:t>1992</w:t>
            </w:r>
          </w:p>
        </w:tc>
        <w:tc>
          <w:tcPr>
            <w:tcW w:w="431" w:type="pct"/>
            <w:hideMark/>
          </w:tcPr>
          <w:p w14:paraId="7A0B56F3" w14:textId="77777777" w:rsidR="00070C29" w:rsidRPr="00BB0F0B" w:rsidRDefault="00070C29" w:rsidP="000B35F8">
            <w:pPr>
              <w:jc w:val="right"/>
              <w:rPr>
                <w:sz w:val="22"/>
                <w:szCs w:val="22"/>
              </w:rPr>
            </w:pPr>
            <w:r w:rsidRPr="00BB0F0B">
              <w:rPr>
                <w:sz w:val="22"/>
                <w:szCs w:val="22"/>
              </w:rPr>
              <w:t>25.43</w:t>
            </w:r>
          </w:p>
        </w:tc>
        <w:tc>
          <w:tcPr>
            <w:tcW w:w="335" w:type="pct"/>
            <w:hideMark/>
          </w:tcPr>
          <w:p w14:paraId="2013A243" w14:textId="77777777" w:rsidR="00070C29" w:rsidRPr="00BB0F0B" w:rsidRDefault="00070C29" w:rsidP="000B35F8">
            <w:pPr>
              <w:jc w:val="right"/>
              <w:rPr>
                <w:sz w:val="22"/>
                <w:szCs w:val="22"/>
              </w:rPr>
            </w:pPr>
            <w:r w:rsidRPr="00BB0F0B">
              <w:rPr>
                <w:sz w:val="22"/>
                <w:szCs w:val="22"/>
              </w:rPr>
              <w:t>9.70</w:t>
            </w:r>
          </w:p>
        </w:tc>
        <w:tc>
          <w:tcPr>
            <w:tcW w:w="755" w:type="pct"/>
            <w:hideMark/>
          </w:tcPr>
          <w:p w14:paraId="2C44B317" w14:textId="77777777" w:rsidR="00070C29" w:rsidRPr="00BB0F0B" w:rsidRDefault="00070C29" w:rsidP="000B35F8">
            <w:pPr>
              <w:jc w:val="right"/>
              <w:rPr>
                <w:sz w:val="22"/>
                <w:szCs w:val="22"/>
              </w:rPr>
            </w:pPr>
            <w:r w:rsidRPr="00BB0F0B">
              <w:rPr>
                <w:sz w:val="22"/>
                <w:szCs w:val="22"/>
              </w:rPr>
              <w:t>29569.65</w:t>
            </w:r>
          </w:p>
        </w:tc>
        <w:tc>
          <w:tcPr>
            <w:tcW w:w="589" w:type="pct"/>
            <w:hideMark/>
          </w:tcPr>
          <w:p w14:paraId="62974F85" w14:textId="77777777" w:rsidR="00070C29" w:rsidRPr="00BB0F0B" w:rsidRDefault="00070C29" w:rsidP="000B35F8">
            <w:pPr>
              <w:jc w:val="right"/>
              <w:rPr>
                <w:sz w:val="22"/>
                <w:szCs w:val="22"/>
              </w:rPr>
            </w:pPr>
            <w:r w:rsidRPr="00BB0F0B">
              <w:rPr>
                <w:sz w:val="22"/>
                <w:szCs w:val="22"/>
              </w:rPr>
              <w:t>1.04</w:t>
            </w:r>
          </w:p>
        </w:tc>
        <w:tc>
          <w:tcPr>
            <w:tcW w:w="888" w:type="pct"/>
            <w:hideMark/>
          </w:tcPr>
          <w:p w14:paraId="61D29D2C" w14:textId="77777777" w:rsidR="00070C29" w:rsidRPr="00BB0F0B" w:rsidRDefault="00070C29" w:rsidP="000B35F8">
            <w:pPr>
              <w:jc w:val="right"/>
              <w:rPr>
                <w:sz w:val="22"/>
                <w:szCs w:val="22"/>
              </w:rPr>
            </w:pPr>
            <w:r w:rsidRPr="00BB0F0B">
              <w:rPr>
                <w:sz w:val="22"/>
                <w:szCs w:val="22"/>
              </w:rPr>
              <w:t>4.08</w:t>
            </w:r>
          </w:p>
        </w:tc>
        <w:tc>
          <w:tcPr>
            <w:tcW w:w="659" w:type="pct"/>
            <w:hideMark/>
          </w:tcPr>
          <w:p w14:paraId="67E4847D" w14:textId="77777777" w:rsidR="00070C29" w:rsidRPr="00BB0F0B" w:rsidRDefault="00070C29" w:rsidP="000B35F8">
            <w:pPr>
              <w:jc w:val="right"/>
              <w:rPr>
                <w:sz w:val="22"/>
                <w:szCs w:val="22"/>
              </w:rPr>
            </w:pPr>
            <w:r w:rsidRPr="00BB0F0B">
              <w:rPr>
                <w:sz w:val="22"/>
                <w:szCs w:val="22"/>
              </w:rPr>
              <w:t>84.90</w:t>
            </w:r>
          </w:p>
        </w:tc>
      </w:tr>
      <w:tr w:rsidR="00BB0F0B" w:rsidRPr="00BB0F0B" w14:paraId="2EA35D97" w14:textId="77777777" w:rsidTr="007432CC">
        <w:tc>
          <w:tcPr>
            <w:tcW w:w="398" w:type="pct"/>
            <w:hideMark/>
          </w:tcPr>
          <w:p w14:paraId="6ACF1F6F" w14:textId="77777777" w:rsidR="00070C29" w:rsidRPr="00BB0F0B" w:rsidRDefault="00070C29" w:rsidP="000B35F8">
            <w:pPr>
              <w:jc w:val="right"/>
              <w:rPr>
                <w:sz w:val="22"/>
                <w:szCs w:val="22"/>
              </w:rPr>
            </w:pPr>
            <w:r w:rsidRPr="00BB0F0B">
              <w:rPr>
                <w:sz w:val="22"/>
                <w:szCs w:val="22"/>
              </w:rPr>
              <w:t>4</w:t>
            </w:r>
          </w:p>
        </w:tc>
        <w:tc>
          <w:tcPr>
            <w:tcW w:w="577" w:type="pct"/>
            <w:hideMark/>
          </w:tcPr>
          <w:p w14:paraId="26F5E3E1" w14:textId="77777777" w:rsidR="00070C29" w:rsidRPr="00BB0F0B" w:rsidRDefault="00070C29" w:rsidP="000B35F8">
            <w:pPr>
              <w:rPr>
                <w:sz w:val="22"/>
                <w:szCs w:val="22"/>
              </w:rPr>
            </w:pPr>
            <w:r w:rsidRPr="00BB0F0B">
              <w:rPr>
                <w:sz w:val="22"/>
                <w:szCs w:val="22"/>
              </w:rPr>
              <w:t>Denmark</w:t>
            </w:r>
          </w:p>
        </w:tc>
        <w:tc>
          <w:tcPr>
            <w:tcW w:w="367" w:type="pct"/>
            <w:hideMark/>
          </w:tcPr>
          <w:p w14:paraId="423400A3" w14:textId="77777777" w:rsidR="00070C29" w:rsidRPr="00BB0F0B" w:rsidRDefault="00070C29" w:rsidP="000B35F8">
            <w:pPr>
              <w:jc w:val="right"/>
              <w:rPr>
                <w:sz w:val="22"/>
                <w:szCs w:val="22"/>
              </w:rPr>
            </w:pPr>
            <w:r w:rsidRPr="00BB0F0B">
              <w:rPr>
                <w:sz w:val="22"/>
                <w:szCs w:val="22"/>
              </w:rPr>
              <w:t>1993</w:t>
            </w:r>
          </w:p>
        </w:tc>
        <w:tc>
          <w:tcPr>
            <w:tcW w:w="431" w:type="pct"/>
            <w:hideMark/>
          </w:tcPr>
          <w:p w14:paraId="60093525" w14:textId="77777777" w:rsidR="00070C29" w:rsidRPr="00BB0F0B" w:rsidRDefault="00070C29" w:rsidP="000B35F8">
            <w:pPr>
              <w:jc w:val="right"/>
              <w:rPr>
                <w:sz w:val="22"/>
                <w:szCs w:val="22"/>
              </w:rPr>
            </w:pPr>
            <w:r w:rsidRPr="00BB0F0B">
              <w:rPr>
                <w:sz w:val="22"/>
                <w:szCs w:val="22"/>
              </w:rPr>
              <w:t>24.81</w:t>
            </w:r>
          </w:p>
        </w:tc>
        <w:tc>
          <w:tcPr>
            <w:tcW w:w="335" w:type="pct"/>
            <w:hideMark/>
          </w:tcPr>
          <w:p w14:paraId="5C48B4AA" w14:textId="77777777" w:rsidR="00070C29" w:rsidRPr="00BB0F0B" w:rsidRDefault="00070C29" w:rsidP="000B35F8">
            <w:pPr>
              <w:jc w:val="right"/>
              <w:rPr>
                <w:sz w:val="22"/>
                <w:szCs w:val="22"/>
              </w:rPr>
            </w:pPr>
            <w:r w:rsidRPr="00BB0F0B">
              <w:rPr>
                <w:sz w:val="22"/>
                <w:szCs w:val="22"/>
              </w:rPr>
              <w:t>9.14</w:t>
            </w:r>
          </w:p>
        </w:tc>
        <w:tc>
          <w:tcPr>
            <w:tcW w:w="755" w:type="pct"/>
            <w:hideMark/>
          </w:tcPr>
          <w:p w14:paraId="6C47D0FF" w14:textId="77777777" w:rsidR="00070C29" w:rsidRPr="00BB0F0B" w:rsidRDefault="00070C29" w:rsidP="000B35F8">
            <w:pPr>
              <w:jc w:val="right"/>
              <w:rPr>
                <w:sz w:val="22"/>
                <w:szCs w:val="22"/>
              </w:rPr>
            </w:pPr>
            <w:r w:rsidRPr="00BB0F0B">
              <w:rPr>
                <w:sz w:val="22"/>
                <w:szCs w:val="22"/>
              </w:rPr>
              <w:t>27597.97</w:t>
            </w:r>
          </w:p>
        </w:tc>
        <w:tc>
          <w:tcPr>
            <w:tcW w:w="589" w:type="pct"/>
            <w:hideMark/>
          </w:tcPr>
          <w:p w14:paraId="1A29AE6A" w14:textId="77777777" w:rsidR="00070C29" w:rsidRPr="00BB0F0B" w:rsidRDefault="00070C29" w:rsidP="000B35F8">
            <w:pPr>
              <w:jc w:val="right"/>
              <w:rPr>
                <w:sz w:val="22"/>
                <w:szCs w:val="22"/>
              </w:rPr>
            </w:pPr>
            <w:r w:rsidRPr="00BB0F0B">
              <w:rPr>
                <w:sz w:val="22"/>
                <w:szCs w:val="22"/>
              </w:rPr>
              <w:t>1.05</w:t>
            </w:r>
          </w:p>
        </w:tc>
        <w:tc>
          <w:tcPr>
            <w:tcW w:w="888" w:type="pct"/>
            <w:hideMark/>
          </w:tcPr>
          <w:p w14:paraId="4C14E203" w14:textId="77777777" w:rsidR="00070C29" w:rsidRPr="00BB0F0B" w:rsidRDefault="00070C29" w:rsidP="000B35F8">
            <w:pPr>
              <w:jc w:val="right"/>
              <w:rPr>
                <w:sz w:val="22"/>
                <w:szCs w:val="22"/>
              </w:rPr>
            </w:pPr>
            <w:r w:rsidRPr="00BB0F0B">
              <w:rPr>
                <w:sz w:val="22"/>
                <w:szCs w:val="22"/>
              </w:rPr>
              <w:t>6.89</w:t>
            </w:r>
          </w:p>
        </w:tc>
        <w:tc>
          <w:tcPr>
            <w:tcW w:w="659" w:type="pct"/>
            <w:hideMark/>
          </w:tcPr>
          <w:p w14:paraId="582F6E32" w14:textId="77777777" w:rsidR="00070C29" w:rsidRPr="00BB0F0B" w:rsidRDefault="00070C29" w:rsidP="000B35F8">
            <w:pPr>
              <w:jc w:val="right"/>
              <w:rPr>
                <w:sz w:val="22"/>
                <w:szCs w:val="22"/>
              </w:rPr>
            </w:pPr>
            <w:r w:rsidRPr="00BB0F0B">
              <w:rPr>
                <w:sz w:val="22"/>
                <w:szCs w:val="22"/>
              </w:rPr>
              <w:t>84.92</w:t>
            </w:r>
          </w:p>
        </w:tc>
      </w:tr>
      <w:tr w:rsidR="00BB0F0B" w:rsidRPr="00BB0F0B" w14:paraId="61F98D86" w14:textId="77777777" w:rsidTr="007432CC">
        <w:trPr>
          <w:cnfStyle w:val="000000100000" w:firstRow="0" w:lastRow="0" w:firstColumn="0" w:lastColumn="0" w:oddVBand="0" w:evenVBand="0" w:oddHBand="1" w:evenHBand="0" w:firstRowFirstColumn="0" w:firstRowLastColumn="0" w:lastRowFirstColumn="0" w:lastRowLastColumn="0"/>
        </w:trPr>
        <w:tc>
          <w:tcPr>
            <w:tcW w:w="398" w:type="pct"/>
            <w:hideMark/>
          </w:tcPr>
          <w:p w14:paraId="4C4A3323" w14:textId="77777777" w:rsidR="00070C29" w:rsidRPr="00BB0F0B" w:rsidRDefault="00070C29" w:rsidP="000B35F8">
            <w:pPr>
              <w:jc w:val="right"/>
              <w:rPr>
                <w:sz w:val="22"/>
                <w:szCs w:val="22"/>
              </w:rPr>
            </w:pPr>
            <w:r w:rsidRPr="00BB0F0B">
              <w:rPr>
                <w:sz w:val="22"/>
                <w:szCs w:val="22"/>
              </w:rPr>
              <w:t>4</w:t>
            </w:r>
          </w:p>
        </w:tc>
        <w:tc>
          <w:tcPr>
            <w:tcW w:w="577" w:type="pct"/>
            <w:hideMark/>
          </w:tcPr>
          <w:p w14:paraId="559891EA" w14:textId="77777777" w:rsidR="00070C29" w:rsidRPr="00BB0F0B" w:rsidRDefault="00070C29" w:rsidP="000B35F8">
            <w:pPr>
              <w:rPr>
                <w:sz w:val="22"/>
                <w:szCs w:val="22"/>
              </w:rPr>
            </w:pPr>
            <w:r w:rsidRPr="00BB0F0B">
              <w:rPr>
                <w:sz w:val="22"/>
                <w:szCs w:val="22"/>
              </w:rPr>
              <w:t>Denmark</w:t>
            </w:r>
          </w:p>
        </w:tc>
        <w:tc>
          <w:tcPr>
            <w:tcW w:w="367" w:type="pct"/>
            <w:hideMark/>
          </w:tcPr>
          <w:p w14:paraId="5922B3CB" w14:textId="77777777" w:rsidR="00070C29" w:rsidRPr="00BB0F0B" w:rsidRDefault="00070C29" w:rsidP="000B35F8">
            <w:pPr>
              <w:jc w:val="right"/>
              <w:rPr>
                <w:sz w:val="22"/>
                <w:szCs w:val="22"/>
              </w:rPr>
            </w:pPr>
            <w:r w:rsidRPr="00BB0F0B">
              <w:rPr>
                <w:sz w:val="22"/>
                <w:szCs w:val="22"/>
              </w:rPr>
              <w:t>1994</w:t>
            </w:r>
          </w:p>
        </w:tc>
        <w:tc>
          <w:tcPr>
            <w:tcW w:w="431" w:type="pct"/>
            <w:hideMark/>
          </w:tcPr>
          <w:p w14:paraId="23586144" w14:textId="77777777" w:rsidR="00070C29" w:rsidRPr="00BB0F0B" w:rsidRDefault="00070C29" w:rsidP="000B35F8">
            <w:pPr>
              <w:jc w:val="right"/>
              <w:rPr>
                <w:sz w:val="22"/>
                <w:szCs w:val="22"/>
              </w:rPr>
            </w:pPr>
            <w:r w:rsidRPr="00BB0F0B">
              <w:rPr>
                <w:sz w:val="22"/>
                <w:szCs w:val="22"/>
              </w:rPr>
              <w:t>24.07</w:t>
            </w:r>
          </w:p>
        </w:tc>
        <w:tc>
          <w:tcPr>
            <w:tcW w:w="335" w:type="pct"/>
            <w:hideMark/>
          </w:tcPr>
          <w:p w14:paraId="10984479" w14:textId="77777777" w:rsidR="00070C29" w:rsidRPr="00BB0F0B" w:rsidRDefault="00070C29" w:rsidP="000B35F8">
            <w:pPr>
              <w:jc w:val="right"/>
              <w:rPr>
                <w:sz w:val="22"/>
                <w:szCs w:val="22"/>
              </w:rPr>
            </w:pPr>
            <w:r w:rsidRPr="00BB0F0B">
              <w:rPr>
                <w:sz w:val="22"/>
                <w:szCs w:val="22"/>
              </w:rPr>
              <w:t>9.21</w:t>
            </w:r>
          </w:p>
        </w:tc>
        <w:tc>
          <w:tcPr>
            <w:tcW w:w="755" w:type="pct"/>
            <w:hideMark/>
          </w:tcPr>
          <w:p w14:paraId="3C879679" w14:textId="77777777" w:rsidR="00070C29" w:rsidRPr="00BB0F0B" w:rsidRDefault="00070C29" w:rsidP="000B35F8">
            <w:pPr>
              <w:jc w:val="right"/>
              <w:rPr>
                <w:sz w:val="22"/>
                <w:szCs w:val="22"/>
              </w:rPr>
            </w:pPr>
            <w:r w:rsidRPr="00BB0F0B">
              <w:rPr>
                <w:sz w:val="22"/>
                <w:szCs w:val="22"/>
              </w:rPr>
              <w:t>29995.57</w:t>
            </w:r>
          </w:p>
        </w:tc>
        <w:tc>
          <w:tcPr>
            <w:tcW w:w="589" w:type="pct"/>
            <w:hideMark/>
          </w:tcPr>
          <w:p w14:paraId="38A4627E" w14:textId="77777777" w:rsidR="00070C29" w:rsidRPr="00BB0F0B" w:rsidRDefault="00070C29" w:rsidP="000B35F8">
            <w:pPr>
              <w:jc w:val="right"/>
              <w:rPr>
                <w:sz w:val="22"/>
                <w:szCs w:val="22"/>
              </w:rPr>
            </w:pPr>
            <w:r w:rsidRPr="00BB0F0B">
              <w:rPr>
                <w:sz w:val="22"/>
                <w:szCs w:val="22"/>
              </w:rPr>
              <w:t>1.05</w:t>
            </w:r>
          </w:p>
        </w:tc>
        <w:tc>
          <w:tcPr>
            <w:tcW w:w="888" w:type="pct"/>
            <w:hideMark/>
          </w:tcPr>
          <w:p w14:paraId="15636101" w14:textId="77777777" w:rsidR="00070C29" w:rsidRPr="00BB0F0B" w:rsidRDefault="00070C29" w:rsidP="000B35F8">
            <w:pPr>
              <w:jc w:val="right"/>
              <w:rPr>
                <w:sz w:val="22"/>
                <w:szCs w:val="22"/>
              </w:rPr>
            </w:pPr>
            <w:r w:rsidRPr="00BB0F0B">
              <w:rPr>
                <w:sz w:val="22"/>
                <w:szCs w:val="22"/>
              </w:rPr>
              <w:t>9.66</w:t>
            </w:r>
          </w:p>
        </w:tc>
        <w:tc>
          <w:tcPr>
            <w:tcW w:w="659" w:type="pct"/>
            <w:hideMark/>
          </w:tcPr>
          <w:p w14:paraId="208D260D" w14:textId="77777777" w:rsidR="00070C29" w:rsidRPr="00BB0F0B" w:rsidRDefault="00070C29" w:rsidP="000B35F8">
            <w:pPr>
              <w:jc w:val="right"/>
              <w:rPr>
                <w:sz w:val="22"/>
                <w:szCs w:val="22"/>
              </w:rPr>
            </w:pPr>
            <w:r w:rsidRPr="00BB0F0B">
              <w:rPr>
                <w:sz w:val="22"/>
                <w:szCs w:val="22"/>
              </w:rPr>
              <w:t>84.95</w:t>
            </w:r>
          </w:p>
        </w:tc>
      </w:tr>
      <w:tr w:rsidR="00BB0F0B" w:rsidRPr="00BB0F0B" w14:paraId="66E0B49C" w14:textId="77777777" w:rsidTr="007432CC">
        <w:tc>
          <w:tcPr>
            <w:tcW w:w="398" w:type="pct"/>
            <w:hideMark/>
          </w:tcPr>
          <w:p w14:paraId="3DB72E7D" w14:textId="77777777" w:rsidR="00070C29" w:rsidRPr="00BB0F0B" w:rsidRDefault="00070C29" w:rsidP="000B35F8">
            <w:pPr>
              <w:jc w:val="right"/>
              <w:rPr>
                <w:sz w:val="22"/>
                <w:szCs w:val="22"/>
              </w:rPr>
            </w:pPr>
            <w:r w:rsidRPr="00BB0F0B">
              <w:rPr>
                <w:sz w:val="22"/>
                <w:szCs w:val="22"/>
              </w:rPr>
              <w:t>4</w:t>
            </w:r>
          </w:p>
        </w:tc>
        <w:tc>
          <w:tcPr>
            <w:tcW w:w="577" w:type="pct"/>
            <w:hideMark/>
          </w:tcPr>
          <w:p w14:paraId="377F3EF6" w14:textId="77777777" w:rsidR="00070C29" w:rsidRPr="00BB0F0B" w:rsidRDefault="00070C29" w:rsidP="000B35F8">
            <w:pPr>
              <w:rPr>
                <w:sz w:val="22"/>
                <w:szCs w:val="22"/>
              </w:rPr>
            </w:pPr>
            <w:r w:rsidRPr="00BB0F0B">
              <w:rPr>
                <w:sz w:val="22"/>
                <w:szCs w:val="22"/>
              </w:rPr>
              <w:t>Denmark</w:t>
            </w:r>
          </w:p>
        </w:tc>
        <w:tc>
          <w:tcPr>
            <w:tcW w:w="367" w:type="pct"/>
            <w:hideMark/>
          </w:tcPr>
          <w:p w14:paraId="279F3D22" w14:textId="77777777" w:rsidR="00070C29" w:rsidRPr="00BB0F0B" w:rsidRDefault="00070C29" w:rsidP="000B35F8">
            <w:pPr>
              <w:jc w:val="right"/>
              <w:rPr>
                <w:sz w:val="22"/>
                <w:szCs w:val="22"/>
              </w:rPr>
            </w:pPr>
            <w:r w:rsidRPr="00BB0F0B">
              <w:rPr>
                <w:sz w:val="22"/>
                <w:szCs w:val="22"/>
              </w:rPr>
              <w:t>1995</w:t>
            </w:r>
          </w:p>
        </w:tc>
        <w:tc>
          <w:tcPr>
            <w:tcW w:w="431" w:type="pct"/>
            <w:hideMark/>
          </w:tcPr>
          <w:p w14:paraId="22F90C0F" w14:textId="77777777" w:rsidR="00070C29" w:rsidRPr="00BB0F0B" w:rsidRDefault="00070C29" w:rsidP="000B35F8">
            <w:pPr>
              <w:jc w:val="right"/>
              <w:rPr>
                <w:sz w:val="22"/>
                <w:szCs w:val="22"/>
              </w:rPr>
            </w:pPr>
            <w:r w:rsidRPr="00BB0F0B">
              <w:rPr>
                <w:sz w:val="22"/>
                <w:szCs w:val="22"/>
              </w:rPr>
              <w:t>23.08</w:t>
            </w:r>
          </w:p>
        </w:tc>
        <w:tc>
          <w:tcPr>
            <w:tcW w:w="335" w:type="pct"/>
            <w:hideMark/>
          </w:tcPr>
          <w:p w14:paraId="47505299" w14:textId="77777777" w:rsidR="00070C29" w:rsidRPr="00BB0F0B" w:rsidRDefault="00070C29" w:rsidP="000B35F8">
            <w:pPr>
              <w:jc w:val="right"/>
              <w:rPr>
                <w:sz w:val="22"/>
                <w:szCs w:val="22"/>
              </w:rPr>
            </w:pPr>
            <w:r w:rsidRPr="00BB0F0B">
              <w:rPr>
                <w:sz w:val="22"/>
                <w:szCs w:val="22"/>
              </w:rPr>
              <w:t>8.72</w:t>
            </w:r>
          </w:p>
        </w:tc>
        <w:tc>
          <w:tcPr>
            <w:tcW w:w="755" w:type="pct"/>
            <w:hideMark/>
          </w:tcPr>
          <w:p w14:paraId="6F7D856E" w14:textId="77777777" w:rsidR="00070C29" w:rsidRPr="00BB0F0B" w:rsidRDefault="00070C29" w:rsidP="000B35F8">
            <w:pPr>
              <w:jc w:val="right"/>
              <w:rPr>
                <w:sz w:val="22"/>
                <w:szCs w:val="22"/>
              </w:rPr>
            </w:pPr>
            <w:r w:rsidRPr="00BB0F0B">
              <w:rPr>
                <w:sz w:val="22"/>
                <w:szCs w:val="22"/>
              </w:rPr>
              <w:t>35351.38</w:t>
            </w:r>
          </w:p>
        </w:tc>
        <w:tc>
          <w:tcPr>
            <w:tcW w:w="589" w:type="pct"/>
            <w:hideMark/>
          </w:tcPr>
          <w:p w14:paraId="3D74C299" w14:textId="77777777" w:rsidR="00070C29" w:rsidRPr="00BB0F0B" w:rsidRDefault="00070C29" w:rsidP="000B35F8">
            <w:pPr>
              <w:jc w:val="right"/>
              <w:rPr>
                <w:sz w:val="22"/>
                <w:szCs w:val="22"/>
              </w:rPr>
            </w:pPr>
            <w:r w:rsidRPr="00BB0F0B">
              <w:rPr>
                <w:sz w:val="22"/>
                <w:szCs w:val="22"/>
              </w:rPr>
              <w:t>1.05</w:t>
            </w:r>
          </w:p>
        </w:tc>
        <w:tc>
          <w:tcPr>
            <w:tcW w:w="888" w:type="pct"/>
            <w:hideMark/>
          </w:tcPr>
          <w:p w14:paraId="435A4851" w14:textId="77777777" w:rsidR="00070C29" w:rsidRPr="00BB0F0B" w:rsidRDefault="00070C29" w:rsidP="000B35F8">
            <w:pPr>
              <w:jc w:val="right"/>
              <w:rPr>
                <w:sz w:val="22"/>
                <w:szCs w:val="22"/>
              </w:rPr>
            </w:pPr>
            <w:r w:rsidRPr="00BB0F0B">
              <w:rPr>
                <w:sz w:val="22"/>
                <w:szCs w:val="22"/>
              </w:rPr>
              <w:t>15.71</w:t>
            </w:r>
          </w:p>
        </w:tc>
        <w:tc>
          <w:tcPr>
            <w:tcW w:w="659" w:type="pct"/>
            <w:hideMark/>
          </w:tcPr>
          <w:p w14:paraId="79951201" w14:textId="77777777" w:rsidR="00070C29" w:rsidRPr="00BB0F0B" w:rsidRDefault="00070C29" w:rsidP="000B35F8">
            <w:pPr>
              <w:jc w:val="right"/>
              <w:rPr>
                <w:sz w:val="22"/>
                <w:szCs w:val="22"/>
              </w:rPr>
            </w:pPr>
            <w:r w:rsidRPr="00BB0F0B">
              <w:rPr>
                <w:sz w:val="22"/>
                <w:szCs w:val="22"/>
              </w:rPr>
              <w:t>84.98</w:t>
            </w:r>
          </w:p>
        </w:tc>
      </w:tr>
    </w:tbl>
    <w:p w14:paraId="00CB4CFA" w14:textId="77777777" w:rsidR="001E7168" w:rsidRDefault="001E7168" w:rsidP="000B35F8">
      <w:bookmarkStart w:id="8" w:name="removing-non-fitting-countries"/>
    </w:p>
    <w:p w14:paraId="56644B45" w14:textId="77777777" w:rsidR="00070C29" w:rsidRPr="000B35F8" w:rsidRDefault="00070C29" w:rsidP="000B35F8">
      <w:pPr>
        <w:pStyle w:val="Heading2"/>
      </w:pPr>
      <w:bookmarkStart w:id="9" w:name="iterating-through-year-combinations"/>
      <w:bookmarkEnd w:id="8"/>
      <w:r w:rsidRPr="000B35F8">
        <w:t>Iterating through year combinations</w:t>
      </w:r>
      <w:bookmarkEnd w:id="9"/>
    </w:p>
    <w:p w14:paraId="104C4DFB" w14:textId="77777777" w:rsidR="001E7168" w:rsidRDefault="00070C29" w:rsidP="000B35F8">
      <w:r>
        <w:t xml:space="preserve">For each comparison, I iterated through all combinations of years as special </w:t>
      </w:r>
    </w:p>
    <w:p w14:paraId="0A13F6AB" w14:textId="77777777" w:rsidR="001E7168" w:rsidRDefault="001E7168" w:rsidP="000B35F8">
      <w:r>
        <w:t>Predictor</w:t>
      </w:r>
      <w:r w:rsidR="00070C29">
        <w:t xml:space="preserve">s to minimise MSPE (whilst prioritising fewest groupings). For example, for the under-18 basic model with years as special </w:t>
      </w:r>
    </w:p>
    <w:p w14:paraId="60A88A34" w14:textId="3AEAABD4" w:rsidR="00070C29" w:rsidRDefault="001E7168" w:rsidP="000B35F8">
      <w:r>
        <w:t>Predictor</w:t>
      </w:r>
      <w:r w:rsidR="00070C29">
        <w:t>s:</w:t>
      </w:r>
    </w:p>
    <w:p w14:paraId="3031196C" w14:textId="77777777" w:rsidR="001E7168" w:rsidRPr="000B35F8" w:rsidRDefault="00070C29" w:rsidP="000B35F8">
      <w:pPr>
        <w:pStyle w:val="SourceCode"/>
        <w:rPr>
          <w:rStyle w:val="DataTypeTok"/>
          <w:rFonts w:ascii="Consolas" w:hAnsi="Consolas"/>
        </w:rPr>
      </w:pPr>
      <w:r w:rsidRPr="000B35F8">
        <w:rPr>
          <w:rStyle w:val="NormalTok"/>
          <w:rFonts w:ascii="Consolas" w:hAnsi="Consolas"/>
        </w:rPr>
        <w:t>it_u18_sp &lt;-</w:t>
      </w:r>
      <w:r w:rsidRPr="000B35F8">
        <w:rPr>
          <w:rStyle w:val="StringTok"/>
          <w:rFonts w:ascii="Consolas" w:hAnsi="Consolas"/>
        </w:rPr>
        <w:t xml:space="preserve"> </w:t>
      </w:r>
      <w:proofErr w:type="spellStart"/>
      <w:proofErr w:type="gramStart"/>
      <w:r w:rsidRPr="000B35F8">
        <w:rPr>
          <w:rStyle w:val="KeywordTok"/>
          <w:rFonts w:ascii="Consolas" w:hAnsi="Consolas"/>
        </w:rPr>
        <w:t>testSynthIterations</w:t>
      </w:r>
      <w:proofErr w:type="spellEnd"/>
      <w:r w:rsidRPr="000B35F8">
        <w:rPr>
          <w:rStyle w:val="NormalTok"/>
          <w:rFonts w:ascii="Consolas" w:hAnsi="Consolas"/>
        </w:rPr>
        <w:t>(</w:t>
      </w:r>
      <w:proofErr w:type="gramEnd"/>
      <w:r w:rsidRPr="000B35F8">
        <w:rPr>
          <w:rFonts w:ascii="Consolas" w:hAnsi="Consolas"/>
        </w:rPr>
        <w:br/>
      </w:r>
      <w:r w:rsidRPr="000B35F8">
        <w:rPr>
          <w:rStyle w:val="NormalTok"/>
          <w:rFonts w:ascii="Consolas" w:hAnsi="Consolas"/>
        </w:rPr>
        <w:t xml:space="preserve">  </w:t>
      </w:r>
      <w:proofErr w:type="spellStart"/>
      <w:r w:rsidRPr="000B35F8">
        <w:rPr>
          <w:rStyle w:val="DataTypeTok"/>
          <w:rFonts w:ascii="Consolas" w:hAnsi="Consolas"/>
        </w:rPr>
        <w:t>yrs</w:t>
      </w:r>
      <w:proofErr w:type="spellEnd"/>
      <w:r w:rsidRPr="000B35F8">
        <w:rPr>
          <w:rStyle w:val="DataTypeTok"/>
          <w:rFonts w:ascii="Consolas" w:hAnsi="Consolas"/>
        </w:rPr>
        <w:t xml:space="preserve"> =</w:t>
      </w:r>
      <w:r w:rsidRPr="000B35F8">
        <w:rPr>
          <w:rStyle w:val="NormalTok"/>
          <w:rFonts w:ascii="Consolas" w:hAnsi="Consolas"/>
        </w:rPr>
        <w:t xml:space="preserve"> </w:t>
      </w:r>
      <w:r w:rsidRPr="000B35F8">
        <w:rPr>
          <w:rStyle w:val="DecValTok"/>
          <w:rFonts w:ascii="Consolas" w:hAnsi="Consolas"/>
        </w:rPr>
        <w:t>1990</w:t>
      </w:r>
      <w:r w:rsidRPr="000B35F8">
        <w:rPr>
          <w:rStyle w:val="OperatorTok"/>
          <w:rFonts w:ascii="Consolas" w:hAnsi="Consolas"/>
        </w:rPr>
        <w:t>:</w:t>
      </w:r>
      <w:r w:rsidRPr="000B35F8">
        <w:rPr>
          <w:rStyle w:val="DecValTok"/>
          <w:rFonts w:ascii="Consolas" w:hAnsi="Consolas"/>
        </w:rPr>
        <w:t>1998</w:t>
      </w:r>
      <w:r w:rsidRPr="000B35F8">
        <w:rPr>
          <w:rStyle w:val="NormalTok"/>
          <w:rFonts w:ascii="Consolas" w:hAnsi="Consolas"/>
        </w:rPr>
        <w:t>,</w:t>
      </w:r>
      <w:r w:rsidRPr="000B35F8">
        <w:rPr>
          <w:rFonts w:ascii="Consolas" w:hAnsi="Consolas"/>
        </w:rPr>
        <w:br/>
      </w:r>
      <w:r w:rsidRPr="000B35F8">
        <w:rPr>
          <w:rStyle w:val="NormalTok"/>
          <w:rFonts w:ascii="Consolas" w:hAnsi="Consolas"/>
        </w:rPr>
        <w:t xml:space="preserve">  </w:t>
      </w:r>
      <w:proofErr w:type="spellStart"/>
      <w:r w:rsidRPr="000B35F8">
        <w:rPr>
          <w:rStyle w:val="DataTypeTok"/>
          <w:rFonts w:ascii="Consolas" w:hAnsi="Consolas"/>
        </w:rPr>
        <w:t>pred</w:t>
      </w:r>
      <w:proofErr w:type="spellEnd"/>
      <w:r w:rsidRPr="000B35F8">
        <w:rPr>
          <w:rStyle w:val="DataTypeTok"/>
          <w:rFonts w:ascii="Consolas" w:hAnsi="Consolas"/>
        </w:rPr>
        <w:t xml:space="preserve"> =</w:t>
      </w:r>
      <w:r w:rsidRPr="000B35F8">
        <w:rPr>
          <w:rStyle w:val="NormalTok"/>
          <w:rFonts w:ascii="Consolas" w:hAnsi="Consolas"/>
        </w:rPr>
        <w:t xml:space="preserve"> </w:t>
      </w:r>
      <w:r w:rsidRPr="000B35F8">
        <w:rPr>
          <w:rStyle w:val="StringTok"/>
          <w:rFonts w:ascii="Consolas" w:hAnsi="Consolas"/>
        </w:rPr>
        <w:t>"rate"</w:t>
      </w:r>
      <w:r w:rsidRPr="000B35F8">
        <w:rPr>
          <w:rStyle w:val="NormalTok"/>
          <w:rFonts w:ascii="Consolas" w:hAnsi="Consolas"/>
        </w:rPr>
        <w:t>,</w:t>
      </w:r>
      <w:r w:rsidRPr="000B35F8">
        <w:rPr>
          <w:rFonts w:ascii="Consolas" w:hAnsi="Consolas"/>
        </w:rPr>
        <w:br/>
      </w:r>
      <w:r w:rsidRPr="000B35F8">
        <w:rPr>
          <w:rStyle w:val="NormalTok"/>
          <w:rFonts w:ascii="Consolas" w:hAnsi="Consolas"/>
        </w:rPr>
        <w:t xml:space="preserve">  </w:t>
      </w:r>
      <w:r w:rsidRPr="000B35F8">
        <w:rPr>
          <w:rStyle w:val="DataTypeTok"/>
          <w:rFonts w:ascii="Consolas" w:hAnsi="Consolas"/>
        </w:rPr>
        <w:t>data =</w:t>
      </w:r>
      <w:r w:rsidRPr="000B35F8">
        <w:rPr>
          <w:rStyle w:val="NormalTok"/>
          <w:rFonts w:ascii="Consolas" w:hAnsi="Consolas"/>
        </w:rPr>
        <w:t xml:space="preserve"> synthData_u18[,</w:t>
      </w:r>
      <w:r w:rsidRPr="000B35F8">
        <w:rPr>
          <w:rStyle w:val="DecValTok"/>
          <w:rFonts w:ascii="Consolas" w:hAnsi="Consolas"/>
        </w:rPr>
        <w:t>1</w:t>
      </w:r>
      <w:r w:rsidRPr="000B35F8">
        <w:rPr>
          <w:rStyle w:val="OperatorTok"/>
          <w:rFonts w:ascii="Consolas" w:hAnsi="Consolas"/>
        </w:rPr>
        <w:t>:</w:t>
      </w:r>
      <w:r w:rsidRPr="000B35F8">
        <w:rPr>
          <w:rStyle w:val="DecValTok"/>
          <w:rFonts w:ascii="Consolas" w:hAnsi="Consolas"/>
        </w:rPr>
        <w:t>4</w:t>
      </w:r>
      <w:r w:rsidRPr="000B35F8">
        <w:rPr>
          <w:rStyle w:val="NormalTok"/>
          <w:rFonts w:ascii="Consolas" w:hAnsi="Consolas"/>
        </w:rPr>
        <w:t>],</w:t>
      </w:r>
      <w:r w:rsidRPr="000B35F8">
        <w:rPr>
          <w:rFonts w:ascii="Consolas" w:hAnsi="Consolas"/>
        </w:rPr>
        <w:br/>
      </w:r>
      <w:r w:rsidRPr="000B35F8">
        <w:rPr>
          <w:rStyle w:val="NormalTok"/>
          <w:rFonts w:ascii="Consolas" w:hAnsi="Consolas"/>
        </w:rPr>
        <w:t xml:space="preserve">  </w:t>
      </w:r>
      <w:proofErr w:type="spellStart"/>
      <w:r w:rsidRPr="000B35F8">
        <w:rPr>
          <w:rStyle w:val="DataTypeTok"/>
          <w:rFonts w:ascii="Consolas" w:hAnsi="Consolas"/>
        </w:rPr>
        <w:t>ccodes</w:t>
      </w:r>
      <w:proofErr w:type="spellEnd"/>
      <w:r w:rsidRPr="000B35F8">
        <w:rPr>
          <w:rStyle w:val="DataTypeTok"/>
          <w:rFonts w:ascii="Consolas" w:hAnsi="Consolas"/>
        </w:rPr>
        <w:t xml:space="preserve"> =</w:t>
      </w:r>
      <w:r w:rsidRPr="000B35F8">
        <w:rPr>
          <w:rStyle w:val="NormalTok"/>
          <w:rFonts w:ascii="Consolas" w:hAnsi="Consolas"/>
        </w:rPr>
        <w:t xml:space="preserve"> u_</w:t>
      </w:r>
      <w:r w:rsidRPr="000B35F8">
        <w:rPr>
          <w:rStyle w:val="DecValTok"/>
          <w:rFonts w:ascii="Consolas" w:hAnsi="Consolas"/>
        </w:rPr>
        <w:t>18</w:t>
      </w:r>
      <w:r w:rsidRPr="000B35F8">
        <w:rPr>
          <w:rStyle w:val="NormalTok"/>
          <w:rFonts w:ascii="Consolas" w:hAnsi="Consolas"/>
        </w:rPr>
        <w:t>_ccodes,</w:t>
      </w:r>
      <w:r w:rsidRPr="000B35F8">
        <w:rPr>
          <w:rFonts w:ascii="Consolas" w:hAnsi="Consolas"/>
        </w:rPr>
        <w:br/>
      </w:r>
      <w:r w:rsidRPr="000B35F8">
        <w:rPr>
          <w:rStyle w:val="NormalTok"/>
          <w:rFonts w:ascii="Consolas" w:hAnsi="Consolas"/>
        </w:rPr>
        <w:t xml:space="preserve">  </w:t>
      </w:r>
      <w:r w:rsidRPr="000B35F8">
        <w:rPr>
          <w:rStyle w:val="DataTypeTok"/>
          <w:rFonts w:ascii="Consolas" w:hAnsi="Consolas"/>
        </w:rPr>
        <w:t>n =</w:t>
      </w:r>
      <w:r w:rsidRPr="000B35F8">
        <w:rPr>
          <w:rStyle w:val="NormalTok"/>
          <w:rFonts w:ascii="Consolas" w:hAnsi="Consolas"/>
        </w:rPr>
        <w:t xml:space="preserve"> </w:t>
      </w:r>
      <w:r w:rsidRPr="000B35F8">
        <w:rPr>
          <w:rStyle w:val="DecValTok"/>
          <w:rFonts w:ascii="Consolas" w:hAnsi="Consolas"/>
        </w:rPr>
        <w:t>4</w:t>
      </w:r>
      <w:r w:rsidRPr="000B35F8">
        <w:rPr>
          <w:rStyle w:val="NormalTok"/>
          <w:rFonts w:ascii="Consolas" w:hAnsi="Consolas"/>
        </w:rPr>
        <w:t>,</w:t>
      </w:r>
      <w:r w:rsidRPr="000B35F8">
        <w:rPr>
          <w:rFonts w:ascii="Consolas" w:hAnsi="Consolas"/>
        </w:rPr>
        <w:br/>
      </w:r>
      <w:r w:rsidRPr="000B35F8">
        <w:rPr>
          <w:rStyle w:val="NormalTok"/>
          <w:rFonts w:ascii="Consolas" w:hAnsi="Consolas"/>
        </w:rPr>
        <w:t xml:space="preserve">  </w:t>
      </w:r>
    </w:p>
    <w:p w14:paraId="3CCADB8F" w14:textId="66A91BF9" w:rsidR="00070C29" w:rsidRPr="000B35F8" w:rsidRDefault="001E7168" w:rsidP="000B35F8">
      <w:pPr>
        <w:pStyle w:val="SourceCode"/>
        <w:rPr>
          <w:rFonts w:ascii="Consolas" w:hAnsi="Consolas"/>
        </w:rPr>
      </w:pPr>
      <w:r w:rsidRPr="000B35F8">
        <w:rPr>
          <w:rStyle w:val="DataTypeTok"/>
          <w:rFonts w:ascii="Consolas" w:hAnsi="Consolas"/>
        </w:rPr>
        <w:t>Predictor</w:t>
      </w:r>
      <w:r w:rsidR="00070C29" w:rsidRPr="000B35F8">
        <w:rPr>
          <w:rStyle w:val="DataTypeTok"/>
          <w:rFonts w:ascii="Consolas" w:hAnsi="Consolas"/>
        </w:rPr>
        <w:t>s =</w:t>
      </w:r>
      <w:r w:rsidR="00070C29" w:rsidRPr="000B35F8">
        <w:rPr>
          <w:rStyle w:val="NormalTok"/>
          <w:rFonts w:ascii="Consolas" w:hAnsi="Consolas"/>
        </w:rPr>
        <w:t xml:space="preserve"> </w:t>
      </w:r>
      <w:r w:rsidR="00070C29" w:rsidRPr="000B35F8">
        <w:rPr>
          <w:rStyle w:val="OtherTok"/>
          <w:rFonts w:ascii="Consolas" w:hAnsi="Consolas"/>
        </w:rPr>
        <w:t>NULL</w:t>
      </w:r>
      <w:r w:rsidR="00070C29" w:rsidRPr="000B35F8">
        <w:rPr>
          <w:rStyle w:val="NormalTok"/>
          <w:rFonts w:ascii="Consolas" w:hAnsi="Consolas"/>
        </w:rPr>
        <w:t>,</w:t>
      </w:r>
      <w:r w:rsidR="00070C29" w:rsidRPr="000B35F8">
        <w:rPr>
          <w:rFonts w:ascii="Consolas" w:hAnsi="Consolas"/>
        </w:rPr>
        <w:br/>
      </w:r>
      <w:r w:rsidR="00070C29" w:rsidRPr="000B35F8">
        <w:rPr>
          <w:rStyle w:val="NormalTok"/>
          <w:rFonts w:ascii="Consolas" w:hAnsi="Consolas"/>
        </w:rPr>
        <w:t xml:space="preserve">  </w:t>
      </w:r>
      <w:proofErr w:type="spellStart"/>
      <w:r w:rsidR="00070C29" w:rsidRPr="000B35F8">
        <w:rPr>
          <w:rStyle w:val="DataTypeTok"/>
          <w:rFonts w:ascii="Consolas" w:hAnsi="Consolas"/>
        </w:rPr>
        <w:t>time.optimise</w:t>
      </w:r>
      <w:proofErr w:type="spellEnd"/>
      <w:r w:rsidR="00070C29" w:rsidRPr="000B35F8">
        <w:rPr>
          <w:rStyle w:val="DataTypeTok"/>
          <w:rFonts w:ascii="Consolas" w:hAnsi="Consolas"/>
        </w:rPr>
        <w:t xml:space="preserve"> =</w:t>
      </w:r>
      <w:r w:rsidR="00070C29" w:rsidRPr="000B35F8">
        <w:rPr>
          <w:rStyle w:val="NormalTok"/>
          <w:rFonts w:ascii="Consolas" w:hAnsi="Consolas"/>
        </w:rPr>
        <w:t xml:space="preserve"> </w:t>
      </w:r>
      <w:r w:rsidR="00070C29" w:rsidRPr="000B35F8">
        <w:rPr>
          <w:rStyle w:val="DecValTok"/>
          <w:rFonts w:ascii="Consolas" w:hAnsi="Consolas"/>
        </w:rPr>
        <w:t>1985</w:t>
      </w:r>
      <w:r w:rsidR="00070C29" w:rsidRPr="000B35F8">
        <w:rPr>
          <w:rStyle w:val="OperatorTok"/>
          <w:rFonts w:ascii="Consolas" w:hAnsi="Consolas"/>
        </w:rPr>
        <w:t>:</w:t>
      </w:r>
      <w:r w:rsidR="00070C29" w:rsidRPr="000B35F8">
        <w:rPr>
          <w:rStyle w:val="DecValTok"/>
          <w:rFonts w:ascii="Consolas" w:hAnsi="Consolas"/>
        </w:rPr>
        <w:t>1998</w:t>
      </w:r>
      <w:r w:rsidR="00070C29" w:rsidRPr="000B35F8">
        <w:rPr>
          <w:rFonts w:ascii="Consolas" w:hAnsi="Consolas"/>
        </w:rPr>
        <w:br/>
      </w:r>
      <w:r w:rsidR="00070C29" w:rsidRPr="000B35F8">
        <w:rPr>
          <w:rStyle w:val="NormalTok"/>
          <w:rFonts w:ascii="Consolas" w:hAnsi="Consolas"/>
        </w:rPr>
        <w:t xml:space="preserve">) </w:t>
      </w:r>
      <w:r w:rsidR="00070C29" w:rsidRPr="000B35F8">
        <w:rPr>
          <w:rStyle w:val="OperatorTok"/>
          <w:rFonts w:ascii="Consolas" w:hAnsi="Consolas"/>
        </w:rPr>
        <w:t>%&gt;%</w:t>
      </w:r>
      <w:r w:rsidR="00070C29" w:rsidRPr="000B35F8">
        <w:rPr>
          <w:rFonts w:ascii="Consolas" w:hAnsi="Consolas"/>
        </w:rPr>
        <w:br/>
      </w:r>
      <w:r w:rsidR="00070C29" w:rsidRPr="000B35F8">
        <w:rPr>
          <w:rStyle w:val="StringTok"/>
          <w:rFonts w:ascii="Consolas" w:hAnsi="Consolas"/>
        </w:rPr>
        <w:t xml:space="preserve">  </w:t>
      </w:r>
      <w:r w:rsidR="00070C29" w:rsidRPr="000B35F8">
        <w:rPr>
          <w:rStyle w:val="KeywordTok"/>
          <w:rFonts w:ascii="Consolas" w:hAnsi="Consolas"/>
        </w:rPr>
        <w:t>arrange</w:t>
      </w:r>
      <w:r w:rsidR="00070C29" w:rsidRPr="000B35F8">
        <w:rPr>
          <w:rStyle w:val="NormalTok"/>
          <w:rFonts w:ascii="Consolas" w:hAnsi="Consolas"/>
        </w:rPr>
        <w:t xml:space="preserve">(groups, </w:t>
      </w:r>
      <w:proofErr w:type="spellStart"/>
      <w:r w:rsidR="00070C29" w:rsidRPr="000B35F8">
        <w:rPr>
          <w:rStyle w:val="NormalTok"/>
          <w:rFonts w:ascii="Consolas" w:hAnsi="Consolas"/>
        </w:rPr>
        <w:t>mspe</w:t>
      </w:r>
      <w:proofErr w:type="spellEnd"/>
      <w:r w:rsidR="00070C29" w:rsidRPr="000B35F8">
        <w:rPr>
          <w:rStyle w:val="NormalTok"/>
          <w:rFonts w:ascii="Consolas" w:hAnsi="Consolas"/>
        </w:rPr>
        <w:t>)</w:t>
      </w:r>
    </w:p>
    <w:p w14:paraId="5F704B58" w14:textId="77777777" w:rsidR="001E7168" w:rsidRDefault="001E7168" w:rsidP="000B35F8">
      <w:bookmarkStart w:id="10" w:name="all-countries-no-additional-predictors"/>
    </w:p>
    <w:p w14:paraId="4D55E1A7" w14:textId="13E1FB3F" w:rsidR="00070C29" w:rsidRPr="000B35F8" w:rsidRDefault="00070C29" w:rsidP="000B35F8">
      <w:pPr>
        <w:pStyle w:val="Heading2"/>
      </w:pPr>
      <w:r w:rsidRPr="000B35F8">
        <w:t xml:space="preserve">All countries, no additional </w:t>
      </w:r>
      <w:r w:rsidR="001E7168" w:rsidRPr="000B35F8">
        <w:t>Predictor</w:t>
      </w:r>
      <w:r w:rsidRPr="000B35F8">
        <w:t>s</w:t>
      </w:r>
      <w:bookmarkEnd w:id="10"/>
    </w:p>
    <w:p w14:paraId="72BEA24D" w14:textId="6B78BA99" w:rsidR="00070C29" w:rsidRDefault="00070C29" w:rsidP="000B35F8">
      <w:pPr>
        <w:pStyle w:val="Heading3"/>
      </w:pPr>
      <w:bookmarkStart w:id="11" w:name="model-1-under-18-birth-rates"/>
      <w:r>
        <w:t>Model 1: Under-18 birth rates</w:t>
      </w:r>
      <w:bookmarkEnd w:id="11"/>
    </w:p>
    <w:p w14:paraId="16654DA0" w14:textId="77777777" w:rsidR="00070C29" w:rsidRDefault="00070C29" w:rsidP="000B35F8">
      <w:pPr>
        <w:pStyle w:val="Heading4"/>
      </w:pPr>
      <w:bookmarkStart w:id="12" w:name="all-countries-graph"/>
      <w:r>
        <w:t>All Countries graph</w:t>
      </w:r>
      <w:bookmarkEnd w:id="12"/>
    </w:p>
    <w:p w14:paraId="475FAB19" w14:textId="4C1AFD86" w:rsidR="00070C29" w:rsidRDefault="00070C29" w:rsidP="000B35F8">
      <w:r>
        <w:rPr>
          <w:noProof/>
        </w:rPr>
        <w:drawing>
          <wp:inline distT="0" distB="0" distL="0" distR="0" wp14:anchorId="2EA5E34B" wp14:editId="1C7192D7">
            <wp:extent cx="6263640" cy="467423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3640" cy="4674235"/>
                    </a:xfrm>
                    <a:prstGeom prst="rect">
                      <a:avLst/>
                    </a:prstGeom>
                    <a:noFill/>
                    <a:ln>
                      <a:noFill/>
                    </a:ln>
                  </pic:spPr>
                </pic:pic>
              </a:graphicData>
            </a:graphic>
          </wp:inline>
        </w:drawing>
      </w:r>
    </w:p>
    <w:p w14:paraId="3C33ABDC" w14:textId="77777777" w:rsidR="00070C29" w:rsidRDefault="00070C29" w:rsidP="000B35F8">
      <w:pPr>
        <w:pStyle w:val="Heading4"/>
      </w:pPr>
      <w:bookmarkStart w:id="13" w:name="england-vs-synthetic-control"/>
      <w:r>
        <w:t>England vs Synthetic Control</w:t>
      </w:r>
      <w:bookmarkEnd w:id="13"/>
    </w:p>
    <w:p w14:paraId="2554DF3B" w14:textId="77777777" w:rsidR="00070C29" w:rsidRDefault="00070C29" w:rsidP="000B35F8">
      <w:r>
        <w:t>Over the period 1999 to 2013, England and Wales saw a difference of -3,744 births (to an average population of 995,340 women).</w:t>
      </w:r>
    </w:p>
    <w:p w14:paraId="440498C6" w14:textId="49A58058" w:rsidR="00070C29" w:rsidRDefault="00070C29" w:rsidP="000B35F8">
      <w:pPr>
        <w:pStyle w:val="BodyText"/>
      </w:pPr>
      <w:r>
        <w:rPr>
          <w:noProof/>
        </w:rPr>
        <w:lastRenderedPageBreak/>
        <w:drawing>
          <wp:inline distT="0" distB="0" distL="0" distR="0" wp14:anchorId="2D0D7DE7" wp14:editId="7D5F3C9E">
            <wp:extent cx="5524500" cy="3686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7F65C290" w14:textId="77777777" w:rsidR="00070C29" w:rsidRDefault="00070C29" w:rsidP="000B35F8">
      <w:pPr>
        <w:pStyle w:val="Heading4"/>
      </w:pPr>
      <w:bookmarkStart w:id="14" w:name="weights-and-balance"/>
      <w:r>
        <w:t>Weights and balance</w:t>
      </w:r>
      <w:bookmarkEnd w:id="14"/>
    </w:p>
    <w:p w14:paraId="7DE5F7F5" w14:textId="77777777" w:rsidR="00070C29" w:rsidRDefault="00070C29" w:rsidP="000B35F8">
      <w:r>
        <w:t>Country weights</w:t>
      </w:r>
    </w:p>
    <w:tbl>
      <w:tblPr>
        <w:tblStyle w:val="ListTable1Light-Accent3"/>
        <w:tblW w:w="3750" w:type="pct"/>
        <w:tblLook w:val="0420" w:firstRow="1" w:lastRow="0" w:firstColumn="0" w:lastColumn="0" w:noHBand="0" w:noVBand="1"/>
        <w:tblCaption w:val="Country weights"/>
      </w:tblPr>
      <w:tblGrid>
        <w:gridCol w:w="5464"/>
        <w:gridCol w:w="1934"/>
      </w:tblGrid>
      <w:tr w:rsidR="00070C29" w14:paraId="29A40AE0"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hideMark/>
          </w:tcPr>
          <w:p w14:paraId="7A6676B3" w14:textId="77777777" w:rsidR="00070C29" w:rsidRDefault="00070C29" w:rsidP="000B35F8">
            <w:r>
              <w:t>Country</w:t>
            </w:r>
          </w:p>
        </w:tc>
        <w:tc>
          <w:tcPr>
            <w:tcW w:w="0" w:type="auto"/>
            <w:hideMark/>
          </w:tcPr>
          <w:p w14:paraId="47E4A53E" w14:textId="77777777" w:rsidR="00070C29" w:rsidRDefault="00070C29" w:rsidP="000B35F8">
            <w:pPr>
              <w:jc w:val="right"/>
            </w:pPr>
            <w:r>
              <w:t>Weight</w:t>
            </w:r>
          </w:p>
        </w:tc>
      </w:tr>
      <w:tr w:rsidR="00070C29" w14:paraId="00FD7209"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541F491" w14:textId="77777777" w:rsidR="00070C29" w:rsidRDefault="00070C29" w:rsidP="000B35F8">
            <w:r>
              <w:t>Scotland</w:t>
            </w:r>
          </w:p>
        </w:tc>
        <w:tc>
          <w:tcPr>
            <w:tcW w:w="0" w:type="auto"/>
            <w:hideMark/>
          </w:tcPr>
          <w:p w14:paraId="1E501334" w14:textId="77777777" w:rsidR="00070C29" w:rsidRDefault="00070C29" w:rsidP="000B35F8">
            <w:pPr>
              <w:jc w:val="right"/>
            </w:pPr>
            <w:r>
              <w:t>0.672</w:t>
            </w:r>
          </w:p>
        </w:tc>
      </w:tr>
      <w:tr w:rsidR="00070C29" w14:paraId="742CA434" w14:textId="77777777" w:rsidTr="00C0203F">
        <w:tc>
          <w:tcPr>
            <w:tcW w:w="0" w:type="auto"/>
            <w:hideMark/>
          </w:tcPr>
          <w:p w14:paraId="160C62F8" w14:textId="77777777" w:rsidR="00070C29" w:rsidRDefault="00070C29" w:rsidP="000B35F8">
            <w:r>
              <w:t>Portugal</w:t>
            </w:r>
          </w:p>
        </w:tc>
        <w:tc>
          <w:tcPr>
            <w:tcW w:w="0" w:type="auto"/>
            <w:hideMark/>
          </w:tcPr>
          <w:p w14:paraId="743D7133" w14:textId="77777777" w:rsidR="00070C29" w:rsidRDefault="00070C29" w:rsidP="000B35F8">
            <w:pPr>
              <w:jc w:val="right"/>
            </w:pPr>
            <w:r>
              <w:t>0.295</w:t>
            </w:r>
          </w:p>
        </w:tc>
      </w:tr>
      <w:tr w:rsidR="00070C29" w14:paraId="5925BE6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FA44C0F" w14:textId="77777777" w:rsidR="00070C29" w:rsidRDefault="00070C29" w:rsidP="000B35F8">
            <w:r>
              <w:t>United States of America</w:t>
            </w:r>
          </w:p>
        </w:tc>
        <w:tc>
          <w:tcPr>
            <w:tcW w:w="0" w:type="auto"/>
            <w:hideMark/>
          </w:tcPr>
          <w:p w14:paraId="0D06CE51" w14:textId="77777777" w:rsidR="00070C29" w:rsidRDefault="00070C29" w:rsidP="000B35F8">
            <w:pPr>
              <w:jc w:val="right"/>
            </w:pPr>
            <w:r>
              <w:t>0.016</w:t>
            </w:r>
          </w:p>
        </w:tc>
      </w:tr>
      <w:tr w:rsidR="00070C29" w14:paraId="5D24638F" w14:textId="77777777" w:rsidTr="00C0203F">
        <w:tc>
          <w:tcPr>
            <w:tcW w:w="0" w:type="auto"/>
            <w:hideMark/>
          </w:tcPr>
          <w:p w14:paraId="18078D55" w14:textId="77777777" w:rsidR="00070C29" w:rsidRDefault="00070C29" w:rsidP="000B35F8">
            <w:r>
              <w:t>New Zealand</w:t>
            </w:r>
          </w:p>
        </w:tc>
        <w:tc>
          <w:tcPr>
            <w:tcW w:w="0" w:type="auto"/>
            <w:hideMark/>
          </w:tcPr>
          <w:p w14:paraId="74C5A3A8" w14:textId="77777777" w:rsidR="00070C29" w:rsidRDefault="00070C29" w:rsidP="000B35F8">
            <w:pPr>
              <w:jc w:val="right"/>
            </w:pPr>
            <w:r>
              <w:t>0.012</w:t>
            </w:r>
          </w:p>
        </w:tc>
      </w:tr>
      <w:tr w:rsidR="00070C29" w14:paraId="428412BB"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580C44C8" w14:textId="77777777" w:rsidR="00070C29" w:rsidRDefault="00070C29" w:rsidP="000B35F8">
            <w:r>
              <w:t>Iceland</w:t>
            </w:r>
          </w:p>
        </w:tc>
        <w:tc>
          <w:tcPr>
            <w:tcW w:w="0" w:type="auto"/>
            <w:hideMark/>
          </w:tcPr>
          <w:p w14:paraId="69B792B5" w14:textId="77777777" w:rsidR="00070C29" w:rsidRDefault="00070C29" w:rsidP="000B35F8">
            <w:pPr>
              <w:jc w:val="right"/>
            </w:pPr>
            <w:r>
              <w:t>0.001</w:t>
            </w:r>
          </w:p>
        </w:tc>
      </w:tr>
      <w:tr w:rsidR="00070C29" w14:paraId="760F5686" w14:textId="77777777" w:rsidTr="00C0203F">
        <w:tc>
          <w:tcPr>
            <w:tcW w:w="0" w:type="auto"/>
            <w:hideMark/>
          </w:tcPr>
          <w:p w14:paraId="5FCF55C4" w14:textId="77777777" w:rsidR="00070C29" w:rsidRDefault="00070C29" w:rsidP="000B35F8">
            <w:r>
              <w:t>Sweden</w:t>
            </w:r>
          </w:p>
        </w:tc>
        <w:tc>
          <w:tcPr>
            <w:tcW w:w="0" w:type="auto"/>
            <w:hideMark/>
          </w:tcPr>
          <w:p w14:paraId="301A2522" w14:textId="77777777" w:rsidR="00070C29" w:rsidRDefault="00070C29" w:rsidP="000B35F8">
            <w:pPr>
              <w:jc w:val="right"/>
            </w:pPr>
            <w:r>
              <w:t>0.001</w:t>
            </w:r>
          </w:p>
        </w:tc>
      </w:tr>
      <w:tr w:rsidR="00070C29" w14:paraId="09FD612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5775654" w14:textId="77777777" w:rsidR="00070C29" w:rsidRDefault="00070C29" w:rsidP="000B35F8">
            <w:r>
              <w:t>Switzerland</w:t>
            </w:r>
          </w:p>
        </w:tc>
        <w:tc>
          <w:tcPr>
            <w:tcW w:w="0" w:type="auto"/>
            <w:hideMark/>
          </w:tcPr>
          <w:p w14:paraId="0E37B3E7" w14:textId="77777777" w:rsidR="00070C29" w:rsidRDefault="00070C29" w:rsidP="000B35F8">
            <w:pPr>
              <w:jc w:val="right"/>
            </w:pPr>
            <w:r>
              <w:t>0.000</w:t>
            </w:r>
          </w:p>
        </w:tc>
      </w:tr>
      <w:tr w:rsidR="00070C29" w14:paraId="0E4E854D" w14:textId="77777777" w:rsidTr="00C0203F">
        <w:tc>
          <w:tcPr>
            <w:tcW w:w="0" w:type="auto"/>
            <w:hideMark/>
          </w:tcPr>
          <w:p w14:paraId="58853D3B" w14:textId="77777777" w:rsidR="00070C29" w:rsidRDefault="00070C29" w:rsidP="000B35F8">
            <w:r>
              <w:t>Germany</w:t>
            </w:r>
          </w:p>
        </w:tc>
        <w:tc>
          <w:tcPr>
            <w:tcW w:w="0" w:type="auto"/>
            <w:hideMark/>
          </w:tcPr>
          <w:p w14:paraId="0A8AEA63" w14:textId="77777777" w:rsidR="00070C29" w:rsidRDefault="00070C29" w:rsidP="000B35F8">
            <w:pPr>
              <w:jc w:val="right"/>
            </w:pPr>
            <w:r>
              <w:t>0.000</w:t>
            </w:r>
          </w:p>
        </w:tc>
      </w:tr>
      <w:tr w:rsidR="00070C29" w14:paraId="26578C4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55C8A53" w14:textId="77777777" w:rsidR="00070C29" w:rsidRDefault="00070C29" w:rsidP="000B35F8">
            <w:r>
              <w:t>Denmark</w:t>
            </w:r>
          </w:p>
        </w:tc>
        <w:tc>
          <w:tcPr>
            <w:tcW w:w="0" w:type="auto"/>
            <w:hideMark/>
          </w:tcPr>
          <w:p w14:paraId="7A338A8F" w14:textId="77777777" w:rsidR="00070C29" w:rsidRDefault="00070C29" w:rsidP="000B35F8">
            <w:pPr>
              <w:jc w:val="right"/>
            </w:pPr>
            <w:r>
              <w:t>0.000</w:t>
            </w:r>
          </w:p>
        </w:tc>
      </w:tr>
      <w:tr w:rsidR="00070C29" w14:paraId="656CA3B5" w14:textId="77777777" w:rsidTr="00C0203F">
        <w:tc>
          <w:tcPr>
            <w:tcW w:w="0" w:type="auto"/>
            <w:hideMark/>
          </w:tcPr>
          <w:p w14:paraId="07AC80A5" w14:textId="77777777" w:rsidR="00070C29" w:rsidRDefault="00070C29" w:rsidP="000B35F8">
            <w:r>
              <w:t>Spain</w:t>
            </w:r>
          </w:p>
        </w:tc>
        <w:tc>
          <w:tcPr>
            <w:tcW w:w="0" w:type="auto"/>
            <w:hideMark/>
          </w:tcPr>
          <w:p w14:paraId="7FCFE40C" w14:textId="77777777" w:rsidR="00070C29" w:rsidRDefault="00070C29" w:rsidP="000B35F8">
            <w:pPr>
              <w:jc w:val="right"/>
            </w:pPr>
            <w:r>
              <w:t>0.000</w:t>
            </w:r>
          </w:p>
        </w:tc>
      </w:tr>
      <w:tr w:rsidR="00070C29" w14:paraId="3E3870D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3D140A1" w14:textId="77777777" w:rsidR="00070C29" w:rsidRDefault="00070C29" w:rsidP="000B35F8">
            <w:r>
              <w:t>Finland</w:t>
            </w:r>
          </w:p>
        </w:tc>
        <w:tc>
          <w:tcPr>
            <w:tcW w:w="0" w:type="auto"/>
            <w:hideMark/>
          </w:tcPr>
          <w:p w14:paraId="5DA92D37" w14:textId="77777777" w:rsidR="00070C29" w:rsidRDefault="00070C29" w:rsidP="000B35F8">
            <w:pPr>
              <w:jc w:val="right"/>
            </w:pPr>
            <w:r>
              <w:t>0.000</w:t>
            </w:r>
          </w:p>
        </w:tc>
      </w:tr>
      <w:tr w:rsidR="00070C29" w14:paraId="7A817FB3" w14:textId="77777777" w:rsidTr="00C0203F">
        <w:tc>
          <w:tcPr>
            <w:tcW w:w="0" w:type="auto"/>
            <w:hideMark/>
          </w:tcPr>
          <w:p w14:paraId="164CF9F7" w14:textId="77777777" w:rsidR="00070C29" w:rsidRDefault="00070C29" w:rsidP="000B35F8">
            <w:r>
              <w:t>France</w:t>
            </w:r>
          </w:p>
        </w:tc>
        <w:tc>
          <w:tcPr>
            <w:tcW w:w="0" w:type="auto"/>
            <w:hideMark/>
          </w:tcPr>
          <w:p w14:paraId="221E2BC2" w14:textId="77777777" w:rsidR="00070C29" w:rsidRDefault="00070C29" w:rsidP="000B35F8">
            <w:pPr>
              <w:jc w:val="right"/>
            </w:pPr>
            <w:r>
              <w:t>0.000</w:t>
            </w:r>
          </w:p>
        </w:tc>
      </w:tr>
      <w:tr w:rsidR="00070C29" w14:paraId="101D8CA1"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550CE824" w14:textId="77777777" w:rsidR="00070C29" w:rsidRDefault="00070C29" w:rsidP="000B35F8">
            <w:r>
              <w:t>Italy</w:t>
            </w:r>
          </w:p>
        </w:tc>
        <w:tc>
          <w:tcPr>
            <w:tcW w:w="0" w:type="auto"/>
            <w:hideMark/>
          </w:tcPr>
          <w:p w14:paraId="6B329F7E" w14:textId="77777777" w:rsidR="00070C29" w:rsidRDefault="00070C29" w:rsidP="000B35F8">
            <w:pPr>
              <w:jc w:val="right"/>
            </w:pPr>
            <w:r>
              <w:t>0.000</w:t>
            </w:r>
          </w:p>
        </w:tc>
      </w:tr>
      <w:tr w:rsidR="00070C29" w14:paraId="2E5DC65E" w14:textId="77777777" w:rsidTr="00C0203F">
        <w:tc>
          <w:tcPr>
            <w:tcW w:w="0" w:type="auto"/>
            <w:hideMark/>
          </w:tcPr>
          <w:p w14:paraId="58A8A6AC" w14:textId="77777777" w:rsidR="00070C29" w:rsidRDefault="00070C29" w:rsidP="000B35F8">
            <w:r>
              <w:t>Netherlands</w:t>
            </w:r>
          </w:p>
        </w:tc>
        <w:tc>
          <w:tcPr>
            <w:tcW w:w="0" w:type="auto"/>
            <w:hideMark/>
          </w:tcPr>
          <w:p w14:paraId="590EF870" w14:textId="77777777" w:rsidR="00070C29" w:rsidRDefault="00070C29" w:rsidP="000B35F8">
            <w:pPr>
              <w:jc w:val="right"/>
            </w:pPr>
            <w:r>
              <w:t>0.000</w:t>
            </w:r>
          </w:p>
        </w:tc>
      </w:tr>
      <w:tr w:rsidR="00070C29" w14:paraId="1219D84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5E8FCA48" w14:textId="77777777" w:rsidR="00070C29" w:rsidRDefault="00070C29" w:rsidP="000B35F8">
            <w:r>
              <w:t>Norway</w:t>
            </w:r>
          </w:p>
        </w:tc>
        <w:tc>
          <w:tcPr>
            <w:tcW w:w="0" w:type="auto"/>
            <w:hideMark/>
          </w:tcPr>
          <w:p w14:paraId="4D500698" w14:textId="77777777" w:rsidR="00070C29" w:rsidRDefault="00070C29" w:rsidP="000B35F8">
            <w:pPr>
              <w:jc w:val="right"/>
            </w:pPr>
            <w:r>
              <w:t>0.000</w:t>
            </w:r>
          </w:p>
        </w:tc>
      </w:tr>
    </w:tbl>
    <w:p w14:paraId="7476AB66" w14:textId="77777777" w:rsidR="001E7168" w:rsidRDefault="001E7168" w:rsidP="000B35F8"/>
    <w:p w14:paraId="048AD438" w14:textId="079A51EF" w:rsidR="00070C29" w:rsidRDefault="001E7168" w:rsidP="000B35F8">
      <w:r>
        <w:t>Predictor</w:t>
      </w:r>
      <w:r w:rsidR="00070C29">
        <w:t xml:space="preserve"> weights</w:t>
      </w:r>
    </w:p>
    <w:tbl>
      <w:tblPr>
        <w:tblStyle w:val="ListTable1Light-Accent3"/>
        <w:tblW w:w="3750" w:type="pct"/>
        <w:tblLook w:val="0420" w:firstRow="1" w:lastRow="0" w:firstColumn="0" w:lastColumn="0" w:noHBand="0" w:noVBand="1"/>
        <w:tblCaption w:val="Predictor weights"/>
      </w:tblPr>
      <w:tblGrid>
        <w:gridCol w:w="4948"/>
        <w:gridCol w:w="2450"/>
      </w:tblGrid>
      <w:tr w:rsidR="00070C29" w14:paraId="4A5CDD54"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5CFC1334" w14:textId="77777777" w:rsidR="00070C29" w:rsidRDefault="00070C29" w:rsidP="000B35F8"/>
        </w:tc>
        <w:tc>
          <w:tcPr>
            <w:tcW w:w="0" w:type="auto"/>
            <w:hideMark/>
          </w:tcPr>
          <w:p w14:paraId="4D7987D5" w14:textId="77777777" w:rsidR="00070C29" w:rsidRDefault="00070C29" w:rsidP="000B35F8">
            <w:proofErr w:type="spellStart"/>
            <w:r>
              <w:t>v.weights</w:t>
            </w:r>
            <w:proofErr w:type="spellEnd"/>
          </w:p>
        </w:tc>
      </w:tr>
      <w:tr w:rsidR="00070C29" w14:paraId="4BFBE02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7A3CF62" w14:textId="77777777" w:rsidR="00070C29" w:rsidRDefault="00070C29" w:rsidP="000B35F8">
            <w:proofErr w:type="gramStart"/>
            <w:r>
              <w:t>special.rate</w:t>
            </w:r>
            <w:proofErr w:type="gramEnd"/>
            <w:r>
              <w:t>.1990.1993</w:t>
            </w:r>
          </w:p>
        </w:tc>
        <w:tc>
          <w:tcPr>
            <w:tcW w:w="0" w:type="auto"/>
            <w:hideMark/>
          </w:tcPr>
          <w:p w14:paraId="1257C3B6" w14:textId="77777777" w:rsidR="00070C29" w:rsidRDefault="00070C29" w:rsidP="000B35F8">
            <w:r>
              <w:t>0.01</w:t>
            </w:r>
          </w:p>
        </w:tc>
      </w:tr>
      <w:tr w:rsidR="00070C29" w14:paraId="485838BE" w14:textId="77777777" w:rsidTr="00C0203F">
        <w:tc>
          <w:tcPr>
            <w:tcW w:w="0" w:type="auto"/>
            <w:hideMark/>
          </w:tcPr>
          <w:p w14:paraId="18D40DFE" w14:textId="77777777" w:rsidR="00070C29" w:rsidRDefault="00070C29" w:rsidP="000B35F8">
            <w:proofErr w:type="gramStart"/>
            <w:r>
              <w:t>special.rate</w:t>
            </w:r>
            <w:proofErr w:type="gramEnd"/>
            <w:r>
              <w:t>.1994</w:t>
            </w:r>
          </w:p>
        </w:tc>
        <w:tc>
          <w:tcPr>
            <w:tcW w:w="0" w:type="auto"/>
            <w:hideMark/>
          </w:tcPr>
          <w:p w14:paraId="1A29957A" w14:textId="77777777" w:rsidR="00070C29" w:rsidRDefault="00070C29" w:rsidP="000B35F8">
            <w:r>
              <w:t>0.333</w:t>
            </w:r>
          </w:p>
        </w:tc>
      </w:tr>
      <w:tr w:rsidR="00070C29" w14:paraId="30BA075E"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B85BF8A" w14:textId="77777777" w:rsidR="00070C29" w:rsidRDefault="00070C29" w:rsidP="000B35F8">
            <w:proofErr w:type="gramStart"/>
            <w:r>
              <w:t>special.rate</w:t>
            </w:r>
            <w:proofErr w:type="gramEnd"/>
            <w:r>
              <w:t>.1995</w:t>
            </w:r>
          </w:p>
        </w:tc>
        <w:tc>
          <w:tcPr>
            <w:tcW w:w="0" w:type="auto"/>
            <w:hideMark/>
          </w:tcPr>
          <w:p w14:paraId="55120E43" w14:textId="77777777" w:rsidR="00070C29" w:rsidRDefault="00070C29" w:rsidP="000B35F8">
            <w:r>
              <w:t>0.295</w:t>
            </w:r>
          </w:p>
        </w:tc>
      </w:tr>
      <w:tr w:rsidR="00070C29" w14:paraId="35A43243" w14:textId="77777777" w:rsidTr="00C0203F">
        <w:tc>
          <w:tcPr>
            <w:tcW w:w="0" w:type="auto"/>
            <w:hideMark/>
          </w:tcPr>
          <w:p w14:paraId="6BB9719E" w14:textId="77777777" w:rsidR="00070C29" w:rsidRDefault="00070C29" w:rsidP="000B35F8">
            <w:proofErr w:type="gramStart"/>
            <w:r>
              <w:t>special.rate</w:t>
            </w:r>
            <w:proofErr w:type="gramEnd"/>
            <w:r>
              <w:t>.1996.1998</w:t>
            </w:r>
          </w:p>
        </w:tc>
        <w:tc>
          <w:tcPr>
            <w:tcW w:w="0" w:type="auto"/>
            <w:hideMark/>
          </w:tcPr>
          <w:p w14:paraId="4448BDBF" w14:textId="77777777" w:rsidR="00070C29" w:rsidRDefault="00070C29" w:rsidP="000B35F8">
            <w:r>
              <w:t>0.362</w:t>
            </w:r>
          </w:p>
        </w:tc>
      </w:tr>
    </w:tbl>
    <w:p w14:paraId="0252BF27" w14:textId="77777777" w:rsidR="001E7168" w:rsidRDefault="001E7168" w:rsidP="000B35F8"/>
    <w:p w14:paraId="77290110" w14:textId="3B7BE25B" w:rsidR="00070C29" w:rsidRDefault="001E7168" w:rsidP="000B35F8">
      <w:r>
        <w:lastRenderedPageBreak/>
        <w:t>Predictor</w:t>
      </w:r>
      <w:r w:rsidR="00070C29">
        <w:t xml:space="preserve"> balance between synthetic and treated units</w:t>
      </w:r>
    </w:p>
    <w:tbl>
      <w:tblPr>
        <w:tblStyle w:val="ListTable1Light-Accent3"/>
        <w:tblW w:w="3750" w:type="pct"/>
        <w:tblLook w:val="0420" w:firstRow="1" w:lastRow="0" w:firstColumn="0" w:lastColumn="0" w:noHBand="0" w:noVBand="1"/>
        <w:tblCaption w:val="Predictor balance between synthetic and treated units"/>
      </w:tblPr>
      <w:tblGrid>
        <w:gridCol w:w="2888"/>
        <w:gridCol w:w="1183"/>
        <w:gridCol w:w="1416"/>
        <w:gridCol w:w="1911"/>
      </w:tblGrid>
      <w:tr w:rsidR="00070C29" w14:paraId="19B6DB0F"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7B1AC303" w14:textId="77777777" w:rsidR="00070C29" w:rsidRDefault="00070C29" w:rsidP="000B35F8"/>
        </w:tc>
        <w:tc>
          <w:tcPr>
            <w:tcW w:w="0" w:type="auto"/>
            <w:hideMark/>
          </w:tcPr>
          <w:p w14:paraId="4CB84233" w14:textId="77777777" w:rsidR="00070C29" w:rsidRDefault="00070C29" w:rsidP="000B35F8">
            <w:pPr>
              <w:jc w:val="right"/>
            </w:pPr>
            <w:r>
              <w:t>Treated</w:t>
            </w:r>
          </w:p>
        </w:tc>
        <w:tc>
          <w:tcPr>
            <w:tcW w:w="0" w:type="auto"/>
            <w:hideMark/>
          </w:tcPr>
          <w:p w14:paraId="53D07EF6" w14:textId="77777777" w:rsidR="00070C29" w:rsidRDefault="00070C29" w:rsidP="000B35F8">
            <w:pPr>
              <w:jc w:val="right"/>
            </w:pPr>
            <w:r>
              <w:t>Synthetic</w:t>
            </w:r>
          </w:p>
        </w:tc>
        <w:tc>
          <w:tcPr>
            <w:tcW w:w="0" w:type="auto"/>
            <w:hideMark/>
          </w:tcPr>
          <w:p w14:paraId="00A37472" w14:textId="77777777" w:rsidR="00070C29" w:rsidRDefault="00070C29" w:rsidP="000B35F8">
            <w:pPr>
              <w:jc w:val="right"/>
            </w:pPr>
            <w:r>
              <w:t>Sample Mean</w:t>
            </w:r>
          </w:p>
        </w:tc>
      </w:tr>
      <w:tr w:rsidR="00671CB8" w14:paraId="53D3278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6FE9749" w14:textId="77777777" w:rsidR="00070C29" w:rsidRDefault="00070C29" w:rsidP="000B35F8">
            <w:proofErr w:type="gramStart"/>
            <w:r>
              <w:t>special.rate</w:t>
            </w:r>
            <w:proofErr w:type="gramEnd"/>
            <w:r>
              <w:t>.1990.1993</w:t>
            </w:r>
          </w:p>
        </w:tc>
        <w:tc>
          <w:tcPr>
            <w:tcW w:w="0" w:type="auto"/>
            <w:hideMark/>
          </w:tcPr>
          <w:p w14:paraId="3FFE796A" w14:textId="77777777" w:rsidR="00070C29" w:rsidRDefault="00070C29" w:rsidP="000B35F8">
            <w:pPr>
              <w:jc w:val="right"/>
            </w:pPr>
            <w:r>
              <w:t>16.214</w:t>
            </w:r>
          </w:p>
        </w:tc>
        <w:tc>
          <w:tcPr>
            <w:tcW w:w="0" w:type="auto"/>
            <w:hideMark/>
          </w:tcPr>
          <w:p w14:paraId="2084A7F2" w14:textId="77777777" w:rsidR="00070C29" w:rsidRDefault="00070C29" w:rsidP="000B35F8">
            <w:pPr>
              <w:jc w:val="right"/>
            </w:pPr>
            <w:r>
              <w:t>16.275</w:t>
            </w:r>
          </w:p>
        </w:tc>
        <w:tc>
          <w:tcPr>
            <w:tcW w:w="0" w:type="auto"/>
            <w:hideMark/>
          </w:tcPr>
          <w:p w14:paraId="1C2BB533" w14:textId="77777777" w:rsidR="00070C29" w:rsidRDefault="00070C29" w:rsidP="000B35F8">
            <w:pPr>
              <w:jc w:val="right"/>
            </w:pPr>
            <w:r>
              <w:t>10.415</w:t>
            </w:r>
          </w:p>
        </w:tc>
      </w:tr>
      <w:tr w:rsidR="00070C29" w14:paraId="1B538AC8" w14:textId="77777777" w:rsidTr="00C0203F">
        <w:tc>
          <w:tcPr>
            <w:tcW w:w="0" w:type="auto"/>
            <w:hideMark/>
          </w:tcPr>
          <w:p w14:paraId="66A0B3F2" w14:textId="77777777" w:rsidR="00070C29" w:rsidRDefault="00070C29" w:rsidP="000B35F8">
            <w:proofErr w:type="gramStart"/>
            <w:r>
              <w:t>special.rate</w:t>
            </w:r>
            <w:proofErr w:type="gramEnd"/>
            <w:r>
              <w:t>.1994</w:t>
            </w:r>
          </w:p>
        </w:tc>
        <w:tc>
          <w:tcPr>
            <w:tcW w:w="0" w:type="auto"/>
            <w:hideMark/>
          </w:tcPr>
          <w:p w14:paraId="3E242A73" w14:textId="77777777" w:rsidR="00070C29" w:rsidRDefault="00070C29" w:rsidP="000B35F8">
            <w:pPr>
              <w:jc w:val="right"/>
            </w:pPr>
            <w:r>
              <w:t>15.078</w:t>
            </w:r>
          </w:p>
        </w:tc>
        <w:tc>
          <w:tcPr>
            <w:tcW w:w="0" w:type="auto"/>
            <w:hideMark/>
          </w:tcPr>
          <w:p w14:paraId="0C7D47F6" w14:textId="77777777" w:rsidR="00070C29" w:rsidRDefault="00070C29" w:rsidP="000B35F8">
            <w:pPr>
              <w:jc w:val="right"/>
            </w:pPr>
            <w:r>
              <w:t>14.952</w:t>
            </w:r>
          </w:p>
        </w:tc>
        <w:tc>
          <w:tcPr>
            <w:tcW w:w="0" w:type="auto"/>
            <w:hideMark/>
          </w:tcPr>
          <w:p w14:paraId="3D3E551A" w14:textId="77777777" w:rsidR="00070C29" w:rsidRDefault="00070C29" w:rsidP="000B35F8">
            <w:pPr>
              <w:jc w:val="right"/>
            </w:pPr>
            <w:r>
              <w:t>9.629</w:t>
            </w:r>
          </w:p>
        </w:tc>
      </w:tr>
      <w:tr w:rsidR="00671CB8" w14:paraId="4002C638"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EFFE74E" w14:textId="77777777" w:rsidR="00070C29" w:rsidRDefault="00070C29" w:rsidP="000B35F8">
            <w:proofErr w:type="gramStart"/>
            <w:r>
              <w:t>special.rate</w:t>
            </w:r>
            <w:proofErr w:type="gramEnd"/>
            <w:r>
              <w:t>.1995</w:t>
            </w:r>
          </w:p>
        </w:tc>
        <w:tc>
          <w:tcPr>
            <w:tcW w:w="0" w:type="auto"/>
            <w:hideMark/>
          </w:tcPr>
          <w:p w14:paraId="6A599491" w14:textId="77777777" w:rsidR="00070C29" w:rsidRDefault="00070C29" w:rsidP="000B35F8">
            <w:pPr>
              <w:jc w:val="right"/>
            </w:pPr>
            <w:r>
              <w:t>15.285</w:t>
            </w:r>
          </w:p>
        </w:tc>
        <w:tc>
          <w:tcPr>
            <w:tcW w:w="0" w:type="auto"/>
            <w:hideMark/>
          </w:tcPr>
          <w:p w14:paraId="09A57AFC" w14:textId="77777777" w:rsidR="00070C29" w:rsidRDefault="00070C29" w:rsidP="000B35F8">
            <w:pPr>
              <w:jc w:val="right"/>
            </w:pPr>
            <w:r>
              <w:t>15.561</w:t>
            </w:r>
          </w:p>
        </w:tc>
        <w:tc>
          <w:tcPr>
            <w:tcW w:w="0" w:type="auto"/>
            <w:hideMark/>
          </w:tcPr>
          <w:p w14:paraId="2C6BD623" w14:textId="77777777" w:rsidR="00070C29" w:rsidRDefault="00070C29" w:rsidP="000B35F8">
            <w:pPr>
              <w:jc w:val="right"/>
            </w:pPr>
            <w:r>
              <w:t>9.660</w:t>
            </w:r>
          </w:p>
        </w:tc>
      </w:tr>
      <w:tr w:rsidR="00070C29" w14:paraId="70FBE4EF" w14:textId="77777777" w:rsidTr="00C0203F">
        <w:tc>
          <w:tcPr>
            <w:tcW w:w="0" w:type="auto"/>
            <w:hideMark/>
          </w:tcPr>
          <w:p w14:paraId="457B3373" w14:textId="77777777" w:rsidR="00070C29" w:rsidRDefault="00070C29" w:rsidP="000B35F8">
            <w:proofErr w:type="gramStart"/>
            <w:r>
              <w:t>special.rate</w:t>
            </w:r>
            <w:proofErr w:type="gramEnd"/>
            <w:r>
              <w:t>.1996.1998</w:t>
            </w:r>
          </w:p>
        </w:tc>
        <w:tc>
          <w:tcPr>
            <w:tcW w:w="0" w:type="auto"/>
            <w:hideMark/>
          </w:tcPr>
          <w:p w14:paraId="2271AC34" w14:textId="77777777" w:rsidR="00070C29" w:rsidRDefault="00070C29" w:rsidP="000B35F8">
            <w:pPr>
              <w:jc w:val="right"/>
            </w:pPr>
            <w:r>
              <w:t>16.836</w:t>
            </w:r>
          </w:p>
        </w:tc>
        <w:tc>
          <w:tcPr>
            <w:tcW w:w="0" w:type="auto"/>
            <w:hideMark/>
          </w:tcPr>
          <w:p w14:paraId="7DE8102B" w14:textId="77777777" w:rsidR="00070C29" w:rsidRDefault="00070C29" w:rsidP="000B35F8">
            <w:pPr>
              <w:jc w:val="right"/>
            </w:pPr>
            <w:r>
              <w:t>16.728</w:t>
            </w:r>
          </w:p>
        </w:tc>
        <w:tc>
          <w:tcPr>
            <w:tcW w:w="0" w:type="auto"/>
            <w:hideMark/>
          </w:tcPr>
          <w:p w14:paraId="4AC13430" w14:textId="77777777" w:rsidR="00070C29" w:rsidRDefault="00070C29" w:rsidP="000B35F8">
            <w:pPr>
              <w:jc w:val="right"/>
            </w:pPr>
            <w:r>
              <w:t>9.257</w:t>
            </w:r>
          </w:p>
        </w:tc>
      </w:tr>
    </w:tbl>
    <w:p w14:paraId="03C31D26" w14:textId="77777777" w:rsidR="001E7168" w:rsidRDefault="001E7168" w:rsidP="000B35F8">
      <w:bookmarkStart w:id="15" w:name="placebo-testing-by-country-and-time"/>
    </w:p>
    <w:p w14:paraId="0A8A9A51" w14:textId="6F41DE8B" w:rsidR="00070C29" w:rsidRDefault="001E7168" w:rsidP="000B35F8">
      <w:pPr>
        <w:pStyle w:val="Heading4"/>
      </w:pPr>
      <w:r>
        <w:t>Placebo</w:t>
      </w:r>
      <w:r w:rsidR="00070C29">
        <w:t xml:space="preserve"> testing by country and time</w:t>
      </w:r>
      <w:bookmarkEnd w:id="15"/>
    </w:p>
    <w:p w14:paraId="024EC1B6" w14:textId="082E7E49" w:rsidR="00070C29" w:rsidRDefault="00070C29" w:rsidP="000B35F8">
      <w:r>
        <w:rPr>
          <w:noProof/>
        </w:rPr>
        <w:drawing>
          <wp:inline distT="0" distB="0" distL="0" distR="0" wp14:anchorId="79A3CF98" wp14:editId="603C6654">
            <wp:extent cx="5524500" cy="3686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226A2402" w14:textId="77777777" w:rsidR="00070C29" w:rsidRDefault="00070C29" w:rsidP="000B35F8">
      <w:pPr>
        <w:pStyle w:val="BodyText"/>
      </w:pPr>
      <w:r>
        <w:t>In placebo-country tests, England and Wales ranked 14 out of 16 countries by pre/post-MSPE ratio.</w:t>
      </w:r>
    </w:p>
    <w:p w14:paraId="5CF41FBE" w14:textId="0F26A7FF" w:rsidR="00070C29" w:rsidRDefault="00070C29" w:rsidP="000B35F8">
      <w:pPr>
        <w:pStyle w:val="BodyText"/>
      </w:pPr>
      <w:r>
        <w:rPr>
          <w:noProof/>
        </w:rPr>
        <w:lastRenderedPageBreak/>
        <w:drawing>
          <wp:inline distT="0" distB="0" distL="0" distR="0" wp14:anchorId="1C6001C4" wp14:editId="140E9995">
            <wp:extent cx="5524500" cy="3686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1C72A3A7" w14:textId="77777777" w:rsidR="00070C29" w:rsidRDefault="00070C29" w:rsidP="000B35F8">
      <w:pPr>
        <w:pStyle w:val="Heading3"/>
      </w:pPr>
      <w:bookmarkStart w:id="16" w:name="model-2-under-20-pregnancy-rates"/>
      <w:r>
        <w:lastRenderedPageBreak/>
        <w:t>Model 2: Under-20 pregnancy rates</w:t>
      </w:r>
      <w:bookmarkEnd w:id="16"/>
    </w:p>
    <w:p w14:paraId="74FCF928" w14:textId="77777777" w:rsidR="00070C29" w:rsidRDefault="00070C29" w:rsidP="000B35F8">
      <w:pPr>
        <w:pStyle w:val="Heading4"/>
      </w:pPr>
      <w:bookmarkStart w:id="17" w:name="all-countries-graph-1"/>
      <w:r>
        <w:t>All Countries graph</w:t>
      </w:r>
      <w:bookmarkEnd w:id="17"/>
    </w:p>
    <w:p w14:paraId="27EF7C47" w14:textId="7399B69C" w:rsidR="00070C29" w:rsidRDefault="00070C29" w:rsidP="000B35F8">
      <w:r>
        <w:rPr>
          <w:noProof/>
        </w:rPr>
        <w:drawing>
          <wp:inline distT="0" distB="0" distL="0" distR="0" wp14:anchorId="2A30864F" wp14:editId="07982A41">
            <wp:extent cx="6263640" cy="46742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3640" cy="4674235"/>
                    </a:xfrm>
                    <a:prstGeom prst="rect">
                      <a:avLst/>
                    </a:prstGeom>
                    <a:noFill/>
                    <a:ln>
                      <a:noFill/>
                    </a:ln>
                  </pic:spPr>
                </pic:pic>
              </a:graphicData>
            </a:graphic>
          </wp:inline>
        </w:drawing>
      </w:r>
    </w:p>
    <w:p w14:paraId="297F764D" w14:textId="77777777" w:rsidR="00070C29" w:rsidRDefault="00070C29" w:rsidP="000B35F8">
      <w:pPr>
        <w:pStyle w:val="Heading4"/>
      </w:pPr>
      <w:bookmarkStart w:id="18" w:name="england-vs-synthetic-control-1"/>
      <w:r>
        <w:t>England vs Synthetic Control</w:t>
      </w:r>
      <w:bookmarkEnd w:id="18"/>
    </w:p>
    <w:p w14:paraId="19EA3EE4" w14:textId="77777777" w:rsidR="00070C29" w:rsidRDefault="00070C29" w:rsidP="000B35F8">
      <w:r>
        <w:t>Over the period 1999 to 2013, England and Wales saw a difference of 152,471 pregnancies (to an average population of 1,668,190 women).</w:t>
      </w:r>
    </w:p>
    <w:p w14:paraId="4A7B7F47" w14:textId="6E610024" w:rsidR="00070C29" w:rsidRDefault="00070C29" w:rsidP="000B35F8">
      <w:pPr>
        <w:pStyle w:val="BodyText"/>
      </w:pPr>
      <w:r>
        <w:rPr>
          <w:noProof/>
        </w:rPr>
        <w:lastRenderedPageBreak/>
        <w:drawing>
          <wp:inline distT="0" distB="0" distL="0" distR="0" wp14:anchorId="229D50D4" wp14:editId="56A0B588">
            <wp:extent cx="552450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7ECEA772" w14:textId="77777777" w:rsidR="00070C29" w:rsidRDefault="00070C29" w:rsidP="000B35F8">
      <w:pPr>
        <w:pStyle w:val="Heading4"/>
      </w:pPr>
      <w:bookmarkStart w:id="19" w:name="weights-and-balance-1"/>
      <w:r>
        <w:t>Weights and balance</w:t>
      </w:r>
      <w:bookmarkEnd w:id="19"/>
    </w:p>
    <w:p w14:paraId="58FACCC1" w14:textId="77777777" w:rsidR="00070C29" w:rsidRDefault="00070C29" w:rsidP="000B35F8">
      <w:r>
        <w:t>Country weights</w:t>
      </w:r>
    </w:p>
    <w:tbl>
      <w:tblPr>
        <w:tblStyle w:val="ListTable1Light-Accent3"/>
        <w:tblW w:w="3750" w:type="pct"/>
        <w:tblLook w:val="0420" w:firstRow="1" w:lastRow="0" w:firstColumn="0" w:lastColumn="0" w:noHBand="0" w:noVBand="1"/>
        <w:tblCaption w:val="Country weights"/>
      </w:tblPr>
      <w:tblGrid>
        <w:gridCol w:w="5464"/>
        <w:gridCol w:w="1934"/>
      </w:tblGrid>
      <w:tr w:rsidR="00070C29" w14:paraId="2859996D"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hideMark/>
          </w:tcPr>
          <w:p w14:paraId="288DEA32" w14:textId="77777777" w:rsidR="00070C29" w:rsidRDefault="00070C29" w:rsidP="000B35F8">
            <w:r>
              <w:t>Country</w:t>
            </w:r>
          </w:p>
        </w:tc>
        <w:tc>
          <w:tcPr>
            <w:tcW w:w="0" w:type="auto"/>
            <w:hideMark/>
          </w:tcPr>
          <w:p w14:paraId="675E5116" w14:textId="77777777" w:rsidR="00070C29" w:rsidRDefault="00070C29" w:rsidP="000B35F8">
            <w:pPr>
              <w:jc w:val="right"/>
            </w:pPr>
            <w:r>
              <w:t>Weight</w:t>
            </w:r>
          </w:p>
        </w:tc>
      </w:tr>
      <w:tr w:rsidR="00070C29" w14:paraId="3E6E139B"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05FBBAC" w14:textId="77777777" w:rsidR="00070C29" w:rsidRDefault="00070C29" w:rsidP="000B35F8">
            <w:r>
              <w:t>Scotland</w:t>
            </w:r>
          </w:p>
        </w:tc>
        <w:tc>
          <w:tcPr>
            <w:tcW w:w="0" w:type="auto"/>
            <w:hideMark/>
          </w:tcPr>
          <w:p w14:paraId="43AF7D7E" w14:textId="77777777" w:rsidR="00070C29" w:rsidRDefault="00070C29" w:rsidP="000B35F8">
            <w:pPr>
              <w:jc w:val="right"/>
            </w:pPr>
            <w:r>
              <w:t>0.639</w:t>
            </w:r>
          </w:p>
        </w:tc>
      </w:tr>
      <w:tr w:rsidR="00070C29" w14:paraId="37AA7CA4" w14:textId="77777777" w:rsidTr="00C0203F">
        <w:tc>
          <w:tcPr>
            <w:tcW w:w="0" w:type="auto"/>
            <w:hideMark/>
          </w:tcPr>
          <w:p w14:paraId="1FF2EA11" w14:textId="77777777" w:rsidR="00070C29" w:rsidRDefault="00070C29" w:rsidP="000B35F8">
            <w:r>
              <w:t>United States of America</w:t>
            </w:r>
          </w:p>
        </w:tc>
        <w:tc>
          <w:tcPr>
            <w:tcW w:w="0" w:type="auto"/>
            <w:hideMark/>
          </w:tcPr>
          <w:p w14:paraId="450A4FF6" w14:textId="77777777" w:rsidR="00070C29" w:rsidRDefault="00070C29" w:rsidP="000B35F8">
            <w:pPr>
              <w:jc w:val="right"/>
            </w:pPr>
            <w:r>
              <w:t>0.227</w:t>
            </w:r>
          </w:p>
        </w:tc>
      </w:tr>
      <w:tr w:rsidR="00070C29" w14:paraId="407EC884"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27C651D" w14:textId="77777777" w:rsidR="00070C29" w:rsidRDefault="00070C29" w:rsidP="000B35F8">
            <w:r>
              <w:t>Iceland</w:t>
            </w:r>
          </w:p>
        </w:tc>
        <w:tc>
          <w:tcPr>
            <w:tcW w:w="0" w:type="auto"/>
            <w:hideMark/>
          </w:tcPr>
          <w:p w14:paraId="193FD298" w14:textId="77777777" w:rsidR="00070C29" w:rsidRDefault="00070C29" w:rsidP="000B35F8">
            <w:pPr>
              <w:jc w:val="right"/>
            </w:pPr>
            <w:r>
              <w:t>0.134</w:t>
            </w:r>
          </w:p>
        </w:tc>
      </w:tr>
      <w:tr w:rsidR="00070C29" w14:paraId="413C1D6B" w14:textId="77777777" w:rsidTr="00C0203F">
        <w:tc>
          <w:tcPr>
            <w:tcW w:w="0" w:type="auto"/>
            <w:hideMark/>
          </w:tcPr>
          <w:p w14:paraId="5ADF4BBD" w14:textId="77777777" w:rsidR="00070C29" w:rsidRDefault="00070C29" w:rsidP="000B35F8">
            <w:r>
              <w:t>Switzerland</w:t>
            </w:r>
          </w:p>
        </w:tc>
        <w:tc>
          <w:tcPr>
            <w:tcW w:w="0" w:type="auto"/>
            <w:hideMark/>
          </w:tcPr>
          <w:p w14:paraId="43697F0E" w14:textId="77777777" w:rsidR="00070C29" w:rsidRDefault="00070C29" w:rsidP="000B35F8">
            <w:pPr>
              <w:jc w:val="right"/>
            </w:pPr>
            <w:r>
              <w:t>0.000</w:t>
            </w:r>
          </w:p>
        </w:tc>
      </w:tr>
      <w:tr w:rsidR="00070C29" w14:paraId="05A1258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A4169D6" w14:textId="77777777" w:rsidR="00070C29" w:rsidRDefault="00070C29" w:rsidP="000B35F8">
            <w:r>
              <w:t>Germany</w:t>
            </w:r>
          </w:p>
        </w:tc>
        <w:tc>
          <w:tcPr>
            <w:tcW w:w="0" w:type="auto"/>
            <w:hideMark/>
          </w:tcPr>
          <w:p w14:paraId="7A861A05" w14:textId="77777777" w:rsidR="00070C29" w:rsidRDefault="00070C29" w:rsidP="000B35F8">
            <w:pPr>
              <w:jc w:val="right"/>
            </w:pPr>
            <w:r>
              <w:t>0.000</w:t>
            </w:r>
          </w:p>
        </w:tc>
      </w:tr>
      <w:tr w:rsidR="00070C29" w14:paraId="30BDCBD6" w14:textId="77777777" w:rsidTr="00C0203F">
        <w:tc>
          <w:tcPr>
            <w:tcW w:w="0" w:type="auto"/>
            <w:hideMark/>
          </w:tcPr>
          <w:p w14:paraId="1228B117" w14:textId="77777777" w:rsidR="00070C29" w:rsidRDefault="00070C29" w:rsidP="000B35F8">
            <w:r>
              <w:t>Denmark</w:t>
            </w:r>
          </w:p>
        </w:tc>
        <w:tc>
          <w:tcPr>
            <w:tcW w:w="0" w:type="auto"/>
            <w:hideMark/>
          </w:tcPr>
          <w:p w14:paraId="3E1E700F" w14:textId="77777777" w:rsidR="00070C29" w:rsidRDefault="00070C29" w:rsidP="000B35F8">
            <w:pPr>
              <w:jc w:val="right"/>
            </w:pPr>
            <w:r>
              <w:t>0.000</w:t>
            </w:r>
          </w:p>
        </w:tc>
      </w:tr>
      <w:tr w:rsidR="00070C29" w14:paraId="5F44A103"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C41A927" w14:textId="77777777" w:rsidR="00070C29" w:rsidRDefault="00070C29" w:rsidP="000B35F8">
            <w:r>
              <w:t>Spain</w:t>
            </w:r>
          </w:p>
        </w:tc>
        <w:tc>
          <w:tcPr>
            <w:tcW w:w="0" w:type="auto"/>
            <w:hideMark/>
          </w:tcPr>
          <w:p w14:paraId="7E034A41" w14:textId="77777777" w:rsidR="00070C29" w:rsidRDefault="00070C29" w:rsidP="000B35F8">
            <w:pPr>
              <w:jc w:val="right"/>
            </w:pPr>
            <w:r>
              <w:t>0.000</w:t>
            </w:r>
          </w:p>
        </w:tc>
      </w:tr>
      <w:tr w:rsidR="00070C29" w14:paraId="77AE0FD0" w14:textId="77777777" w:rsidTr="00C0203F">
        <w:tc>
          <w:tcPr>
            <w:tcW w:w="0" w:type="auto"/>
            <w:hideMark/>
          </w:tcPr>
          <w:p w14:paraId="66E1E49A" w14:textId="77777777" w:rsidR="00070C29" w:rsidRDefault="00070C29" w:rsidP="000B35F8">
            <w:r>
              <w:t>Finland</w:t>
            </w:r>
          </w:p>
        </w:tc>
        <w:tc>
          <w:tcPr>
            <w:tcW w:w="0" w:type="auto"/>
            <w:hideMark/>
          </w:tcPr>
          <w:p w14:paraId="030BD319" w14:textId="77777777" w:rsidR="00070C29" w:rsidRDefault="00070C29" w:rsidP="000B35F8">
            <w:pPr>
              <w:jc w:val="right"/>
            </w:pPr>
            <w:r>
              <w:t>0.000</w:t>
            </w:r>
          </w:p>
        </w:tc>
      </w:tr>
      <w:tr w:rsidR="00070C29" w14:paraId="4C1D114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BA1A56F" w14:textId="77777777" w:rsidR="00070C29" w:rsidRDefault="00070C29" w:rsidP="000B35F8">
            <w:r>
              <w:t>France</w:t>
            </w:r>
          </w:p>
        </w:tc>
        <w:tc>
          <w:tcPr>
            <w:tcW w:w="0" w:type="auto"/>
            <w:hideMark/>
          </w:tcPr>
          <w:p w14:paraId="33548272" w14:textId="77777777" w:rsidR="00070C29" w:rsidRDefault="00070C29" w:rsidP="000B35F8">
            <w:pPr>
              <w:jc w:val="right"/>
            </w:pPr>
            <w:r>
              <w:t>0.000</w:t>
            </w:r>
          </w:p>
        </w:tc>
      </w:tr>
      <w:tr w:rsidR="00070C29" w14:paraId="082890FD" w14:textId="77777777" w:rsidTr="00C0203F">
        <w:tc>
          <w:tcPr>
            <w:tcW w:w="0" w:type="auto"/>
            <w:hideMark/>
          </w:tcPr>
          <w:p w14:paraId="122C9DAC" w14:textId="77777777" w:rsidR="00070C29" w:rsidRDefault="00070C29" w:rsidP="000B35F8">
            <w:r>
              <w:t>Italy</w:t>
            </w:r>
          </w:p>
        </w:tc>
        <w:tc>
          <w:tcPr>
            <w:tcW w:w="0" w:type="auto"/>
            <w:hideMark/>
          </w:tcPr>
          <w:p w14:paraId="54A990E5" w14:textId="77777777" w:rsidR="00070C29" w:rsidRDefault="00070C29" w:rsidP="000B35F8">
            <w:pPr>
              <w:jc w:val="right"/>
            </w:pPr>
            <w:r>
              <w:t>0.000</w:t>
            </w:r>
          </w:p>
        </w:tc>
      </w:tr>
      <w:tr w:rsidR="00070C29" w14:paraId="2D05AE2B"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74EEDB0" w14:textId="77777777" w:rsidR="00070C29" w:rsidRDefault="00070C29" w:rsidP="000B35F8">
            <w:r>
              <w:t>Netherlands</w:t>
            </w:r>
          </w:p>
        </w:tc>
        <w:tc>
          <w:tcPr>
            <w:tcW w:w="0" w:type="auto"/>
            <w:hideMark/>
          </w:tcPr>
          <w:p w14:paraId="4A01401E" w14:textId="77777777" w:rsidR="00070C29" w:rsidRDefault="00070C29" w:rsidP="000B35F8">
            <w:pPr>
              <w:jc w:val="right"/>
            </w:pPr>
            <w:r>
              <w:t>0.000</w:t>
            </w:r>
          </w:p>
        </w:tc>
      </w:tr>
      <w:tr w:rsidR="00070C29" w14:paraId="05A57949" w14:textId="77777777" w:rsidTr="00C0203F">
        <w:tc>
          <w:tcPr>
            <w:tcW w:w="0" w:type="auto"/>
            <w:hideMark/>
          </w:tcPr>
          <w:p w14:paraId="4DF77758" w14:textId="77777777" w:rsidR="00070C29" w:rsidRDefault="00070C29" w:rsidP="000B35F8">
            <w:r>
              <w:t>Norway</w:t>
            </w:r>
          </w:p>
        </w:tc>
        <w:tc>
          <w:tcPr>
            <w:tcW w:w="0" w:type="auto"/>
            <w:hideMark/>
          </w:tcPr>
          <w:p w14:paraId="29AA4F00" w14:textId="77777777" w:rsidR="00070C29" w:rsidRDefault="00070C29" w:rsidP="000B35F8">
            <w:pPr>
              <w:jc w:val="right"/>
            </w:pPr>
            <w:r>
              <w:t>0.000</w:t>
            </w:r>
          </w:p>
        </w:tc>
      </w:tr>
      <w:tr w:rsidR="00070C29" w14:paraId="14D82EE1"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82AA788" w14:textId="77777777" w:rsidR="00070C29" w:rsidRDefault="00070C29" w:rsidP="000B35F8">
            <w:r>
              <w:t>Portugal</w:t>
            </w:r>
          </w:p>
        </w:tc>
        <w:tc>
          <w:tcPr>
            <w:tcW w:w="0" w:type="auto"/>
            <w:hideMark/>
          </w:tcPr>
          <w:p w14:paraId="5769E738" w14:textId="77777777" w:rsidR="00070C29" w:rsidRDefault="00070C29" w:rsidP="000B35F8">
            <w:pPr>
              <w:jc w:val="right"/>
            </w:pPr>
            <w:r>
              <w:t>0.000</w:t>
            </w:r>
          </w:p>
        </w:tc>
      </w:tr>
      <w:tr w:rsidR="00070C29" w14:paraId="3EF790EE" w14:textId="77777777" w:rsidTr="00C0203F">
        <w:tc>
          <w:tcPr>
            <w:tcW w:w="0" w:type="auto"/>
            <w:hideMark/>
          </w:tcPr>
          <w:p w14:paraId="448B37EB" w14:textId="77777777" w:rsidR="00070C29" w:rsidRDefault="00070C29" w:rsidP="000B35F8">
            <w:r>
              <w:t>New Zealand</w:t>
            </w:r>
          </w:p>
        </w:tc>
        <w:tc>
          <w:tcPr>
            <w:tcW w:w="0" w:type="auto"/>
            <w:hideMark/>
          </w:tcPr>
          <w:p w14:paraId="2BED0578" w14:textId="77777777" w:rsidR="00070C29" w:rsidRDefault="00070C29" w:rsidP="000B35F8">
            <w:pPr>
              <w:jc w:val="right"/>
            </w:pPr>
            <w:r>
              <w:t>0.000</w:t>
            </w:r>
          </w:p>
        </w:tc>
      </w:tr>
      <w:tr w:rsidR="00070C29" w14:paraId="39F94993"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A7FC71D" w14:textId="77777777" w:rsidR="00070C29" w:rsidRDefault="00070C29" w:rsidP="000B35F8">
            <w:r>
              <w:t>Sweden</w:t>
            </w:r>
          </w:p>
        </w:tc>
        <w:tc>
          <w:tcPr>
            <w:tcW w:w="0" w:type="auto"/>
            <w:hideMark/>
          </w:tcPr>
          <w:p w14:paraId="53067668" w14:textId="77777777" w:rsidR="00070C29" w:rsidRDefault="00070C29" w:rsidP="000B35F8">
            <w:pPr>
              <w:jc w:val="right"/>
            </w:pPr>
            <w:r>
              <w:t>0.000</w:t>
            </w:r>
          </w:p>
        </w:tc>
      </w:tr>
    </w:tbl>
    <w:p w14:paraId="2A51FE5C" w14:textId="77777777" w:rsidR="001E7168" w:rsidRDefault="001E7168" w:rsidP="000B35F8"/>
    <w:p w14:paraId="2B88656B" w14:textId="2697E3DE" w:rsidR="00070C29" w:rsidRDefault="001E7168" w:rsidP="000B35F8">
      <w:r>
        <w:t>Predictor</w:t>
      </w:r>
      <w:r w:rsidR="00070C29">
        <w:t xml:space="preserve"> weights</w:t>
      </w:r>
    </w:p>
    <w:tbl>
      <w:tblPr>
        <w:tblStyle w:val="ListTable1Light-Accent3"/>
        <w:tblW w:w="3750" w:type="pct"/>
        <w:tblLook w:val="0420" w:firstRow="1" w:lastRow="0" w:firstColumn="0" w:lastColumn="0" w:noHBand="0" w:noVBand="1"/>
        <w:tblCaption w:val="Predictor weights"/>
      </w:tblPr>
      <w:tblGrid>
        <w:gridCol w:w="5081"/>
        <w:gridCol w:w="2317"/>
      </w:tblGrid>
      <w:tr w:rsidR="00070C29" w14:paraId="488A3895"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2AA78B9F" w14:textId="77777777" w:rsidR="00070C29" w:rsidRDefault="00070C29" w:rsidP="000B35F8"/>
        </w:tc>
        <w:tc>
          <w:tcPr>
            <w:tcW w:w="0" w:type="auto"/>
            <w:hideMark/>
          </w:tcPr>
          <w:p w14:paraId="78A40CC1" w14:textId="77777777" w:rsidR="00070C29" w:rsidRDefault="00070C29" w:rsidP="000B35F8">
            <w:proofErr w:type="spellStart"/>
            <w:r>
              <w:t>v.weights</w:t>
            </w:r>
            <w:proofErr w:type="spellEnd"/>
          </w:p>
        </w:tc>
      </w:tr>
      <w:tr w:rsidR="00070C29" w14:paraId="69CF8C7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9A97854" w14:textId="77777777" w:rsidR="00070C29" w:rsidRDefault="00070C29" w:rsidP="000B35F8">
            <w:proofErr w:type="gramStart"/>
            <w:r>
              <w:t>special.pRate</w:t>
            </w:r>
            <w:proofErr w:type="gramEnd"/>
            <w:r>
              <w:t>.1990</w:t>
            </w:r>
          </w:p>
        </w:tc>
        <w:tc>
          <w:tcPr>
            <w:tcW w:w="0" w:type="auto"/>
            <w:hideMark/>
          </w:tcPr>
          <w:p w14:paraId="757A244D" w14:textId="77777777" w:rsidR="00070C29" w:rsidRDefault="00070C29" w:rsidP="000B35F8">
            <w:r>
              <w:t>0.152</w:t>
            </w:r>
          </w:p>
        </w:tc>
      </w:tr>
      <w:tr w:rsidR="00070C29" w14:paraId="79D1F483" w14:textId="77777777" w:rsidTr="00C0203F">
        <w:tc>
          <w:tcPr>
            <w:tcW w:w="0" w:type="auto"/>
            <w:hideMark/>
          </w:tcPr>
          <w:p w14:paraId="5A4D949D" w14:textId="77777777" w:rsidR="00070C29" w:rsidRDefault="00070C29" w:rsidP="000B35F8">
            <w:proofErr w:type="gramStart"/>
            <w:r>
              <w:t>special.pRate</w:t>
            </w:r>
            <w:proofErr w:type="gramEnd"/>
            <w:r>
              <w:t>.1991.1995</w:t>
            </w:r>
          </w:p>
        </w:tc>
        <w:tc>
          <w:tcPr>
            <w:tcW w:w="0" w:type="auto"/>
            <w:hideMark/>
          </w:tcPr>
          <w:p w14:paraId="6D4B38E1" w14:textId="77777777" w:rsidR="00070C29" w:rsidRDefault="00070C29" w:rsidP="000B35F8">
            <w:r>
              <w:t>0.578</w:t>
            </w:r>
          </w:p>
        </w:tc>
      </w:tr>
      <w:tr w:rsidR="00070C29" w14:paraId="7A8D72D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69E51A2" w14:textId="77777777" w:rsidR="00070C29" w:rsidRDefault="00070C29" w:rsidP="000B35F8">
            <w:proofErr w:type="gramStart"/>
            <w:r>
              <w:t>special.pRate</w:t>
            </w:r>
            <w:proofErr w:type="gramEnd"/>
            <w:r>
              <w:t>.1996.1998</w:t>
            </w:r>
          </w:p>
        </w:tc>
        <w:tc>
          <w:tcPr>
            <w:tcW w:w="0" w:type="auto"/>
            <w:hideMark/>
          </w:tcPr>
          <w:p w14:paraId="02AE7A10" w14:textId="77777777" w:rsidR="00070C29" w:rsidRDefault="00070C29" w:rsidP="000B35F8">
            <w:r>
              <w:t>0.271</w:t>
            </w:r>
          </w:p>
        </w:tc>
      </w:tr>
    </w:tbl>
    <w:p w14:paraId="1E80615B" w14:textId="77777777" w:rsidR="001E7168" w:rsidRDefault="001E7168" w:rsidP="000B35F8"/>
    <w:p w14:paraId="1F7C1A7F" w14:textId="3E23934F" w:rsidR="00070C29" w:rsidRDefault="001E7168" w:rsidP="000B35F8">
      <w:r>
        <w:t>Predictor</w:t>
      </w:r>
      <w:r w:rsidR="00070C29">
        <w:t xml:space="preserve"> balance between synthetic and treated units</w:t>
      </w:r>
    </w:p>
    <w:tbl>
      <w:tblPr>
        <w:tblStyle w:val="ListTable1Light-Accent3"/>
        <w:tblW w:w="3750" w:type="pct"/>
        <w:tblLook w:val="0420" w:firstRow="1" w:lastRow="0" w:firstColumn="0" w:lastColumn="0" w:noHBand="0" w:noVBand="1"/>
        <w:tblCaption w:val="Predictor balance between synthetic and treated units"/>
      </w:tblPr>
      <w:tblGrid>
        <w:gridCol w:w="3035"/>
        <w:gridCol w:w="1144"/>
        <w:gridCol w:w="1370"/>
        <w:gridCol w:w="1849"/>
      </w:tblGrid>
      <w:tr w:rsidR="00070C29" w14:paraId="4255984D"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771149EF" w14:textId="77777777" w:rsidR="00070C29" w:rsidRDefault="00070C29" w:rsidP="000B35F8"/>
        </w:tc>
        <w:tc>
          <w:tcPr>
            <w:tcW w:w="0" w:type="auto"/>
            <w:hideMark/>
          </w:tcPr>
          <w:p w14:paraId="6D4E40D2" w14:textId="77777777" w:rsidR="00070C29" w:rsidRDefault="00070C29" w:rsidP="000B35F8">
            <w:pPr>
              <w:jc w:val="right"/>
            </w:pPr>
            <w:r>
              <w:t>Treated</w:t>
            </w:r>
          </w:p>
        </w:tc>
        <w:tc>
          <w:tcPr>
            <w:tcW w:w="0" w:type="auto"/>
            <w:hideMark/>
          </w:tcPr>
          <w:p w14:paraId="6E19A0D0" w14:textId="77777777" w:rsidR="00070C29" w:rsidRDefault="00070C29" w:rsidP="000B35F8">
            <w:pPr>
              <w:jc w:val="right"/>
            </w:pPr>
            <w:r>
              <w:t>Synthetic</w:t>
            </w:r>
          </w:p>
        </w:tc>
        <w:tc>
          <w:tcPr>
            <w:tcW w:w="0" w:type="auto"/>
            <w:hideMark/>
          </w:tcPr>
          <w:p w14:paraId="683B3463" w14:textId="77777777" w:rsidR="00070C29" w:rsidRDefault="00070C29" w:rsidP="000B35F8">
            <w:pPr>
              <w:jc w:val="right"/>
            </w:pPr>
            <w:r>
              <w:t>Sample Mean</w:t>
            </w:r>
          </w:p>
        </w:tc>
      </w:tr>
      <w:tr w:rsidR="00671CB8" w14:paraId="5B1CC11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8C08FBF" w14:textId="77777777" w:rsidR="00070C29" w:rsidRDefault="00070C29" w:rsidP="000B35F8">
            <w:proofErr w:type="gramStart"/>
            <w:r>
              <w:t>special.pRate</w:t>
            </w:r>
            <w:proofErr w:type="gramEnd"/>
            <w:r>
              <w:t>.1990</w:t>
            </w:r>
          </w:p>
        </w:tc>
        <w:tc>
          <w:tcPr>
            <w:tcW w:w="0" w:type="auto"/>
            <w:hideMark/>
          </w:tcPr>
          <w:p w14:paraId="3E57810E" w14:textId="77777777" w:rsidR="00070C29" w:rsidRDefault="00070C29" w:rsidP="000B35F8">
            <w:pPr>
              <w:jc w:val="right"/>
            </w:pPr>
            <w:r>
              <w:t>68.000</w:t>
            </w:r>
          </w:p>
        </w:tc>
        <w:tc>
          <w:tcPr>
            <w:tcW w:w="0" w:type="auto"/>
            <w:hideMark/>
          </w:tcPr>
          <w:p w14:paraId="3DFEDACA" w14:textId="77777777" w:rsidR="00070C29" w:rsidRDefault="00070C29" w:rsidP="000B35F8">
            <w:pPr>
              <w:jc w:val="right"/>
            </w:pPr>
            <w:r>
              <w:t>65.337</w:t>
            </w:r>
          </w:p>
        </w:tc>
        <w:tc>
          <w:tcPr>
            <w:tcW w:w="0" w:type="auto"/>
            <w:hideMark/>
          </w:tcPr>
          <w:p w14:paraId="751C5604" w14:textId="77777777" w:rsidR="00070C29" w:rsidRDefault="00070C29" w:rsidP="000B35F8">
            <w:pPr>
              <w:jc w:val="right"/>
            </w:pPr>
            <w:r>
              <w:t>35.661</w:t>
            </w:r>
          </w:p>
        </w:tc>
      </w:tr>
      <w:tr w:rsidR="00070C29" w14:paraId="6B30D337" w14:textId="77777777" w:rsidTr="00C0203F">
        <w:tc>
          <w:tcPr>
            <w:tcW w:w="0" w:type="auto"/>
            <w:hideMark/>
          </w:tcPr>
          <w:p w14:paraId="7928E0C7" w14:textId="77777777" w:rsidR="00070C29" w:rsidRDefault="00070C29" w:rsidP="000B35F8">
            <w:proofErr w:type="gramStart"/>
            <w:r>
              <w:t>special.pRate</w:t>
            </w:r>
            <w:proofErr w:type="gramEnd"/>
            <w:r>
              <w:t>.1991.1995</w:t>
            </w:r>
          </w:p>
        </w:tc>
        <w:tc>
          <w:tcPr>
            <w:tcW w:w="0" w:type="auto"/>
            <w:hideMark/>
          </w:tcPr>
          <w:p w14:paraId="3044266F" w14:textId="77777777" w:rsidR="00070C29" w:rsidRDefault="00070C29" w:rsidP="000B35F8">
            <w:pPr>
              <w:jc w:val="right"/>
            </w:pPr>
            <w:r>
              <w:t>60.620</w:t>
            </w:r>
          </w:p>
        </w:tc>
        <w:tc>
          <w:tcPr>
            <w:tcW w:w="0" w:type="auto"/>
            <w:hideMark/>
          </w:tcPr>
          <w:p w14:paraId="418338C8" w14:textId="77777777" w:rsidR="00070C29" w:rsidRDefault="00070C29" w:rsidP="000B35F8">
            <w:pPr>
              <w:jc w:val="right"/>
            </w:pPr>
            <w:r>
              <w:t>62.055</w:t>
            </w:r>
          </w:p>
        </w:tc>
        <w:tc>
          <w:tcPr>
            <w:tcW w:w="0" w:type="auto"/>
            <w:hideMark/>
          </w:tcPr>
          <w:p w14:paraId="62261CEE" w14:textId="77777777" w:rsidR="00070C29" w:rsidRDefault="00070C29" w:rsidP="000B35F8">
            <w:pPr>
              <w:jc w:val="right"/>
            </w:pPr>
            <w:r>
              <w:t>32.224</w:t>
            </w:r>
          </w:p>
        </w:tc>
      </w:tr>
      <w:tr w:rsidR="00671CB8" w14:paraId="066382B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B23CF61" w14:textId="77777777" w:rsidR="00070C29" w:rsidRDefault="00070C29" w:rsidP="000B35F8">
            <w:proofErr w:type="gramStart"/>
            <w:r>
              <w:t>special.pRate</w:t>
            </w:r>
            <w:proofErr w:type="gramEnd"/>
            <w:r>
              <w:t>.1996.1998</w:t>
            </w:r>
          </w:p>
        </w:tc>
        <w:tc>
          <w:tcPr>
            <w:tcW w:w="0" w:type="auto"/>
            <w:hideMark/>
          </w:tcPr>
          <w:p w14:paraId="37D79361" w14:textId="77777777" w:rsidR="00070C29" w:rsidRDefault="00070C29" w:rsidP="000B35F8">
            <w:pPr>
              <w:jc w:val="right"/>
            </w:pPr>
            <w:r>
              <w:t>63.633</w:t>
            </w:r>
          </w:p>
        </w:tc>
        <w:tc>
          <w:tcPr>
            <w:tcW w:w="0" w:type="auto"/>
            <w:hideMark/>
          </w:tcPr>
          <w:p w14:paraId="643DD397" w14:textId="77777777" w:rsidR="00070C29" w:rsidRDefault="00070C29" w:rsidP="000B35F8">
            <w:pPr>
              <w:jc w:val="right"/>
            </w:pPr>
            <w:r>
              <w:t>61.259</w:t>
            </w:r>
          </w:p>
        </w:tc>
        <w:tc>
          <w:tcPr>
            <w:tcW w:w="0" w:type="auto"/>
            <w:hideMark/>
          </w:tcPr>
          <w:p w14:paraId="32EB4284" w14:textId="77777777" w:rsidR="00070C29" w:rsidRDefault="00070C29" w:rsidP="000B35F8">
            <w:pPr>
              <w:jc w:val="right"/>
            </w:pPr>
            <w:r>
              <w:t>30.895</w:t>
            </w:r>
          </w:p>
        </w:tc>
      </w:tr>
    </w:tbl>
    <w:p w14:paraId="1778EE5E" w14:textId="77777777" w:rsidR="001E7168" w:rsidRDefault="001E7168" w:rsidP="000B35F8">
      <w:bookmarkStart w:id="20" w:name="placebo-testing-by-country-and-time-1"/>
    </w:p>
    <w:p w14:paraId="329997BE" w14:textId="155D586E" w:rsidR="00070C29" w:rsidRDefault="001E7168" w:rsidP="000B35F8">
      <w:pPr>
        <w:pStyle w:val="Heading4"/>
      </w:pPr>
      <w:r>
        <w:t>Placebo</w:t>
      </w:r>
      <w:r w:rsidR="00070C29">
        <w:t xml:space="preserve"> testing by country and time</w:t>
      </w:r>
      <w:bookmarkEnd w:id="20"/>
    </w:p>
    <w:p w14:paraId="495F2CE3" w14:textId="0DA01CDB" w:rsidR="00070C29" w:rsidRDefault="00070C29" w:rsidP="000B35F8">
      <w:r>
        <w:rPr>
          <w:noProof/>
        </w:rPr>
        <w:drawing>
          <wp:inline distT="0" distB="0" distL="0" distR="0" wp14:anchorId="08329D7A" wp14:editId="6CA83FAF">
            <wp:extent cx="5524500" cy="3686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6349EAA3" w14:textId="77777777" w:rsidR="00070C29" w:rsidRDefault="00070C29" w:rsidP="000B35F8">
      <w:pPr>
        <w:pStyle w:val="BodyText"/>
      </w:pPr>
      <w:r>
        <w:t>In placebo-country tests, England and Wales ranked 11 out of 16 countries by pre/post-MSPE ratio.</w:t>
      </w:r>
    </w:p>
    <w:p w14:paraId="25BB57D1" w14:textId="50A661EB" w:rsidR="00070C29" w:rsidRDefault="00070C29" w:rsidP="000B35F8">
      <w:pPr>
        <w:pStyle w:val="BodyText"/>
      </w:pPr>
      <w:r>
        <w:rPr>
          <w:noProof/>
        </w:rPr>
        <w:lastRenderedPageBreak/>
        <w:drawing>
          <wp:inline distT="0" distB="0" distL="0" distR="0" wp14:anchorId="18CFF73D" wp14:editId="3D285DE1">
            <wp:extent cx="5524500" cy="3686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1F24B648" w14:textId="5A53235B" w:rsidR="00070C29" w:rsidRPr="000B35F8" w:rsidRDefault="00070C29" w:rsidP="000B35F8">
      <w:pPr>
        <w:pStyle w:val="Heading2"/>
      </w:pPr>
      <w:bookmarkStart w:id="21" w:name="Xe45240c4ec4f5bae761a5fba592951b6fc46799"/>
      <w:r w:rsidRPr="000B35F8">
        <w:t xml:space="preserve">Filtered to remove Scotland, no additional </w:t>
      </w:r>
      <w:r w:rsidR="001E7168" w:rsidRPr="000B35F8">
        <w:t>predictor</w:t>
      </w:r>
      <w:r w:rsidRPr="000B35F8">
        <w:t>s</w:t>
      </w:r>
      <w:bookmarkEnd w:id="21"/>
    </w:p>
    <w:p w14:paraId="5E71BB53" w14:textId="5DC1057C" w:rsidR="00070C29" w:rsidRDefault="00070C29" w:rsidP="000B35F8">
      <w:pPr>
        <w:pStyle w:val="Heading3"/>
      </w:pPr>
      <w:bookmarkStart w:id="22" w:name="model-3-under-18-birth-rates"/>
      <w:r>
        <w:t>Model 3: Under-18 birth rates</w:t>
      </w:r>
      <w:bookmarkEnd w:id="22"/>
    </w:p>
    <w:p w14:paraId="4C2C50D1" w14:textId="77777777" w:rsidR="00070C29" w:rsidRDefault="00070C29" w:rsidP="000B35F8">
      <w:pPr>
        <w:pStyle w:val="Heading4"/>
      </w:pPr>
      <w:bookmarkStart w:id="23" w:name="england-vs-synthetic-control-2"/>
      <w:r>
        <w:t>England vs Synthetic Control</w:t>
      </w:r>
      <w:bookmarkEnd w:id="23"/>
    </w:p>
    <w:p w14:paraId="5B2550D1" w14:textId="77777777" w:rsidR="00070C29" w:rsidRDefault="00070C29" w:rsidP="000B35F8">
      <w:r>
        <w:t>Over the period 1999 to 2013, England and Wales saw a difference of -17,765 births (to an average population of 995,340 women).</w:t>
      </w:r>
    </w:p>
    <w:p w14:paraId="419A5B89" w14:textId="682B9B2D" w:rsidR="00070C29" w:rsidRDefault="00070C29" w:rsidP="000B35F8">
      <w:pPr>
        <w:pStyle w:val="BodyText"/>
      </w:pPr>
      <w:r>
        <w:rPr>
          <w:noProof/>
        </w:rPr>
        <w:lastRenderedPageBreak/>
        <w:drawing>
          <wp:inline distT="0" distB="0" distL="0" distR="0" wp14:anchorId="7D4C8F30" wp14:editId="6369AD56">
            <wp:extent cx="5524500" cy="368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59B6690A" w14:textId="77777777" w:rsidR="00070C29" w:rsidRDefault="00070C29" w:rsidP="000B35F8">
      <w:pPr>
        <w:pStyle w:val="BodyText"/>
      </w:pPr>
      <w:r>
        <w:t>Loss-V (For optimised period) = 0.616, MSPE (for whole pre-intervention observation period) = 0.616.</w:t>
      </w:r>
    </w:p>
    <w:p w14:paraId="45E88F68" w14:textId="77777777" w:rsidR="00070C29" w:rsidRDefault="00070C29" w:rsidP="000B35F8">
      <w:pPr>
        <w:pStyle w:val="Heading4"/>
      </w:pPr>
      <w:bookmarkStart w:id="24" w:name="weights-and-balance-2"/>
      <w:r>
        <w:t>Weights and balance</w:t>
      </w:r>
      <w:bookmarkEnd w:id="24"/>
    </w:p>
    <w:p w14:paraId="05D25C68" w14:textId="77777777" w:rsidR="00070C29" w:rsidRDefault="00070C29" w:rsidP="000B35F8">
      <w:r>
        <w:t>Country weights</w:t>
      </w:r>
    </w:p>
    <w:tbl>
      <w:tblPr>
        <w:tblStyle w:val="ListTable1Light-Accent3"/>
        <w:tblW w:w="3750" w:type="pct"/>
        <w:tblLook w:val="0420" w:firstRow="1" w:lastRow="0" w:firstColumn="0" w:lastColumn="0" w:noHBand="0" w:noVBand="1"/>
        <w:tblCaption w:val="Country weights"/>
      </w:tblPr>
      <w:tblGrid>
        <w:gridCol w:w="5464"/>
        <w:gridCol w:w="1934"/>
      </w:tblGrid>
      <w:tr w:rsidR="00070C29" w14:paraId="7BA46006"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hideMark/>
          </w:tcPr>
          <w:p w14:paraId="722FAA2A" w14:textId="77777777" w:rsidR="00070C29" w:rsidRDefault="00070C29" w:rsidP="000B35F8">
            <w:r>
              <w:t>Country</w:t>
            </w:r>
          </w:p>
        </w:tc>
        <w:tc>
          <w:tcPr>
            <w:tcW w:w="0" w:type="auto"/>
            <w:hideMark/>
          </w:tcPr>
          <w:p w14:paraId="29A009CA" w14:textId="77777777" w:rsidR="00070C29" w:rsidRDefault="00070C29" w:rsidP="000B35F8">
            <w:pPr>
              <w:jc w:val="right"/>
            </w:pPr>
            <w:r>
              <w:t>Weight</w:t>
            </w:r>
          </w:p>
        </w:tc>
      </w:tr>
      <w:tr w:rsidR="00070C29" w14:paraId="3CFEED2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C04B79E" w14:textId="77777777" w:rsidR="00070C29" w:rsidRDefault="00070C29" w:rsidP="000B35F8">
            <w:r>
              <w:t>Portugal</w:t>
            </w:r>
          </w:p>
        </w:tc>
        <w:tc>
          <w:tcPr>
            <w:tcW w:w="0" w:type="auto"/>
            <w:hideMark/>
          </w:tcPr>
          <w:p w14:paraId="0C0528E7" w14:textId="77777777" w:rsidR="00070C29" w:rsidRDefault="00070C29" w:rsidP="000B35F8">
            <w:pPr>
              <w:jc w:val="right"/>
            </w:pPr>
            <w:r>
              <w:t>0.807</w:t>
            </w:r>
          </w:p>
        </w:tc>
      </w:tr>
      <w:tr w:rsidR="00070C29" w14:paraId="71F0181A" w14:textId="77777777" w:rsidTr="00C0203F">
        <w:tc>
          <w:tcPr>
            <w:tcW w:w="0" w:type="auto"/>
            <w:hideMark/>
          </w:tcPr>
          <w:p w14:paraId="1ADDA739" w14:textId="77777777" w:rsidR="00070C29" w:rsidRDefault="00070C29" w:rsidP="000B35F8">
            <w:r>
              <w:t>New Zealand</w:t>
            </w:r>
          </w:p>
        </w:tc>
        <w:tc>
          <w:tcPr>
            <w:tcW w:w="0" w:type="auto"/>
            <w:hideMark/>
          </w:tcPr>
          <w:p w14:paraId="4465014F" w14:textId="77777777" w:rsidR="00070C29" w:rsidRDefault="00070C29" w:rsidP="000B35F8">
            <w:pPr>
              <w:jc w:val="right"/>
            </w:pPr>
            <w:r>
              <w:t>0.193</w:t>
            </w:r>
          </w:p>
        </w:tc>
      </w:tr>
      <w:tr w:rsidR="00070C29" w14:paraId="0C3A5BC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2D98692" w14:textId="77777777" w:rsidR="00070C29" w:rsidRDefault="00070C29" w:rsidP="000B35F8">
            <w:r>
              <w:t>Switzerland</w:t>
            </w:r>
          </w:p>
        </w:tc>
        <w:tc>
          <w:tcPr>
            <w:tcW w:w="0" w:type="auto"/>
            <w:hideMark/>
          </w:tcPr>
          <w:p w14:paraId="0E0C62E3" w14:textId="77777777" w:rsidR="00070C29" w:rsidRDefault="00070C29" w:rsidP="000B35F8">
            <w:pPr>
              <w:jc w:val="right"/>
            </w:pPr>
            <w:r>
              <w:t>0.000</w:t>
            </w:r>
          </w:p>
        </w:tc>
      </w:tr>
      <w:tr w:rsidR="00070C29" w14:paraId="290527DF" w14:textId="77777777" w:rsidTr="00C0203F">
        <w:tc>
          <w:tcPr>
            <w:tcW w:w="0" w:type="auto"/>
            <w:hideMark/>
          </w:tcPr>
          <w:p w14:paraId="35DEEB48" w14:textId="77777777" w:rsidR="00070C29" w:rsidRDefault="00070C29" w:rsidP="000B35F8">
            <w:r>
              <w:t>Germany</w:t>
            </w:r>
          </w:p>
        </w:tc>
        <w:tc>
          <w:tcPr>
            <w:tcW w:w="0" w:type="auto"/>
            <w:hideMark/>
          </w:tcPr>
          <w:p w14:paraId="43F4FFC6" w14:textId="77777777" w:rsidR="00070C29" w:rsidRDefault="00070C29" w:rsidP="000B35F8">
            <w:pPr>
              <w:jc w:val="right"/>
            </w:pPr>
            <w:r>
              <w:t>0.000</w:t>
            </w:r>
          </w:p>
        </w:tc>
      </w:tr>
      <w:tr w:rsidR="00070C29" w14:paraId="59EC2D03"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5D760CA" w14:textId="77777777" w:rsidR="00070C29" w:rsidRDefault="00070C29" w:rsidP="000B35F8">
            <w:r>
              <w:t>Denmark</w:t>
            </w:r>
          </w:p>
        </w:tc>
        <w:tc>
          <w:tcPr>
            <w:tcW w:w="0" w:type="auto"/>
            <w:hideMark/>
          </w:tcPr>
          <w:p w14:paraId="72A909DC" w14:textId="77777777" w:rsidR="00070C29" w:rsidRDefault="00070C29" w:rsidP="000B35F8">
            <w:pPr>
              <w:jc w:val="right"/>
            </w:pPr>
            <w:r>
              <w:t>0.000</w:t>
            </w:r>
          </w:p>
        </w:tc>
      </w:tr>
      <w:tr w:rsidR="00070C29" w14:paraId="43D411A1" w14:textId="77777777" w:rsidTr="00C0203F">
        <w:tc>
          <w:tcPr>
            <w:tcW w:w="0" w:type="auto"/>
            <w:hideMark/>
          </w:tcPr>
          <w:p w14:paraId="5487C21A" w14:textId="77777777" w:rsidR="00070C29" w:rsidRDefault="00070C29" w:rsidP="000B35F8">
            <w:r>
              <w:t>Spain</w:t>
            </w:r>
          </w:p>
        </w:tc>
        <w:tc>
          <w:tcPr>
            <w:tcW w:w="0" w:type="auto"/>
            <w:hideMark/>
          </w:tcPr>
          <w:p w14:paraId="772E3C81" w14:textId="77777777" w:rsidR="00070C29" w:rsidRDefault="00070C29" w:rsidP="000B35F8">
            <w:pPr>
              <w:jc w:val="right"/>
            </w:pPr>
            <w:r>
              <w:t>0.000</w:t>
            </w:r>
          </w:p>
        </w:tc>
      </w:tr>
      <w:tr w:rsidR="00070C29" w14:paraId="3708090E"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9B53590" w14:textId="77777777" w:rsidR="00070C29" w:rsidRDefault="00070C29" w:rsidP="000B35F8">
            <w:r>
              <w:t>Finland</w:t>
            </w:r>
          </w:p>
        </w:tc>
        <w:tc>
          <w:tcPr>
            <w:tcW w:w="0" w:type="auto"/>
            <w:hideMark/>
          </w:tcPr>
          <w:p w14:paraId="77D4BA9D" w14:textId="77777777" w:rsidR="00070C29" w:rsidRDefault="00070C29" w:rsidP="000B35F8">
            <w:pPr>
              <w:jc w:val="right"/>
            </w:pPr>
            <w:r>
              <w:t>0.000</w:t>
            </w:r>
          </w:p>
        </w:tc>
      </w:tr>
      <w:tr w:rsidR="00070C29" w14:paraId="0C371FE3" w14:textId="77777777" w:rsidTr="00C0203F">
        <w:tc>
          <w:tcPr>
            <w:tcW w:w="0" w:type="auto"/>
            <w:hideMark/>
          </w:tcPr>
          <w:p w14:paraId="4A5026D7" w14:textId="77777777" w:rsidR="00070C29" w:rsidRDefault="00070C29" w:rsidP="000B35F8">
            <w:r>
              <w:t>France</w:t>
            </w:r>
          </w:p>
        </w:tc>
        <w:tc>
          <w:tcPr>
            <w:tcW w:w="0" w:type="auto"/>
            <w:hideMark/>
          </w:tcPr>
          <w:p w14:paraId="7FEEEE41" w14:textId="77777777" w:rsidR="00070C29" w:rsidRDefault="00070C29" w:rsidP="000B35F8">
            <w:pPr>
              <w:jc w:val="right"/>
            </w:pPr>
            <w:r>
              <w:t>0.000</w:t>
            </w:r>
          </w:p>
        </w:tc>
      </w:tr>
      <w:tr w:rsidR="00070C29" w14:paraId="35FA9AA3"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9CF0D13" w14:textId="77777777" w:rsidR="00070C29" w:rsidRDefault="00070C29" w:rsidP="000B35F8">
            <w:r>
              <w:t>Iceland</w:t>
            </w:r>
          </w:p>
        </w:tc>
        <w:tc>
          <w:tcPr>
            <w:tcW w:w="0" w:type="auto"/>
            <w:hideMark/>
          </w:tcPr>
          <w:p w14:paraId="573561ED" w14:textId="77777777" w:rsidR="00070C29" w:rsidRDefault="00070C29" w:rsidP="000B35F8">
            <w:pPr>
              <w:jc w:val="right"/>
            </w:pPr>
            <w:r>
              <w:t>0.000</w:t>
            </w:r>
          </w:p>
        </w:tc>
      </w:tr>
      <w:tr w:rsidR="00070C29" w14:paraId="13BC817B" w14:textId="77777777" w:rsidTr="00C0203F">
        <w:tc>
          <w:tcPr>
            <w:tcW w:w="0" w:type="auto"/>
            <w:hideMark/>
          </w:tcPr>
          <w:p w14:paraId="6A0B3B60" w14:textId="77777777" w:rsidR="00070C29" w:rsidRDefault="00070C29" w:rsidP="000B35F8">
            <w:r>
              <w:t>Italy</w:t>
            </w:r>
          </w:p>
        </w:tc>
        <w:tc>
          <w:tcPr>
            <w:tcW w:w="0" w:type="auto"/>
            <w:hideMark/>
          </w:tcPr>
          <w:p w14:paraId="4BF1BBC0" w14:textId="77777777" w:rsidR="00070C29" w:rsidRDefault="00070C29" w:rsidP="000B35F8">
            <w:pPr>
              <w:jc w:val="right"/>
            </w:pPr>
            <w:r>
              <w:t>0.000</w:t>
            </w:r>
          </w:p>
        </w:tc>
      </w:tr>
      <w:tr w:rsidR="00070C29" w14:paraId="618C2910"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1BFFF29" w14:textId="77777777" w:rsidR="00070C29" w:rsidRDefault="00070C29" w:rsidP="000B35F8">
            <w:r>
              <w:t>Netherlands</w:t>
            </w:r>
          </w:p>
        </w:tc>
        <w:tc>
          <w:tcPr>
            <w:tcW w:w="0" w:type="auto"/>
            <w:hideMark/>
          </w:tcPr>
          <w:p w14:paraId="7DAC9990" w14:textId="77777777" w:rsidR="00070C29" w:rsidRDefault="00070C29" w:rsidP="000B35F8">
            <w:pPr>
              <w:jc w:val="right"/>
            </w:pPr>
            <w:r>
              <w:t>0.000</w:t>
            </w:r>
          </w:p>
        </w:tc>
      </w:tr>
      <w:tr w:rsidR="00070C29" w14:paraId="00A1B3DB" w14:textId="77777777" w:rsidTr="00C0203F">
        <w:tc>
          <w:tcPr>
            <w:tcW w:w="0" w:type="auto"/>
            <w:hideMark/>
          </w:tcPr>
          <w:p w14:paraId="59103F7A" w14:textId="77777777" w:rsidR="00070C29" w:rsidRDefault="00070C29" w:rsidP="000B35F8">
            <w:r>
              <w:t>Norway</w:t>
            </w:r>
          </w:p>
        </w:tc>
        <w:tc>
          <w:tcPr>
            <w:tcW w:w="0" w:type="auto"/>
            <w:hideMark/>
          </w:tcPr>
          <w:p w14:paraId="5F5FFE0A" w14:textId="77777777" w:rsidR="00070C29" w:rsidRDefault="00070C29" w:rsidP="000B35F8">
            <w:pPr>
              <w:jc w:val="right"/>
            </w:pPr>
            <w:r>
              <w:t>0.000</w:t>
            </w:r>
          </w:p>
        </w:tc>
      </w:tr>
      <w:tr w:rsidR="00070C29" w14:paraId="3BBC2395"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567D9374" w14:textId="77777777" w:rsidR="00070C29" w:rsidRDefault="00070C29" w:rsidP="000B35F8">
            <w:r>
              <w:t>Sweden</w:t>
            </w:r>
          </w:p>
        </w:tc>
        <w:tc>
          <w:tcPr>
            <w:tcW w:w="0" w:type="auto"/>
            <w:hideMark/>
          </w:tcPr>
          <w:p w14:paraId="2A8E9A24" w14:textId="77777777" w:rsidR="00070C29" w:rsidRDefault="00070C29" w:rsidP="000B35F8">
            <w:pPr>
              <w:jc w:val="right"/>
            </w:pPr>
            <w:r>
              <w:t>0.000</w:t>
            </w:r>
          </w:p>
        </w:tc>
      </w:tr>
      <w:tr w:rsidR="00070C29" w14:paraId="11B3041A" w14:textId="77777777" w:rsidTr="00C0203F">
        <w:tc>
          <w:tcPr>
            <w:tcW w:w="0" w:type="auto"/>
            <w:hideMark/>
          </w:tcPr>
          <w:p w14:paraId="3BADD010" w14:textId="77777777" w:rsidR="00070C29" w:rsidRDefault="00070C29" w:rsidP="000B35F8">
            <w:r>
              <w:t>United States of America</w:t>
            </w:r>
          </w:p>
        </w:tc>
        <w:tc>
          <w:tcPr>
            <w:tcW w:w="0" w:type="auto"/>
            <w:hideMark/>
          </w:tcPr>
          <w:p w14:paraId="1613D3DA" w14:textId="77777777" w:rsidR="00070C29" w:rsidRDefault="00070C29" w:rsidP="000B35F8">
            <w:pPr>
              <w:jc w:val="right"/>
            </w:pPr>
            <w:r>
              <w:t>0.000</w:t>
            </w:r>
          </w:p>
        </w:tc>
      </w:tr>
    </w:tbl>
    <w:p w14:paraId="181C31E7" w14:textId="77777777" w:rsidR="001E7168" w:rsidRDefault="001E7168" w:rsidP="000B35F8"/>
    <w:p w14:paraId="1BB10BE0" w14:textId="0CB32092" w:rsidR="00070C29" w:rsidRDefault="001E7168" w:rsidP="000B35F8">
      <w:r>
        <w:t>Predictor</w:t>
      </w:r>
      <w:r w:rsidR="00070C29">
        <w:t xml:space="preserve"> weights</w:t>
      </w:r>
    </w:p>
    <w:tbl>
      <w:tblPr>
        <w:tblStyle w:val="ListTable1Light-Accent3"/>
        <w:tblW w:w="3750" w:type="pct"/>
        <w:tblLook w:val="0420" w:firstRow="1" w:lastRow="0" w:firstColumn="0" w:lastColumn="0" w:noHBand="0" w:noVBand="1"/>
        <w:tblCaption w:val="Predictor weights"/>
      </w:tblPr>
      <w:tblGrid>
        <w:gridCol w:w="4948"/>
        <w:gridCol w:w="2450"/>
      </w:tblGrid>
      <w:tr w:rsidR="00070C29" w14:paraId="3B127972"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72214D37" w14:textId="77777777" w:rsidR="00070C29" w:rsidRDefault="00070C29" w:rsidP="000B35F8"/>
        </w:tc>
        <w:tc>
          <w:tcPr>
            <w:tcW w:w="0" w:type="auto"/>
            <w:hideMark/>
          </w:tcPr>
          <w:p w14:paraId="029C23B5" w14:textId="77777777" w:rsidR="00070C29" w:rsidRDefault="00070C29" w:rsidP="000B35F8">
            <w:proofErr w:type="spellStart"/>
            <w:r>
              <w:t>v.weights</w:t>
            </w:r>
            <w:proofErr w:type="spellEnd"/>
          </w:p>
        </w:tc>
      </w:tr>
      <w:tr w:rsidR="00070C29" w14:paraId="4CD551A1"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EC9E814" w14:textId="77777777" w:rsidR="00070C29" w:rsidRDefault="00070C29" w:rsidP="000B35F8">
            <w:proofErr w:type="gramStart"/>
            <w:r>
              <w:t>special.rate</w:t>
            </w:r>
            <w:proofErr w:type="gramEnd"/>
            <w:r>
              <w:t>.1990.1993</w:t>
            </w:r>
          </w:p>
        </w:tc>
        <w:tc>
          <w:tcPr>
            <w:tcW w:w="0" w:type="auto"/>
            <w:hideMark/>
          </w:tcPr>
          <w:p w14:paraId="32D913B2" w14:textId="77777777" w:rsidR="00070C29" w:rsidRDefault="00070C29" w:rsidP="000B35F8">
            <w:r>
              <w:t>0.206</w:t>
            </w:r>
          </w:p>
        </w:tc>
      </w:tr>
      <w:tr w:rsidR="00070C29" w14:paraId="16539BB2" w14:textId="77777777" w:rsidTr="00C0203F">
        <w:tc>
          <w:tcPr>
            <w:tcW w:w="0" w:type="auto"/>
            <w:hideMark/>
          </w:tcPr>
          <w:p w14:paraId="2EA96FA5" w14:textId="77777777" w:rsidR="00070C29" w:rsidRDefault="00070C29" w:rsidP="000B35F8">
            <w:proofErr w:type="gramStart"/>
            <w:r>
              <w:t>special.rate</w:t>
            </w:r>
            <w:proofErr w:type="gramEnd"/>
            <w:r>
              <w:t>.1994</w:t>
            </w:r>
          </w:p>
        </w:tc>
        <w:tc>
          <w:tcPr>
            <w:tcW w:w="0" w:type="auto"/>
            <w:hideMark/>
          </w:tcPr>
          <w:p w14:paraId="352CE4D5" w14:textId="77777777" w:rsidR="00070C29" w:rsidRDefault="00070C29" w:rsidP="000B35F8">
            <w:r>
              <w:t>0.156</w:t>
            </w:r>
          </w:p>
        </w:tc>
      </w:tr>
      <w:tr w:rsidR="00070C29" w14:paraId="6B81506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088A6C0" w14:textId="77777777" w:rsidR="00070C29" w:rsidRDefault="00070C29" w:rsidP="000B35F8">
            <w:proofErr w:type="gramStart"/>
            <w:r>
              <w:t>special.rate</w:t>
            </w:r>
            <w:proofErr w:type="gramEnd"/>
            <w:r>
              <w:t>.1995</w:t>
            </w:r>
          </w:p>
        </w:tc>
        <w:tc>
          <w:tcPr>
            <w:tcW w:w="0" w:type="auto"/>
            <w:hideMark/>
          </w:tcPr>
          <w:p w14:paraId="3571D83C" w14:textId="77777777" w:rsidR="00070C29" w:rsidRDefault="00070C29" w:rsidP="000B35F8">
            <w:r>
              <w:t>0.318</w:t>
            </w:r>
          </w:p>
        </w:tc>
      </w:tr>
      <w:tr w:rsidR="00070C29" w14:paraId="5E3F43CF" w14:textId="77777777" w:rsidTr="00C0203F">
        <w:tc>
          <w:tcPr>
            <w:tcW w:w="0" w:type="auto"/>
            <w:hideMark/>
          </w:tcPr>
          <w:p w14:paraId="5AF5B098" w14:textId="77777777" w:rsidR="00070C29" w:rsidRDefault="00070C29" w:rsidP="000B35F8">
            <w:proofErr w:type="gramStart"/>
            <w:r>
              <w:lastRenderedPageBreak/>
              <w:t>special.rate</w:t>
            </w:r>
            <w:proofErr w:type="gramEnd"/>
            <w:r>
              <w:t>.1996.1998</w:t>
            </w:r>
          </w:p>
        </w:tc>
        <w:tc>
          <w:tcPr>
            <w:tcW w:w="0" w:type="auto"/>
            <w:hideMark/>
          </w:tcPr>
          <w:p w14:paraId="1E848DC3" w14:textId="77777777" w:rsidR="00070C29" w:rsidRDefault="00070C29" w:rsidP="000B35F8">
            <w:r>
              <w:t>0.32</w:t>
            </w:r>
          </w:p>
        </w:tc>
      </w:tr>
    </w:tbl>
    <w:p w14:paraId="303CFA01" w14:textId="77777777" w:rsidR="001E7168" w:rsidRDefault="001E7168" w:rsidP="000B35F8"/>
    <w:p w14:paraId="3C195176" w14:textId="2E4FD174" w:rsidR="00070C29" w:rsidRDefault="001E7168" w:rsidP="000B35F8">
      <w:r>
        <w:t>Predictor</w:t>
      </w:r>
      <w:r w:rsidR="00070C29">
        <w:t xml:space="preserve"> balance between synthetic and treated units</w:t>
      </w:r>
    </w:p>
    <w:tbl>
      <w:tblPr>
        <w:tblStyle w:val="ListTable1Light-Accent3"/>
        <w:tblW w:w="3750" w:type="pct"/>
        <w:tblLook w:val="0420" w:firstRow="1" w:lastRow="0" w:firstColumn="0" w:lastColumn="0" w:noHBand="0" w:noVBand="1"/>
        <w:tblCaption w:val="Predictor balance between synthetic and treated units"/>
      </w:tblPr>
      <w:tblGrid>
        <w:gridCol w:w="2888"/>
        <w:gridCol w:w="1183"/>
        <w:gridCol w:w="1416"/>
        <w:gridCol w:w="1911"/>
      </w:tblGrid>
      <w:tr w:rsidR="00070C29" w14:paraId="4B61FC18"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3256FFF9" w14:textId="77777777" w:rsidR="00070C29" w:rsidRDefault="00070C29" w:rsidP="000B35F8"/>
        </w:tc>
        <w:tc>
          <w:tcPr>
            <w:tcW w:w="0" w:type="auto"/>
            <w:hideMark/>
          </w:tcPr>
          <w:p w14:paraId="4EA6C0B5" w14:textId="77777777" w:rsidR="00070C29" w:rsidRDefault="00070C29" w:rsidP="000B35F8">
            <w:pPr>
              <w:jc w:val="right"/>
            </w:pPr>
            <w:r>
              <w:t>Treated</w:t>
            </w:r>
          </w:p>
        </w:tc>
        <w:tc>
          <w:tcPr>
            <w:tcW w:w="0" w:type="auto"/>
            <w:hideMark/>
          </w:tcPr>
          <w:p w14:paraId="6E3BC401" w14:textId="77777777" w:rsidR="00070C29" w:rsidRDefault="00070C29" w:rsidP="000B35F8">
            <w:pPr>
              <w:jc w:val="right"/>
            </w:pPr>
            <w:r>
              <w:t>Synthetic</w:t>
            </w:r>
          </w:p>
        </w:tc>
        <w:tc>
          <w:tcPr>
            <w:tcW w:w="0" w:type="auto"/>
            <w:hideMark/>
          </w:tcPr>
          <w:p w14:paraId="05DB5BEB" w14:textId="77777777" w:rsidR="00070C29" w:rsidRDefault="00070C29" w:rsidP="000B35F8">
            <w:pPr>
              <w:jc w:val="right"/>
            </w:pPr>
            <w:r>
              <w:t>Sample Mean</w:t>
            </w:r>
          </w:p>
        </w:tc>
      </w:tr>
      <w:tr w:rsidR="00671CB8" w14:paraId="010B35D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91107A1" w14:textId="77777777" w:rsidR="00070C29" w:rsidRDefault="00070C29" w:rsidP="000B35F8">
            <w:proofErr w:type="gramStart"/>
            <w:r>
              <w:t>special.rate</w:t>
            </w:r>
            <w:proofErr w:type="gramEnd"/>
            <w:r>
              <w:t>.1990.1993</w:t>
            </w:r>
          </w:p>
        </w:tc>
        <w:tc>
          <w:tcPr>
            <w:tcW w:w="0" w:type="auto"/>
            <w:hideMark/>
          </w:tcPr>
          <w:p w14:paraId="6D5E55F8" w14:textId="77777777" w:rsidR="00070C29" w:rsidRDefault="00070C29" w:rsidP="000B35F8">
            <w:pPr>
              <w:jc w:val="right"/>
            </w:pPr>
            <w:r>
              <w:t>16.214</w:t>
            </w:r>
          </w:p>
        </w:tc>
        <w:tc>
          <w:tcPr>
            <w:tcW w:w="0" w:type="auto"/>
            <w:hideMark/>
          </w:tcPr>
          <w:p w14:paraId="57150AEC" w14:textId="77777777" w:rsidR="00070C29" w:rsidRDefault="00070C29" w:rsidP="000B35F8">
            <w:pPr>
              <w:jc w:val="right"/>
            </w:pPr>
            <w:r>
              <w:t>16.587</w:t>
            </w:r>
          </w:p>
        </w:tc>
        <w:tc>
          <w:tcPr>
            <w:tcW w:w="0" w:type="auto"/>
            <w:hideMark/>
          </w:tcPr>
          <w:p w14:paraId="5D50D514" w14:textId="77777777" w:rsidR="00070C29" w:rsidRDefault="00070C29" w:rsidP="000B35F8">
            <w:pPr>
              <w:jc w:val="right"/>
            </w:pPr>
            <w:r>
              <w:t>9.928</w:t>
            </w:r>
          </w:p>
        </w:tc>
      </w:tr>
      <w:tr w:rsidR="00070C29" w14:paraId="6D3B9C7C" w14:textId="77777777" w:rsidTr="00C0203F">
        <w:tc>
          <w:tcPr>
            <w:tcW w:w="0" w:type="auto"/>
            <w:hideMark/>
          </w:tcPr>
          <w:p w14:paraId="261D16DB" w14:textId="77777777" w:rsidR="00070C29" w:rsidRDefault="00070C29" w:rsidP="000B35F8">
            <w:proofErr w:type="gramStart"/>
            <w:r>
              <w:t>special.rate</w:t>
            </w:r>
            <w:proofErr w:type="gramEnd"/>
            <w:r>
              <w:t>.1994</w:t>
            </w:r>
          </w:p>
        </w:tc>
        <w:tc>
          <w:tcPr>
            <w:tcW w:w="0" w:type="auto"/>
            <w:hideMark/>
          </w:tcPr>
          <w:p w14:paraId="4502874E" w14:textId="77777777" w:rsidR="00070C29" w:rsidRDefault="00070C29" w:rsidP="000B35F8">
            <w:pPr>
              <w:jc w:val="right"/>
            </w:pPr>
            <w:r>
              <w:t>15.078</w:t>
            </w:r>
          </w:p>
        </w:tc>
        <w:tc>
          <w:tcPr>
            <w:tcW w:w="0" w:type="auto"/>
            <w:hideMark/>
          </w:tcPr>
          <w:p w14:paraId="0D0DA613" w14:textId="77777777" w:rsidR="00070C29" w:rsidRDefault="00070C29" w:rsidP="000B35F8">
            <w:pPr>
              <w:jc w:val="right"/>
            </w:pPr>
            <w:r>
              <w:t>15.963</w:t>
            </w:r>
          </w:p>
        </w:tc>
        <w:tc>
          <w:tcPr>
            <w:tcW w:w="0" w:type="auto"/>
            <w:hideMark/>
          </w:tcPr>
          <w:p w14:paraId="5FA8E3E4" w14:textId="77777777" w:rsidR="00070C29" w:rsidRDefault="00070C29" w:rsidP="000B35F8">
            <w:pPr>
              <w:jc w:val="right"/>
            </w:pPr>
            <w:r>
              <w:t>9.210</w:t>
            </w:r>
          </w:p>
        </w:tc>
      </w:tr>
      <w:tr w:rsidR="00671CB8" w14:paraId="046F7F5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2EF2826" w14:textId="77777777" w:rsidR="00070C29" w:rsidRDefault="00070C29" w:rsidP="000B35F8">
            <w:proofErr w:type="gramStart"/>
            <w:r>
              <w:t>special.rate</w:t>
            </w:r>
            <w:proofErr w:type="gramEnd"/>
            <w:r>
              <w:t>.1995</w:t>
            </w:r>
          </w:p>
        </w:tc>
        <w:tc>
          <w:tcPr>
            <w:tcW w:w="0" w:type="auto"/>
            <w:hideMark/>
          </w:tcPr>
          <w:p w14:paraId="4BE4113F" w14:textId="77777777" w:rsidR="00070C29" w:rsidRDefault="00070C29" w:rsidP="000B35F8">
            <w:pPr>
              <w:jc w:val="right"/>
            </w:pPr>
            <w:r>
              <w:t>15.285</w:t>
            </w:r>
          </w:p>
        </w:tc>
        <w:tc>
          <w:tcPr>
            <w:tcW w:w="0" w:type="auto"/>
            <w:hideMark/>
          </w:tcPr>
          <w:p w14:paraId="077676C1" w14:textId="77777777" w:rsidR="00070C29" w:rsidRDefault="00070C29" w:rsidP="000B35F8">
            <w:pPr>
              <w:jc w:val="right"/>
            </w:pPr>
            <w:r>
              <w:t>15.782</w:t>
            </w:r>
          </w:p>
        </w:tc>
        <w:tc>
          <w:tcPr>
            <w:tcW w:w="0" w:type="auto"/>
            <w:hideMark/>
          </w:tcPr>
          <w:p w14:paraId="66B68DEC" w14:textId="77777777" w:rsidR="00070C29" w:rsidRDefault="00070C29" w:rsidP="000B35F8">
            <w:pPr>
              <w:jc w:val="right"/>
            </w:pPr>
            <w:r>
              <w:t>9.155</w:t>
            </w:r>
          </w:p>
        </w:tc>
      </w:tr>
      <w:tr w:rsidR="00070C29" w14:paraId="5CCE9DA9" w14:textId="77777777" w:rsidTr="00C0203F">
        <w:tc>
          <w:tcPr>
            <w:tcW w:w="0" w:type="auto"/>
            <w:hideMark/>
          </w:tcPr>
          <w:p w14:paraId="4474CF99" w14:textId="77777777" w:rsidR="00070C29" w:rsidRDefault="00070C29" w:rsidP="000B35F8">
            <w:proofErr w:type="gramStart"/>
            <w:r>
              <w:t>special.rate</w:t>
            </w:r>
            <w:proofErr w:type="gramEnd"/>
            <w:r>
              <w:t>.1996.1998</w:t>
            </w:r>
          </w:p>
        </w:tc>
        <w:tc>
          <w:tcPr>
            <w:tcW w:w="0" w:type="auto"/>
            <w:hideMark/>
          </w:tcPr>
          <w:p w14:paraId="504CF3C0" w14:textId="77777777" w:rsidR="00070C29" w:rsidRDefault="00070C29" w:rsidP="000B35F8">
            <w:pPr>
              <w:jc w:val="right"/>
            </w:pPr>
            <w:r>
              <w:t>16.836</w:t>
            </w:r>
          </w:p>
        </w:tc>
        <w:tc>
          <w:tcPr>
            <w:tcW w:w="0" w:type="auto"/>
            <w:hideMark/>
          </w:tcPr>
          <w:p w14:paraId="332FFE6B" w14:textId="77777777" w:rsidR="00070C29" w:rsidRDefault="00070C29" w:rsidP="000B35F8">
            <w:pPr>
              <w:jc w:val="right"/>
            </w:pPr>
            <w:r>
              <w:t>15.803</w:t>
            </w:r>
          </w:p>
        </w:tc>
        <w:tc>
          <w:tcPr>
            <w:tcW w:w="0" w:type="auto"/>
            <w:hideMark/>
          </w:tcPr>
          <w:p w14:paraId="53401767" w14:textId="77777777" w:rsidR="00070C29" w:rsidRDefault="00070C29" w:rsidP="000B35F8">
            <w:pPr>
              <w:jc w:val="right"/>
            </w:pPr>
            <w:r>
              <w:t>8.607</w:t>
            </w:r>
          </w:p>
        </w:tc>
      </w:tr>
    </w:tbl>
    <w:p w14:paraId="216F8B4F" w14:textId="77777777" w:rsidR="001E7168" w:rsidRDefault="001E7168" w:rsidP="000B35F8">
      <w:bookmarkStart w:id="25" w:name="placebo-testing-by-country-and-time-2"/>
    </w:p>
    <w:p w14:paraId="7D835507" w14:textId="4F402CD7" w:rsidR="00070C29" w:rsidRDefault="001E7168" w:rsidP="000B35F8">
      <w:pPr>
        <w:pStyle w:val="Heading4"/>
      </w:pPr>
      <w:r>
        <w:t>Placebo</w:t>
      </w:r>
      <w:r w:rsidR="00070C29">
        <w:t xml:space="preserve"> testing by country and time</w:t>
      </w:r>
      <w:bookmarkEnd w:id="25"/>
    </w:p>
    <w:p w14:paraId="3261D851" w14:textId="13F1D3D2" w:rsidR="00070C29" w:rsidRDefault="00070C29" w:rsidP="000B35F8">
      <w:r>
        <w:rPr>
          <w:noProof/>
        </w:rPr>
        <w:drawing>
          <wp:inline distT="0" distB="0" distL="0" distR="0" wp14:anchorId="7D1E0ED5" wp14:editId="447692FD">
            <wp:extent cx="5524500" cy="3686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6EB46F1E" w14:textId="77777777" w:rsidR="00070C29" w:rsidRDefault="00070C29" w:rsidP="000B35F8">
      <w:pPr>
        <w:pStyle w:val="BodyText"/>
      </w:pPr>
      <w:r>
        <w:t>In placebo-country tests, England and Wales ranked 14 out of 16 countries by pre/post-MSPE ratio.</w:t>
      </w:r>
    </w:p>
    <w:p w14:paraId="1B17CDFB" w14:textId="73654469" w:rsidR="00070C29" w:rsidRDefault="00070C29" w:rsidP="000B35F8">
      <w:pPr>
        <w:pStyle w:val="BodyText"/>
      </w:pPr>
      <w:r>
        <w:rPr>
          <w:noProof/>
        </w:rPr>
        <w:lastRenderedPageBreak/>
        <w:drawing>
          <wp:inline distT="0" distB="0" distL="0" distR="0" wp14:anchorId="052BFEE3" wp14:editId="08139C71">
            <wp:extent cx="5524500" cy="3686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7B45E83A" w14:textId="77777777" w:rsidR="00070C29" w:rsidRDefault="00070C29" w:rsidP="000B35F8">
      <w:pPr>
        <w:pStyle w:val="Heading3"/>
      </w:pPr>
      <w:bookmarkStart w:id="26" w:name="model-4-under-20-pregnancy-rates"/>
      <w:r>
        <w:t>Model 4: Under-20 pregnancy rates</w:t>
      </w:r>
      <w:bookmarkEnd w:id="26"/>
    </w:p>
    <w:p w14:paraId="43EAF54D" w14:textId="77777777" w:rsidR="00070C29" w:rsidRDefault="00070C29" w:rsidP="000B35F8">
      <w:pPr>
        <w:pStyle w:val="Heading4"/>
      </w:pPr>
      <w:bookmarkStart w:id="27" w:name="england-vs-synthetic-control-3"/>
      <w:r>
        <w:t>England vs Synthetic Control</w:t>
      </w:r>
      <w:bookmarkEnd w:id="27"/>
    </w:p>
    <w:p w14:paraId="27D16B1C" w14:textId="77777777" w:rsidR="00070C29" w:rsidRDefault="00070C29" w:rsidP="000B35F8">
      <w:r>
        <w:t>Over the period 1999 to 2013, England and Wales saw a difference of 250,707 pregnancies (to an average population of 1,668,190 women).</w:t>
      </w:r>
    </w:p>
    <w:p w14:paraId="2806C65F" w14:textId="74331F3C" w:rsidR="00070C29" w:rsidRDefault="00070C29" w:rsidP="000B35F8">
      <w:pPr>
        <w:pStyle w:val="BodyText"/>
      </w:pPr>
      <w:r>
        <w:rPr>
          <w:noProof/>
        </w:rPr>
        <w:drawing>
          <wp:inline distT="0" distB="0" distL="0" distR="0" wp14:anchorId="03DE0789" wp14:editId="55C4A678">
            <wp:extent cx="5524500" cy="3686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26F50301" w14:textId="77777777" w:rsidR="00070C29" w:rsidRDefault="00070C29" w:rsidP="000B35F8">
      <w:pPr>
        <w:pStyle w:val="BodyText"/>
      </w:pPr>
      <w:r>
        <w:lastRenderedPageBreak/>
        <w:t>Loss-V (For optimised period) = 6.03, MSPE (for whole pre-intervention observation period) = 6.03.</w:t>
      </w:r>
    </w:p>
    <w:p w14:paraId="208104B2" w14:textId="77777777" w:rsidR="00070C29" w:rsidRDefault="00070C29" w:rsidP="000B35F8">
      <w:pPr>
        <w:pStyle w:val="Heading4"/>
      </w:pPr>
      <w:bookmarkStart w:id="28" w:name="weights-and-balance-3"/>
      <w:r>
        <w:t>Weights and balance</w:t>
      </w:r>
      <w:bookmarkEnd w:id="28"/>
    </w:p>
    <w:p w14:paraId="109DF782" w14:textId="77777777" w:rsidR="00070C29" w:rsidRDefault="00070C29" w:rsidP="000B35F8">
      <w:r>
        <w:t>Country weights</w:t>
      </w:r>
    </w:p>
    <w:tbl>
      <w:tblPr>
        <w:tblStyle w:val="ListTable1Light-Accent3"/>
        <w:tblW w:w="3750" w:type="pct"/>
        <w:tblLook w:val="0420" w:firstRow="1" w:lastRow="0" w:firstColumn="0" w:lastColumn="0" w:noHBand="0" w:noVBand="1"/>
        <w:tblCaption w:val="Country weights"/>
      </w:tblPr>
      <w:tblGrid>
        <w:gridCol w:w="5464"/>
        <w:gridCol w:w="1934"/>
      </w:tblGrid>
      <w:tr w:rsidR="00070C29" w14:paraId="155E6003"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hideMark/>
          </w:tcPr>
          <w:p w14:paraId="172CFDB6" w14:textId="77777777" w:rsidR="00070C29" w:rsidRDefault="00070C29" w:rsidP="000B35F8">
            <w:r>
              <w:t>Country</w:t>
            </w:r>
          </w:p>
        </w:tc>
        <w:tc>
          <w:tcPr>
            <w:tcW w:w="0" w:type="auto"/>
            <w:hideMark/>
          </w:tcPr>
          <w:p w14:paraId="340DED89" w14:textId="77777777" w:rsidR="00070C29" w:rsidRDefault="00070C29" w:rsidP="000B35F8">
            <w:pPr>
              <w:jc w:val="right"/>
            </w:pPr>
            <w:r>
              <w:t>Weight</w:t>
            </w:r>
          </w:p>
        </w:tc>
      </w:tr>
      <w:tr w:rsidR="00070C29" w14:paraId="5C9048A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0961241" w14:textId="77777777" w:rsidR="00070C29" w:rsidRDefault="00070C29" w:rsidP="000B35F8">
            <w:r>
              <w:t>Iceland</w:t>
            </w:r>
          </w:p>
        </w:tc>
        <w:tc>
          <w:tcPr>
            <w:tcW w:w="0" w:type="auto"/>
            <w:hideMark/>
          </w:tcPr>
          <w:p w14:paraId="7847262B" w14:textId="77777777" w:rsidR="00070C29" w:rsidRDefault="00070C29" w:rsidP="000B35F8">
            <w:pPr>
              <w:jc w:val="right"/>
            </w:pPr>
            <w:r>
              <w:t>0.359</w:t>
            </w:r>
          </w:p>
        </w:tc>
      </w:tr>
      <w:tr w:rsidR="00070C29" w14:paraId="4937B48A" w14:textId="77777777" w:rsidTr="00C0203F">
        <w:tc>
          <w:tcPr>
            <w:tcW w:w="0" w:type="auto"/>
            <w:hideMark/>
          </w:tcPr>
          <w:p w14:paraId="26408424" w14:textId="77777777" w:rsidR="00070C29" w:rsidRDefault="00070C29" w:rsidP="000B35F8">
            <w:r>
              <w:t>United States of America</w:t>
            </w:r>
          </w:p>
        </w:tc>
        <w:tc>
          <w:tcPr>
            <w:tcW w:w="0" w:type="auto"/>
            <w:hideMark/>
          </w:tcPr>
          <w:p w14:paraId="141A1F84" w14:textId="77777777" w:rsidR="00070C29" w:rsidRDefault="00070C29" w:rsidP="000B35F8">
            <w:pPr>
              <w:jc w:val="right"/>
            </w:pPr>
            <w:r>
              <w:t>0.353</w:t>
            </w:r>
          </w:p>
        </w:tc>
      </w:tr>
      <w:tr w:rsidR="00070C29" w14:paraId="3A5A890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915E4B3" w14:textId="77777777" w:rsidR="00070C29" w:rsidRDefault="00070C29" w:rsidP="000B35F8">
            <w:r>
              <w:t>New Zealand</w:t>
            </w:r>
          </w:p>
        </w:tc>
        <w:tc>
          <w:tcPr>
            <w:tcW w:w="0" w:type="auto"/>
            <w:hideMark/>
          </w:tcPr>
          <w:p w14:paraId="57F3ADAC" w14:textId="77777777" w:rsidR="00070C29" w:rsidRDefault="00070C29" w:rsidP="000B35F8">
            <w:pPr>
              <w:jc w:val="right"/>
            </w:pPr>
            <w:r>
              <w:t>0.288</w:t>
            </w:r>
          </w:p>
        </w:tc>
      </w:tr>
      <w:tr w:rsidR="00070C29" w14:paraId="40BD3CCD" w14:textId="77777777" w:rsidTr="00C0203F">
        <w:tc>
          <w:tcPr>
            <w:tcW w:w="0" w:type="auto"/>
            <w:hideMark/>
          </w:tcPr>
          <w:p w14:paraId="3E48DBAB" w14:textId="77777777" w:rsidR="00070C29" w:rsidRDefault="00070C29" w:rsidP="000B35F8">
            <w:r>
              <w:t>Switzerland</w:t>
            </w:r>
          </w:p>
        </w:tc>
        <w:tc>
          <w:tcPr>
            <w:tcW w:w="0" w:type="auto"/>
            <w:hideMark/>
          </w:tcPr>
          <w:p w14:paraId="0C1FF316" w14:textId="77777777" w:rsidR="00070C29" w:rsidRDefault="00070C29" w:rsidP="000B35F8">
            <w:pPr>
              <w:jc w:val="right"/>
            </w:pPr>
            <w:r>
              <w:t>0.000</w:t>
            </w:r>
          </w:p>
        </w:tc>
      </w:tr>
      <w:tr w:rsidR="00070C29" w14:paraId="0460F1C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6D26BF3" w14:textId="77777777" w:rsidR="00070C29" w:rsidRDefault="00070C29" w:rsidP="000B35F8">
            <w:r>
              <w:t>Germany</w:t>
            </w:r>
          </w:p>
        </w:tc>
        <w:tc>
          <w:tcPr>
            <w:tcW w:w="0" w:type="auto"/>
            <w:hideMark/>
          </w:tcPr>
          <w:p w14:paraId="41841D32" w14:textId="77777777" w:rsidR="00070C29" w:rsidRDefault="00070C29" w:rsidP="000B35F8">
            <w:pPr>
              <w:jc w:val="right"/>
            </w:pPr>
            <w:r>
              <w:t>0.000</w:t>
            </w:r>
          </w:p>
        </w:tc>
      </w:tr>
      <w:tr w:rsidR="00070C29" w14:paraId="7E739609" w14:textId="77777777" w:rsidTr="00C0203F">
        <w:tc>
          <w:tcPr>
            <w:tcW w:w="0" w:type="auto"/>
            <w:hideMark/>
          </w:tcPr>
          <w:p w14:paraId="16289812" w14:textId="77777777" w:rsidR="00070C29" w:rsidRDefault="00070C29" w:rsidP="000B35F8">
            <w:r>
              <w:t>Denmark</w:t>
            </w:r>
          </w:p>
        </w:tc>
        <w:tc>
          <w:tcPr>
            <w:tcW w:w="0" w:type="auto"/>
            <w:hideMark/>
          </w:tcPr>
          <w:p w14:paraId="2E5E9B2B" w14:textId="77777777" w:rsidR="00070C29" w:rsidRDefault="00070C29" w:rsidP="000B35F8">
            <w:pPr>
              <w:jc w:val="right"/>
            </w:pPr>
            <w:r>
              <w:t>0.000</w:t>
            </w:r>
          </w:p>
        </w:tc>
      </w:tr>
      <w:tr w:rsidR="00070C29" w14:paraId="33C9D3D0"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34FDA2C" w14:textId="77777777" w:rsidR="00070C29" w:rsidRDefault="00070C29" w:rsidP="000B35F8">
            <w:r>
              <w:t>Spain</w:t>
            </w:r>
          </w:p>
        </w:tc>
        <w:tc>
          <w:tcPr>
            <w:tcW w:w="0" w:type="auto"/>
            <w:hideMark/>
          </w:tcPr>
          <w:p w14:paraId="19718A0D" w14:textId="77777777" w:rsidR="00070C29" w:rsidRDefault="00070C29" w:rsidP="000B35F8">
            <w:pPr>
              <w:jc w:val="right"/>
            </w:pPr>
            <w:r>
              <w:t>0.000</w:t>
            </w:r>
          </w:p>
        </w:tc>
      </w:tr>
      <w:tr w:rsidR="00070C29" w14:paraId="62C38C06" w14:textId="77777777" w:rsidTr="00C0203F">
        <w:tc>
          <w:tcPr>
            <w:tcW w:w="0" w:type="auto"/>
            <w:hideMark/>
          </w:tcPr>
          <w:p w14:paraId="60CFAA27" w14:textId="77777777" w:rsidR="00070C29" w:rsidRDefault="00070C29" w:rsidP="000B35F8">
            <w:r>
              <w:t>Finland</w:t>
            </w:r>
          </w:p>
        </w:tc>
        <w:tc>
          <w:tcPr>
            <w:tcW w:w="0" w:type="auto"/>
            <w:hideMark/>
          </w:tcPr>
          <w:p w14:paraId="19BF80F9" w14:textId="77777777" w:rsidR="00070C29" w:rsidRDefault="00070C29" w:rsidP="000B35F8">
            <w:pPr>
              <w:jc w:val="right"/>
            </w:pPr>
            <w:r>
              <w:t>0.000</w:t>
            </w:r>
          </w:p>
        </w:tc>
      </w:tr>
      <w:tr w:rsidR="00070C29" w14:paraId="59405D2B"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2DFAB88" w14:textId="77777777" w:rsidR="00070C29" w:rsidRDefault="00070C29" w:rsidP="000B35F8">
            <w:r>
              <w:t>France</w:t>
            </w:r>
          </w:p>
        </w:tc>
        <w:tc>
          <w:tcPr>
            <w:tcW w:w="0" w:type="auto"/>
            <w:hideMark/>
          </w:tcPr>
          <w:p w14:paraId="59C442B7" w14:textId="77777777" w:rsidR="00070C29" w:rsidRDefault="00070C29" w:rsidP="000B35F8">
            <w:pPr>
              <w:jc w:val="right"/>
            </w:pPr>
            <w:r>
              <w:t>0.000</w:t>
            </w:r>
          </w:p>
        </w:tc>
      </w:tr>
      <w:tr w:rsidR="00070C29" w14:paraId="567A27B3" w14:textId="77777777" w:rsidTr="00C0203F">
        <w:tc>
          <w:tcPr>
            <w:tcW w:w="0" w:type="auto"/>
            <w:hideMark/>
          </w:tcPr>
          <w:p w14:paraId="154320AD" w14:textId="77777777" w:rsidR="00070C29" w:rsidRDefault="00070C29" w:rsidP="000B35F8">
            <w:r>
              <w:t>Italy</w:t>
            </w:r>
          </w:p>
        </w:tc>
        <w:tc>
          <w:tcPr>
            <w:tcW w:w="0" w:type="auto"/>
            <w:hideMark/>
          </w:tcPr>
          <w:p w14:paraId="4B494F75" w14:textId="77777777" w:rsidR="00070C29" w:rsidRDefault="00070C29" w:rsidP="000B35F8">
            <w:pPr>
              <w:jc w:val="right"/>
            </w:pPr>
            <w:r>
              <w:t>0.000</w:t>
            </w:r>
          </w:p>
        </w:tc>
      </w:tr>
      <w:tr w:rsidR="00070C29" w14:paraId="46CD27F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751E2F5" w14:textId="77777777" w:rsidR="00070C29" w:rsidRDefault="00070C29" w:rsidP="000B35F8">
            <w:r>
              <w:t>Netherlands</w:t>
            </w:r>
          </w:p>
        </w:tc>
        <w:tc>
          <w:tcPr>
            <w:tcW w:w="0" w:type="auto"/>
            <w:hideMark/>
          </w:tcPr>
          <w:p w14:paraId="0B7C9E2F" w14:textId="77777777" w:rsidR="00070C29" w:rsidRDefault="00070C29" w:rsidP="000B35F8">
            <w:pPr>
              <w:jc w:val="right"/>
            </w:pPr>
            <w:r>
              <w:t>0.000</w:t>
            </w:r>
          </w:p>
        </w:tc>
      </w:tr>
      <w:tr w:rsidR="00070C29" w14:paraId="50AA83AE" w14:textId="77777777" w:rsidTr="00C0203F">
        <w:tc>
          <w:tcPr>
            <w:tcW w:w="0" w:type="auto"/>
            <w:hideMark/>
          </w:tcPr>
          <w:p w14:paraId="478440F2" w14:textId="77777777" w:rsidR="00070C29" w:rsidRDefault="00070C29" w:rsidP="000B35F8">
            <w:r>
              <w:t>Norway</w:t>
            </w:r>
          </w:p>
        </w:tc>
        <w:tc>
          <w:tcPr>
            <w:tcW w:w="0" w:type="auto"/>
            <w:hideMark/>
          </w:tcPr>
          <w:p w14:paraId="37BC5F8D" w14:textId="77777777" w:rsidR="00070C29" w:rsidRDefault="00070C29" w:rsidP="000B35F8">
            <w:pPr>
              <w:jc w:val="right"/>
            </w:pPr>
            <w:r>
              <w:t>0.000</w:t>
            </w:r>
          </w:p>
        </w:tc>
      </w:tr>
      <w:tr w:rsidR="00070C29" w14:paraId="3A89B11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88A93C9" w14:textId="77777777" w:rsidR="00070C29" w:rsidRDefault="00070C29" w:rsidP="000B35F8">
            <w:r>
              <w:t>Portugal</w:t>
            </w:r>
          </w:p>
        </w:tc>
        <w:tc>
          <w:tcPr>
            <w:tcW w:w="0" w:type="auto"/>
            <w:hideMark/>
          </w:tcPr>
          <w:p w14:paraId="37545D3D" w14:textId="77777777" w:rsidR="00070C29" w:rsidRDefault="00070C29" w:rsidP="000B35F8">
            <w:pPr>
              <w:jc w:val="right"/>
            </w:pPr>
            <w:r>
              <w:t>0.000</w:t>
            </w:r>
          </w:p>
        </w:tc>
      </w:tr>
      <w:tr w:rsidR="00070C29" w14:paraId="604AA364" w14:textId="77777777" w:rsidTr="00C0203F">
        <w:tc>
          <w:tcPr>
            <w:tcW w:w="0" w:type="auto"/>
            <w:hideMark/>
          </w:tcPr>
          <w:p w14:paraId="4F5CC26F" w14:textId="77777777" w:rsidR="00070C29" w:rsidRDefault="00070C29" w:rsidP="000B35F8">
            <w:r>
              <w:t>Sweden</w:t>
            </w:r>
          </w:p>
        </w:tc>
        <w:tc>
          <w:tcPr>
            <w:tcW w:w="0" w:type="auto"/>
            <w:hideMark/>
          </w:tcPr>
          <w:p w14:paraId="349C03CD" w14:textId="77777777" w:rsidR="00070C29" w:rsidRDefault="00070C29" w:rsidP="000B35F8">
            <w:pPr>
              <w:jc w:val="right"/>
            </w:pPr>
            <w:r>
              <w:t>0.000</w:t>
            </w:r>
          </w:p>
        </w:tc>
      </w:tr>
    </w:tbl>
    <w:p w14:paraId="2ABCD8CC" w14:textId="77777777" w:rsidR="001E7168" w:rsidRDefault="001E7168" w:rsidP="000B35F8"/>
    <w:p w14:paraId="2A6B1DF4" w14:textId="29D5D497" w:rsidR="00070C29" w:rsidRDefault="001E7168" w:rsidP="000B35F8">
      <w:r>
        <w:t>Predictor</w:t>
      </w:r>
      <w:r w:rsidR="00070C29">
        <w:t xml:space="preserve"> weights</w:t>
      </w:r>
    </w:p>
    <w:tbl>
      <w:tblPr>
        <w:tblStyle w:val="ListTable1Light-Accent3"/>
        <w:tblW w:w="3750" w:type="pct"/>
        <w:tblLook w:val="0420" w:firstRow="1" w:lastRow="0" w:firstColumn="0" w:lastColumn="0" w:noHBand="0" w:noVBand="1"/>
        <w:tblCaption w:val="Predictor weights"/>
      </w:tblPr>
      <w:tblGrid>
        <w:gridCol w:w="5081"/>
        <w:gridCol w:w="2317"/>
      </w:tblGrid>
      <w:tr w:rsidR="00070C29" w14:paraId="0DC542DD"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6A68DF52" w14:textId="77777777" w:rsidR="00070C29" w:rsidRDefault="00070C29" w:rsidP="000B35F8"/>
        </w:tc>
        <w:tc>
          <w:tcPr>
            <w:tcW w:w="0" w:type="auto"/>
            <w:hideMark/>
          </w:tcPr>
          <w:p w14:paraId="544C4A25" w14:textId="77777777" w:rsidR="00070C29" w:rsidRDefault="00070C29" w:rsidP="000B35F8">
            <w:proofErr w:type="spellStart"/>
            <w:r>
              <w:t>v.weights</w:t>
            </w:r>
            <w:proofErr w:type="spellEnd"/>
          </w:p>
        </w:tc>
      </w:tr>
      <w:tr w:rsidR="00070C29" w14:paraId="1879640C"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3A2CE75" w14:textId="77777777" w:rsidR="00070C29" w:rsidRDefault="00070C29" w:rsidP="000B35F8">
            <w:proofErr w:type="gramStart"/>
            <w:r>
              <w:t>special.pRate</w:t>
            </w:r>
            <w:proofErr w:type="gramEnd"/>
            <w:r>
              <w:t>.1990</w:t>
            </w:r>
          </w:p>
        </w:tc>
        <w:tc>
          <w:tcPr>
            <w:tcW w:w="0" w:type="auto"/>
            <w:hideMark/>
          </w:tcPr>
          <w:p w14:paraId="77D744DA" w14:textId="77777777" w:rsidR="00070C29" w:rsidRDefault="00070C29" w:rsidP="000B35F8">
            <w:r>
              <w:t>0.309</w:t>
            </w:r>
          </w:p>
        </w:tc>
      </w:tr>
      <w:tr w:rsidR="00070C29" w14:paraId="46E79F0E" w14:textId="77777777" w:rsidTr="00C0203F">
        <w:tc>
          <w:tcPr>
            <w:tcW w:w="0" w:type="auto"/>
            <w:hideMark/>
          </w:tcPr>
          <w:p w14:paraId="03FFD5CA" w14:textId="77777777" w:rsidR="00070C29" w:rsidRDefault="00070C29" w:rsidP="000B35F8">
            <w:proofErr w:type="gramStart"/>
            <w:r>
              <w:t>special.pRate</w:t>
            </w:r>
            <w:proofErr w:type="gramEnd"/>
            <w:r>
              <w:t>.1991.1995</w:t>
            </w:r>
          </w:p>
        </w:tc>
        <w:tc>
          <w:tcPr>
            <w:tcW w:w="0" w:type="auto"/>
            <w:hideMark/>
          </w:tcPr>
          <w:p w14:paraId="08B9470E" w14:textId="77777777" w:rsidR="00070C29" w:rsidRDefault="00070C29" w:rsidP="000B35F8">
            <w:r>
              <w:t>0.498</w:t>
            </w:r>
          </w:p>
        </w:tc>
      </w:tr>
      <w:tr w:rsidR="00070C29" w14:paraId="1C9B05B1"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ECDB40D" w14:textId="77777777" w:rsidR="00070C29" w:rsidRDefault="00070C29" w:rsidP="000B35F8">
            <w:proofErr w:type="gramStart"/>
            <w:r>
              <w:t>special.pRate</w:t>
            </w:r>
            <w:proofErr w:type="gramEnd"/>
            <w:r>
              <w:t>.1996.1998</w:t>
            </w:r>
          </w:p>
        </w:tc>
        <w:tc>
          <w:tcPr>
            <w:tcW w:w="0" w:type="auto"/>
            <w:hideMark/>
          </w:tcPr>
          <w:p w14:paraId="74813A00" w14:textId="77777777" w:rsidR="00070C29" w:rsidRDefault="00070C29" w:rsidP="000B35F8">
            <w:r>
              <w:t>0.193</w:t>
            </w:r>
          </w:p>
        </w:tc>
      </w:tr>
    </w:tbl>
    <w:p w14:paraId="1AF92215" w14:textId="77777777" w:rsidR="001E7168" w:rsidRDefault="001E7168" w:rsidP="000B35F8"/>
    <w:p w14:paraId="02361C2A" w14:textId="629D4DC7" w:rsidR="00070C29" w:rsidRDefault="001E7168" w:rsidP="000B35F8">
      <w:r>
        <w:t>Predictor</w:t>
      </w:r>
      <w:r w:rsidR="00070C29">
        <w:t xml:space="preserve"> balance between synthetic and treated units</w:t>
      </w:r>
    </w:p>
    <w:tbl>
      <w:tblPr>
        <w:tblStyle w:val="ListTable1Light-Accent3"/>
        <w:tblW w:w="3750" w:type="pct"/>
        <w:tblLook w:val="0420" w:firstRow="1" w:lastRow="0" w:firstColumn="0" w:lastColumn="0" w:noHBand="0" w:noVBand="1"/>
        <w:tblCaption w:val="Predictor balance between synthetic and treated units"/>
      </w:tblPr>
      <w:tblGrid>
        <w:gridCol w:w="3035"/>
        <w:gridCol w:w="1144"/>
        <w:gridCol w:w="1370"/>
        <w:gridCol w:w="1849"/>
      </w:tblGrid>
      <w:tr w:rsidR="00070C29" w14:paraId="4EADB1F6"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70E327F5" w14:textId="77777777" w:rsidR="00070C29" w:rsidRDefault="00070C29" w:rsidP="000B35F8"/>
        </w:tc>
        <w:tc>
          <w:tcPr>
            <w:tcW w:w="0" w:type="auto"/>
            <w:hideMark/>
          </w:tcPr>
          <w:p w14:paraId="5580E4C1" w14:textId="77777777" w:rsidR="00070C29" w:rsidRDefault="00070C29" w:rsidP="000B35F8">
            <w:pPr>
              <w:jc w:val="right"/>
            </w:pPr>
            <w:r>
              <w:t>Treated</w:t>
            </w:r>
          </w:p>
        </w:tc>
        <w:tc>
          <w:tcPr>
            <w:tcW w:w="0" w:type="auto"/>
            <w:hideMark/>
          </w:tcPr>
          <w:p w14:paraId="4CD4AF88" w14:textId="77777777" w:rsidR="00070C29" w:rsidRDefault="00070C29" w:rsidP="000B35F8">
            <w:pPr>
              <w:jc w:val="right"/>
            </w:pPr>
            <w:r>
              <w:t>Synthetic</w:t>
            </w:r>
          </w:p>
        </w:tc>
        <w:tc>
          <w:tcPr>
            <w:tcW w:w="0" w:type="auto"/>
            <w:hideMark/>
          </w:tcPr>
          <w:p w14:paraId="165ED212" w14:textId="77777777" w:rsidR="00070C29" w:rsidRDefault="00070C29" w:rsidP="000B35F8">
            <w:pPr>
              <w:jc w:val="right"/>
            </w:pPr>
            <w:r>
              <w:t>Sample Mean</w:t>
            </w:r>
          </w:p>
        </w:tc>
      </w:tr>
      <w:tr w:rsidR="00671CB8" w14:paraId="30CEEE0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89117C2" w14:textId="77777777" w:rsidR="00070C29" w:rsidRDefault="00070C29" w:rsidP="000B35F8">
            <w:proofErr w:type="gramStart"/>
            <w:r>
              <w:t>special.pRate</w:t>
            </w:r>
            <w:proofErr w:type="gramEnd"/>
            <w:r>
              <w:t>.1990</w:t>
            </w:r>
          </w:p>
        </w:tc>
        <w:tc>
          <w:tcPr>
            <w:tcW w:w="0" w:type="auto"/>
            <w:hideMark/>
          </w:tcPr>
          <w:p w14:paraId="7149752B" w14:textId="77777777" w:rsidR="00070C29" w:rsidRDefault="00070C29" w:rsidP="000B35F8">
            <w:pPr>
              <w:jc w:val="right"/>
            </w:pPr>
            <w:r>
              <w:t>68.000</w:t>
            </w:r>
          </w:p>
        </w:tc>
        <w:tc>
          <w:tcPr>
            <w:tcW w:w="0" w:type="auto"/>
            <w:hideMark/>
          </w:tcPr>
          <w:p w14:paraId="2A20F107" w14:textId="77777777" w:rsidR="00070C29" w:rsidRDefault="00070C29" w:rsidP="000B35F8">
            <w:pPr>
              <w:jc w:val="right"/>
            </w:pPr>
            <w:r>
              <w:t>67.005</w:t>
            </w:r>
          </w:p>
        </w:tc>
        <w:tc>
          <w:tcPr>
            <w:tcW w:w="0" w:type="auto"/>
            <w:hideMark/>
          </w:tcPr>
          <w:p w14:paraId="4CCB5D81" w14:textId="77777777" w:rsidR="00070C29" w:rsidRDefault="00070C29" w:rsidP="000B35F8">
            <w:pPr>
              <w:jc w:val="right"/>
            </w:pPr>
            <w:r>
              <w:t>34.180</w:t>
            </w:r>
          </w:p>
        </w:tc>
      </w:tr>
      <w:tr w:rsidR="00070C29" w14:paraId="1FAFBFDE" w14:textId="77777777" w:rsidTr="00C0203F">
        <w:tc>
          <w:tcPr>
            <w:tcW w:w="0" w:type="auto"/>
            <w:hideMark/>
          </w:tcPr>
          <w:p w14:paraId="0D8EB6C0" w14:textId="77777777" w:rsidR="00070C29" w:rsidRDefault="00070C29" w:rsidP="000B35F8">
            <w:proofErr w:type="gramStart"/>
            <w:r>
              <w:t>special.pRate</w:t>
            </w:r>
            <w:proofErr w:type="gramEnd"/>
            <w:r>
              <w:t>.1991.1995</w:t>
            </w:r>
          </w:p>
        </w:tc>
        <w:tc>
          <w:tcPr>
            <w:tcW w:w="0" w:type="auto"/>
            <w:hideMark/>
          </w:tcPr>
          <w:p w14:paraId="3705914F" w14:textId="77777777" w:rsidR="00070C29" w:rsidRDefault="00070C29" w:rsidP="000B35F8">
            <w:pPr>
              <w:jc w:val="right"/>
            </w:pPr>
            <w:r>
              <w:t>60.620</w:t>
            </w:r>
          </w:p>
        </w:tc>
        <w:tc>
          <w:tcPr>
            <w:tcW w:w="0" w:type="auto"/>
            <w:hideMark/>
          </w:tcPr>
          <w:p w14:paraId="6BA447F5" w14:textId="77777777" w:rsidR="00070C29" w:rsidRDefault="00070C29" w:rsidP="000B35F8">
            <w:pPr>
              <w:jc w:val="right"/>
            </w:pPr>
            <w:r>
              <w:t>62.152</w:t>
            </w:r>
          </w:p>
        </w:tc>
        <w:tc>
          <w:tcPr>
            <w:tcW w:w="0" w:type="auto"/>
            <w:hideMark/>
          </w:tcPr>
          <w:p w14:paraId="18696E0E" w14:textId="77777777" w:rsidR="00070C29" w:rsidRDefault="00070C29" w:rsidP="000B35F8">
            <w:pPr>
              <w:jc w:val="right"/>
            </w:pPr>
            <w:r>
              <w:t>30.590</w:t>
            </w:r>
          </w:p>
        </w:tc>
      </w:tr>
      <w:tr w:rsidR="00671CB8" w14:paraId="65736BA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46064A4" w14:textId="77777777" w:rsidR="00070C29" w:rsidRDefault="00070C29" w:rsidP="000B35F8">
            <w:proofErr w:type="gramStart"/>
            <w:r>
              <w:t>special.pRate</w:t>
            </w:r>
            <w:proofErr w:type="gramEnd"/>
            <w:r>
              <w:t>.1996.1998</w:t>
            </w:r>
          </w:p>
        </w:tc>
        <w:tc>
          <w:tcPr>
            <w:tcW w:w="0" w:type="auto"/>
            <w:hideMark/>
          </w:tcPr>
          <w:p w14:paraId="7101BBDF" w14:textId="77777777" w:rsidR="00070C29" w:rsidRDefault="00070C29" w:rsidP="000B35F8">
            <w:pPr>
              <w:jc w:val="right"/>
            </w:pPr>
            <w:r>
              <w:t>63.633</w:t>
            </w:r>
          </w:p>
        </w:tc>
        <w:tc>
          <w:tcPr>
            <w:tcW w:w="0" w:type="auto"/>
            <w:hideMark/>
          </w:tcPr>
          <w:p w14:paraId="6A91411C" w14:textId="77777777" w:rsidR="00070C29" w:rsidRDefault="00070C29" w:rsidP="000B35F8">
            <w:pPr>
              <w:jc w:val="right"/>
            </w:pPr>
            <w:r>
              <w:t>60.236</w:t>
            </w:r>
          </w:p>
        </w:tc>
        <w:tc>
          <w:tcPr>
            <w:tcW w:w="0" w:type="auto"/>
            <w:hideMark/>
          </w:tcPr>
          <w:p w14:paraId="617BCCFA" w14:textId="77777777" w:rsidR="00070C29" w:rsidRDefault="00070C29" w:rsidP="000B35F8">
            <w:pPr>
              <w:jc w:val="right"/>
            </w:pPr>
            <w:r>
              <w:t>28.987</w:t>
            </w:r>
          </w:p>
        </w:tc>
      </w:tr>
    </w:tbl>
    <w:p w14:paraId="1A61DE2A" w14:textId="77777777" w:rsidR="001E7168" w:rsidRDefault="001E7168" w:rsidP="000B35F8">
      <w:bookmarkStart w:id="29" w:name="placebo-testing-by-country-and-time-3"/>
    </w:p>
    <w:p w14:paraId="17F702C0" w14:textId="3794B212" w:rsidR="00070C29" w:rsidRDefault="001E7168" w:rsidP="000B35F8">
      <w:pPr>
        <w:pStyle w:val="Heading4"/>
      </w:pPr>
      <w:r>
        <w:lastRenderedPageBreak/>
        <w:t>Placebo</w:t>
      </w:r>
      <w:r w:rsidR="00070C29">
        <w:t xml:space="preserve"> testing by country and time</w:t>
      </w:r>
      <w:bookmarkEnd w:id="29"/>
    </w:p>
    <w:p w14:paraId="7A3141FC" w14:textId="66557458" w:rsidR="00070C29" w:rsidRDefault="00070C29" w:rsidP="000B35F8">
      <w:r>
        <w:rPr>
          <w:noProof/>
        </w:rPr>
        <w:drawing>
          <wp:inline distT="0" distB="0" distL="0" distR="0" wp14:anchorId="77D3C7AA" wp14:editId="5C20832E">
            <wp:extent cx="5524500" cy="3686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4EBD5044" w14:textId="77777777" w:rsidR="00070C29" w:rsidRDefault="00070C29" w:rsidP="000B35F8">
      <w:pPr>
        <w:pStyle w:val="BodyText"/>
      </w:pPr>
      <w:r>
        <w:t>In placebo-country tests, England and Wales ranked 9 out of 15 countries by pre/post-MSPE ratio.</w:t>
      </w:r>
    </w:p>
    <w:p w14:paraId="4FBD13F3" w14:textId="4461B22B" w:rsidR="00070C29" w:rsidRDefault="00070C29" w:rsidP="000B35F8">
      <w:pPr>
        <w:pStyle w:val="BodyText"/>
      </w:pPr>
      <w:r>
        <w:rPr>
          <w:noProof/>
        </w:rPr>
        <w:drawing>
          <wp:inline distT="0" distB="0" distL="0" distR="0" wp14:anchorId="129FCE1B" wp14:editId="72305CB6">
            <wp:extent cx="5524500"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23B3238D" w14:textId="515E48E9" w:rsidR="00070C29" w:rsidRPr="000B35F8" w:rsidRDefault="00070C29" w:rsidP="000B35F8">
      <w:pPr>
        <w:pStyle w:val="Heading2"/>
      </w:pPr>
      <w:bookmarkStart w:id="30" w:name="adding-all-predictors"/>
      <w:r w:rsidRPr="000B35F8">
        <w:lastRenderedPageBreak/>
        <w:t xml:space="preserve">Adding all </w:t>
      </w:r>
      <w:r w:rsidR="001E7168" w:rsidRPr="000B35F8">
        <w:t>predictor</w:t>
      </w:r>
      <w:r w:rsidRPr="000B35F8">
        <w:t>s</w:t>
      </w:r>
      <w:bookmarkEnd w:id="30"/>
    </w:p>
    <w:p w14:paraId="2A679CA2" w14:textId="77777777" w:rsidR="00070C29" w:rsidRDefault="00070C29" w:rsidP="000B35F8">
      <w:pPr>
        <w:pStyle w:val="Heading3"/>
      </w:pPr>
      <w:bookmarkStart w:id="31" w:name="model-5-under-18-birth-rates"/>
      <w:r>
        <w:t>Model 5: Under-18 birth rates</w:t>
      </w:r>
      <w:bookmarkEnd w:id="31"/>
    </w:p>
    <w:p w14:paraId="63F0C678" w14:textId="77777777" w:rsidR="00070C29" w:rsidRDefault="00070C29" w:rsidP="000B35F8">
      <w:pPr>
        <w:pStyle w:val="Heading4"/>
      </w:pPr>
      <w:bookmarkStart w:id="32" w:name="england-vs-synthetic-control-4"/>
      <w:r>
        <w:t>England vs Synthetic Control</w:t>
      </w:r>
      <w:bookmarkEnd w:id="32"/>
    </w:p>
    <w:p w14:paraId="26FADEB5" w14:textId="0976A24A" w:rsidR="00070C29" w:rsidRDefault="00070C29" w:rsidP="000B35F8">
      <w:r>
        <w:rPr>
          <w:noProof/>
        </w:rPr>
        <w:drawing>
          <wp:inline distT="0" distB="0" distL="0" distR="0" wp14:anchorId="17B29357" wp14:editId="7274E4B3">
            <wp:extent cx="5524500" cy="3686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013E9BED" w14:textId="77777777" w:rsidR="00070C29" w:rsidRDefault="00070C29" w:rsidP="000B35F8">
      <w:pPr>
        <w:pStyle w:val="BodyText"/>
      </w:pPr>
      <w:r>
        <w:t>Loss-V (For optimised period) = 2.5, MSPE (for whole pre-intervention observation period) = 2.5.</w:t>
      </w:r>
    </w:p>
    <w:p w14:paraId="59F0823A" w14:textId="77777777" w:rsidR="00070C29" w:rsidRDefault="00070C29" w:rsidP="000B35F8">
      <w:pPr>
        <w:pStyle w:val="Heading4"/>
      </w:pPr>
      <w:bookmarkStart w:id="33" w:name="weights-and-balance-4"/>
      <w:r>
        <w:t>Weights and balance</w:t>
      </w:r>
      <w:bookmarkEnd w:id="33"/>
    </w:p>
    <w:p w14:paraId="7AC0CE93" w14:textId="77777777" w:rsidR="00070C29" w:rsidRDefault="00070C29" w:rsidP="000B35F8">
      <w:r>
        <w:t>Country weights</w:t>
      </w:r>
    </w:p>
    <w:tbl>
      <w:tblPr>
        <w:tblStyle w:val="ListTable1Light-Accent3"/>
        <w:tblW w:w="3750" w:type="pct"/>
        <w:tblLook w:val="0420" w:firstRow="1" w:lastRow="0" w:firstColumn="0" w:lastColumn="0" w:noHBand="0" w:noVBand="1"/>
        <w:tblCaption w:val="Country weights"/>
      </w:tblPr>
      <w:tblGrid>
        <w:gridCol w:w="5464"/>
        <w:gridCol w:w="1934"/>
      </w:tblGrid>
      <w:tr w:rsidR="00070C29" w14:paraId="1F5BCF95"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hideMark/>
          </w:tcPr>
          <w:p w14:paraId="51C1CB19" w14:textId="77777777" w:rsidR="00070C29" w:rsidRDefault="00070C29" w:rsidP="000B35F8">
            <w:r>
              <w:t>Country</w:t>
            </w:r>
          </w:p>
        </w:tc>
        <w:tc>
          <w:tcPr>
            <w:tcW w:w="0" w:type="auto"/>
            <w:hideMark/>
          </w:tcPr>
          <w:p w14:paraId="129954ED" w14:textId="77777777" w:rsidR="00070C29" w:rsidRDefault="00070C29" w:rsidP="000B35F8">
            <w:pPr>
              <w:jc w:val="right"/>
            </w:pPr>
            <w:r>
              <w:t>Weight</w:t>
            </w:r>
          </w:p>
        </w:tc>
      </w:tr>
      <w:tr w:rsidR="00070C29" w14:paraId="0C43639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037458C" w14:textId="77777777" w:rsidR="00070C29" w:rsidRDefault="00070C29" w:rsidP="000B35F8">
            <w:r>
              <w:t>Italy</w:t>
            </w:r>
          </w:p>
        </w:tc>
        <w:tc>
          <w:tcPr>
            <w:tcW w:w="0" w:type="auto"/>
            <w:hideMark/>
          </w:tcPr>
          <w:p w14:paraId="0373CB1A" w14:textId="77777777" w:rsidR="00070C29" w:rsidRDefault="00070C29" w:rsidP="000B35F8">
            <w:pPr>
              <w:jc w:val="right"/>
            </w:pPr>
            <w:r>
              <w:t>0.374</w:t>
            </w:r>
          </w:p>
        </w:tc>
      </w:tr>
      <w:tr w:rsidR="00070C29" w14:paraId="3A3332D7" w14:textId="77777777" w:rsidTr="00C0203F">
        <w:tc>
          <w:tcPr>
            <w:tcW w:w="0" w:type="auto"/>
            <w:hideMark/>
          </w:tcPr>
          <w:p w14:paraId="1051363C" w14:textId="77777777" w:rsidR="00070C29" w:rsidRDefault="00070C29" w:rsidP="000B35F8">
            <w:r>
              <w:t>Iceland</w:t>
            </w:r>
          </w:p>
        </w:tc>
        <w:tc>
          <w:tcPr>
            <w:tcW w:w="0" w:type="auto"/>
            <w:hideMark/>
          </w:tcPr>
          <w:p w14:paraId="169A581E" w14:textId="77777777" w:rsidR="00070C29" w:rsidRDefault="00070C29" w:rsidP="000B35F8">
            <w:pPr>
              <w:jc w:val="right"/>
            </w:pPr>
            <w:r>
              <w:t>0.328</w:t>
            </w:r>
          </w:p>
        </w:tc>
      </w:tr>
      <w:tr w:rsidR="00070C29" w14:paraId="54177663"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593247EF" w14:textId="77777777" w:rsidR="00070C29" w:rsidRDefault="00070C29" w:rsidP="000B35F8">
            <w:r>
              <w:t>United States of America</w:t>
            </w:r>
          </w:p>
        </w:tc>
        <w:tc>
          <w:tcPr>
            <w:tcW w:w="0" w:type="auto"/>
            <w:hideMark/>
          </w:tcPr>
          <w:p w14:paraId="78FE6FE4" w14:textId="77777777" w:rsidR="00070C29" w:rsidRDefault="00070C29" w:rsidP="000B35F8">
            <w:pPr>
              <w:jc w:val="right"/>
            </w:pPr>
            <w:r>
              <w:t>0.298</w:t>
            </w:r>
          </w:p>
        </w:tc>
      </w:tr>
      <w:tr w:rsidR="00070C29" w14:paraId="338F66F7" w14:textId="77777777" w:rsidTr="00C0203F">
        <w:tc>
          <w:tcPr>
            <w:tcW w:w="0" w:type="auto"/>
            <w:hideMark/>
          </w:tcPr>
          <w:p w14:paraId="232597D9" w14:textId="77777777" w:rsidR="00070C29" w:rsidRDefault="00070C29" w:rsidP="000B35F8">
            <w:r>
              <w:t>Switzerland</w:t>
            </w:r>
          </w:p>
        </w:tc>
        <w:tc>
          <w:tcPr>
            <w:tcW w:w="0" w:type="auto"/>
            <w:hideMark/>
          </w:tcPr>
          <w:p w14:paraId="743F182D" w14:textId="77777777" w:rsidR="00070C29" w:rsidRDefault="00070C29" w:rsidP="000B35F8">
            <w:pPr>
              <w:jc w:val="right"/>
            </w:pPr>
            <w:r>
              <w:t>0.000</w:t>
            </w:r>
          </w:p>
        </w:tc>
      </w:tr>
      <w:tr w:rsidR="00070C29" w14:paraId="7F14F411"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F6DEBDF" w14:textId="77777777" w:rsidR="00070C29" w:rsidRDefault="00070C29" w:rsidP="000B35F8">
            <w:r>
              <w:t>Germany</w:t>
            </w:r>
          </w:p>
        </w:tc>
        <w:tc>
          <w:tcPr>
            <w:tcW w:w="0" w:type="auto"/>
            <w:hideMark/>
          </w:tcPr>
          <w:p w14:paraId="56FE9131" w14:textId="77777777" w:rsidR="00070C29" w:rsidRDefault="00070C29" w:rsidP="000B35F8">
            <w:pPr>
              <w:jc w:val="right"/>
            </w:pPr>
            <w:r>
              <w:t>0.000</w:t>
            </w:r>
          </w:p>
        </w:tc>
      </w:tr>
      <w:tr w:rsidR="00070C29" w14:paraId="7FF34ECA" w14:textId="77777777" w:rsidTr="00C0203F">
        <w:tc>
          <w:tcPr>
            <w:tcW w:w="0" w:type="auto"/>
            <w:hideMark/>
          </w:tcPr>
          <w:p w14:paraId="61E42643" w14:textId="77777777" w:rsidR="00070C29" w:rsidRDefault="00070C29" w:rsidP="000B35F8">
            <w:r>
              <w:t>Denmark</w:t>
            </w:r>
          </w:p>
        </w:tc>
        <w:tc>
          <w:tcPr>
            <w:tcW w:w="0" w:type="auto"/>
            <w:hideMark/>
          </w:tcPr>
          <w:p w14:paraId="089CBC5F" w14:textId="77777777" w:rsidR="00070C29" w:rsidRDefault="00070C29" w:rsidP="000B35F8">
            <w:pPr>
              <w:jc w:val="right"/>
            </w:pPr>
            <w:r>
              <w:t>0.000</w:t>
            </w:r>
          </w:p>
        </w:tc>
      </w:tr>
      <w:tr w:rsidR="00070C29" w14:paraId="6627924E"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422AA1F" w14:textId="77777777" w:rsidR="00070C29" w:rsidRDefault="00070C29" w:rsidP="000B35F8">
            <w:r>
              <w:t>Spain</w:t>
            </w:r>
          </w:p>
        </w:tc>
        <w:tc>
          <w:tcPr>
            <w:tcW w:w="0" w:type="auto"/>
            <w:hideMark/>
          </w:tcPr>
          <w:p w14:paraId="30E54227" w14:textId="77777777" w:rsidR="00070C29" w:rsidRDefault="00070C29" w:rsidP="000B35F8">
            <w:pPr>
              <w:jc w:val="right"/>
            </w:pPr>
            <w:r>
              <w:t>0.000</w:t>
            </w:r>
          </w:p>
        </w:tc>
      </w:tr>
      <w:tr w:rsidR="00070C29" w14:paraId="45BBB217" w14:textId="77777777" w:rsidTr="00C0203F">
        <w:tc>
          <w:tcPr>
            <w:tcW w:w="0" w:type="auto"/>
            <w:hideMark/>
          </w:tcPr>
          <w:p w14:paraId="1724A6C3" w14:textId="77777777" w:rsidR="00070C29" w:rsidRDefault="00070C29" w:rsidP="000B35F8">
            <w:r>
              <w:t>Finland</w:t>
            </w:r>
          </w:p>
        </w:tc>
        <w:tc>
          <w:tcPr>
            <w:tcW w:w="0" w:type="auto"/>
            <w:hideMark/>
          </w:tcPr>
          <w:p w14:paraId="741E33F2" w14:textId="77777777" w:rsidR="00070C29" w:rsidRDefault="00070C29" w:rsidP="000B35F8">
            <w:pPr>
              <w:jc w:val="right"/>
            </w:pPr>
            <w:r>
              <w:t>0.000</w:t>
            </w:r>
          </w:p>
        </w:tc>
      </w:tr>
      <w:tr w:rsidR="00070C29" w14:paraId="5BF7695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CABFAD7" w14:textId="77777777" w:rsidR="00070C29" w:rsidRDefault="00070C29" w:rsidP="000B35F8">
            <w:r>
              <w:t>France</w:t>
            </w:r>
          </w:p>
        </w:tc>
        <w:tc>
          <w:tcPr>
            <w:tcW w:w="0" w:type="auto"/>
            <w:hideMark/>
          </w:tcPr>
          <w:p w14:paraId="7CC2E5D0" w14:textId="77777777" w:rsidR="00070C29" w:rsidRDefault="00070C29" w:rsidP="000B35F8">
            <w:pPr>
              <w:jc w:val="right"/>
            </w:pPr>
            <w:r>
              <w:t>0.000</w:t>
            </w:r>
          </w:p>
        </w:tc>
      </w:tr>
      <w:tr w:rsidR="00070C29" w14:paraId="20623763" w14:textId="77777777" w:rsidTr="00C0203F">
        <w:tc>
          <w:tcPr>
            <w:tcW w:w="0" w:type="auto"/>
            <w:hideMark/>
          </w:tcPr>
          <w:p w14:paraId="3D918739" w14:textId="77777777" w:rsidR="00070C29" w:rsidRDefault="00070C29" w:rsidP="000B35F8">
            <w:r>
              <w:t>Netherlands</w:t>
            </w:r>
          </w:p>
        </w:tc>
        <w:tc>
          <w:tcPr>
            <w:tcW w:w="0" w:type="auto"/>
            <w:hideMark/>
          </w:tcPr>
          <w:p w14:paraId="12FD7445" w14:textId="77777777" w:rsidR="00070C29" w:rsidRDefault="00070C29" w:rsidP="000B35F8">
            <w:pPr>
              <w:jc w:val="right"/>
            </w:pPr>
            <w:r>
              <w:t>0.000</w:t>
            </w:r>
          </w:p>
        </w:tc>
      </w:tr>
      <w:tr w:rsidR="00070C29" w14:paraId="1232B45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2F38CE8" w14:textId="77777777" w:rsidR="00070C29" w:rsidRDefault="00070C29" w:rsidP="000B35F8">
            <w:r>
              <w:t>Norway</w:t>
            </w:r>
          </w:p>
        </w:tc>
        <w:tc>
          <w:tcPr>
            <w:tcW w:w="0" w:type="auto"/>
            <w:hideMark/>
          </w:tcPr>
          <w:p w14:paraId="0471861D" w14:textId="77777777" w:rsidR="00070C29" w:rsidRDefault="00070C29" w:rsidP="000B35F8">
            <w:pPr>
              <w:jc w:val="right"/>
            </w:pPr>
            <w:r>
              <w:t>0.000</w:t>
            </w:r>
          </w:p>
        </w:tc>
      </w:tr>
      <w:tr w:rsidR="00070C29" w14:paraId="4C4E6640" w14:textId="77777777" w:rsidTr="00C0203F">
        <w:tc>
          <w:tcPr>
            <w:tcW w:w="0" w:type="auto"/>
            <w:hideMark/>
          </w:tcPr>
          <w:p w14:paraId="3E3C6097" w14:textId="77777777" w:rsidR="00070C29" w:rsidRDefault="00070C29" w:rsidP="000B35F8">
            <w:r>
              <w:t>Portugal</w:t>
            </w:r>
          </w:p>
        </w:tc>
        <w:tc>
          <w:tcPr>
            <w:tcW w:w="0" w:type="auto"/>
            <w:hideMark/>
          </w:tcPr>
          <w:p w14:paraId="2D52608A" w14:textId="77777777" w:rsidR="00070C29" w:rsidRDefault="00070C29" w:rsidP="000B35F8">
            <w:pPr>
              <w:jc w:val="right"/>
            </w:pPr>
            <w:r>
              <w:t>0.000</w:t>
            </w:r>
          </w:p>
        </w:tc>
      </w:tr>
      <w:tr w:rsidR="00070C29" w14:paraId="274F96F4"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6B5701A" w14:textId="77777777" w:rsidR="00070C29" w:rsidRDefault="00070C29" w:rsidP="000B35F8">
            <w:r>
              <w:t>Sweden</w:t>
            </w:r>
          </w:p>
        </w:tc>
        <w:tc>
          <w:tcPr>
            <w:tcW w:w="0" w:type="auto"/>
            <w:hideMark/>
          </w:tcPr>
          <w:p w14:paraId="299A80E5" w14:textId="77777777" w:rsidR="00070C29" w:rsidRDefault="00070C29" w:rsidP="000B35F8">
            <w:pPr>
              <w:jc w:val="right"/>
            </w:pPr>
            <w:r>
              <w:t>0.000</w:t>
            </w:r>
          </w:p>
        </w:tc>
      </w:tr>
    </w:tbl>
    <w:p w14:paraId="5FFB23B1" w14:textId="77777777" w:rsidR="001E7168" w:rsidRDefault="001E7168" w:rsidP="000B35F8"/>
    <w:p w14:paraId="335EC63D" w14:textId="40952CDF" w:rsidR="00070C29" w:rsidRDefault="001E7168" w:rsidP="000B35F8">
      <w:r>
        <w:lastRenderedPageBreak/>
        <w:t>Predictor</w:t>
      </w:r>
      <w:r w:rsidR="00070C29">
        <w:t xml:space="preserve"> weights</w:t>
      </w:r>
    </w:p>
    <w:tbl>
      <w:tblPr>
        <w:tblStyle w:val="ListTable1Light-Accent3"/>
        <w:tblW w:w="3750" w:type="pct"/>
        <w:tblLook w:val="0420" w:firstRow="1" w:lastRow="0" w:firstColumn="0" w:lastColumn="0" w:noHBand="0" w:noVBand="1"/>
        <w:tblCaption w:val="Predictor weights"/>
      </w:tblPr>
      <w:tblGrid>
        <w:gridCol w:w="5483"/>
        <w:gridCol w:w="1915"/>
      </w:tblGrid>
      <w:tr w:rsidR="00070C29" w14:paraId="7ACDB156"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55E7E375" w14:textId="77777777" w:rsidR="00070C29" w:rsidRDefault="00070C29" w:rsidP="000B35F8"/>
        </w:tc>
        <w:tc>
          <w:tcPr>
            <w:tcW w:w="0" w:type="auto"/>
            <w:hideMark/>
          </w:tcPr>
          <w:p w14:paraId="3C0DDC6A" w14:textId="77777777" w:rsidR="00070C29" w:rsidRDefault="00070C29" w:rsidP="000B35F8">
            <w:proofErr w:type="spellStart"/>
            <w:r>
              <w:t>v.weights</w:t>
            </w:r>
            <w:proofErr w:type="spellEnd"/>
          </w:p>
        </w:tc>
      </w:tr>
      <w:tr w:rsidR="00070C29" w14:paraId="60DD6569"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019207C" w14:textId="77777777" w:rsidR="00070C29" w:rsidRDefault="00070C29" w:rsidP="000B35F8">
            <w:proofErr w:type="gramStart"/>
            <w:r>
              <w:t>special.rate</w:t>
            </w:r>
            <w:proofErr w:type="gramEnd"/>
            <w:r>
              <w:t>.1990.1993</w:t>
            </w:r>
          </w:p>
        </w:tc>
        <w:tc>
          <w:tcPr>
            <w:tcW w:w="0" w:type="auto"/>
            <w:hideMark/>
          </w:tcPr>
          <w:p w14:paraId="1F0012C9" w14:textId="77777777" w:rsidR="00070C29" w:rsidRDefault="00070C29" w:rsidP="000B35F8">
            <w:r>
              <w:t>0.028</w:t>
            </w:r>
          </w:p>
        </w:tc>
      </w:tr>
      <w:tr w:rsidR="00070C29" w14:paraId="63E98A35" w14:textId="77777777" w:rsidTr="00C0203F">
        <w:tc>
          <w:tcPr>
            <w:tcW w:w="0" w:type="auto"/>
            <w:hideMark/>
          </w:tcPr>
          <w:p w14:paraId="2888566C" w14:textId="77777777" w:rsidR="00070C29" w:rsidRDefault="00070C29" w:rsidP="000B35F8">
            <w:proofErr w:type="gramStart"/>
            <w:r>
              <w:t>special.rate</w:t>
            </w:r>
            <w:proofErr w:type="gramEnd"/>
            <w:r>
              <w:t>.1994</w:t>
            </w:r>
          </w:p>
        </w:tc>
        <w:tc>
          <w:tcPr>
            <w:tcW w:w="0" w:type="auto"/>
            <w:hideMark/>
          </w:tcPr>
          <w:p w14:paraId="11682895" w14:textId="77777777" w:rsidR="00070C29" w:rsidRDefault="00070C29" w:rsidP="000B35F8">
            <w:r>
              <w:t>0.023</w:t>
            </w:r>
          </w:p>
        </w:tc>
      </w:tr>
      <w:tr w:rsidR="00070C29" w14:paraId="75389306"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168084C" w14:textId="77777777" w:rsidR="00070C29" w:rsidRDefault="00070C29" w:rsidP="000B35F8">
            <w:proofErr w:type="gramStart"/>
            <w:r>
              <w:t>special.rate</w:t>
            </w:r>
            <w:proofErr w:type="gramEnd"/>
            <w:r>
              <w:t>.1995</w:t>
            </w:r>
          </w:p>
        </w:tc>
        <w:tc>
          <w:tcPr>
            <w:tcW w:w="0" w:type="auto"/>
            <w:hideMark/>
          </w:tcPr>
          <w:p w14:paraId="5F12F472" w14:textId="77777777" w:rsidR="00070C29" w:rsidRDefault="00070C29" w:rsidP="000B35F8">
            <w:r>
              <w:t>0.034</w:t>
            </w:r>
          </w:p>
        </w:tc>
      </w:tr>
      <w:tr w:rsidR="00070C29" w14:paraId="3403D322" w14:textId="77777777" w:rsidTr="00C0203F">
        <w:tc>
          <w:tcPr>
            <w:tcW w:w="0" w:type="auto"/>
            <w:hideMark/>
          </w:tcPr>
          <w:p w14:paraId="166D56AD" w14:textId="77777777" w:rsidR="00070C29" w:rsidRDefault="00070C29" w:rsidP="000B35F8">
            <w:proofErr w:type="gramStart"/>
            <w:r>
              <w:t>special.rate</w:t>
            </w:r>
            <w:proofErr w:type="gramEnd"/>
            <w:r>
              <w:t>.1996.1998</w:t>
            </w:r>
          </w:p>
        </w:tc>
        <w:tc>
          <w:tcPr>
            <w:tcW w:w="0" w:type="auto"/>
            <w:hideMark/>
          </w:tcPr>
          <w:p w14:paraId="7BA2EA4F" w14:textId="77777777" w:rsidR="00070C29" w:rsidRDefault="00070C29" w:rsidP="000B35F8">
            <w:r>
              <w:t>0.15</w:t>
            </w:r>
          </w:p>
        </w:tc>
      </w:tr>
      <w:tr w:rsidR="00070C29" w14:paraId="54B2A44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1C791B3" w14:textId="77777777" w:rsidR="00070C29" w:rsidRDefault="00070C29" w:rsidP="000B35F8">
            <w:proofErr w:type="gramStart"/>
            <w:r>
              <w:t>special.GDPperCap</w:t>
            </w:r>
            <w:proofErr w:type="gramEnd"/>
            <w:r>
              <w:t>.1990.2003</w:t>
            </w:r>
          </w:p>
        </w:tc>
        <w:tc>
          <w:tcPr>
            <w:tcW w:w="0" w:type="auto"/>
            <w:hideMark/>
          </w:tcPr>
          <w:p w14:paraId="302D4B68" w14:textId="77777777" w:rsidR="00070C29" w:rsidRDefault="00070C29" w:rsidP="000B35F8">
            <w:r>
              <w:t>0.014</w:t>
            </w:r>
          </w:p>
        </w:tc>
      </w:tr>
      <w:tr w:rsidR="00070C29" w14:paraId="3000A0BA" w14:textId="77777777" w:rsidTr="00C0203F">
        <w:tc>
          <w:tcPr>
            <w:tcW w:w="0" w:type="auto"/>
            <w:hideMark/>
          </w:tcPr>
          <w:p w14:paraId="64552D47" w14:textId="77777777" w:rsidR="00070C29" w:rsidRDefault="00070C29" w:rsidP="000B35F8">
            <w:proofErr w:type="gramStart"/>
            <w:r>
              <w:t>special.GDPperCap</w:t>
            </w:r>
            <w:proofErr w:type="gramEnd"/>
            <w:r>
              <w:t>.2004</w:t>
            </w:r>
          </w:p>
        </w:tc>
        <w:tc>
          <w:tcPr>
            <w:tcW w:w="0" w:type="auto"/>
            <w:hideMark/>
          </w:tcPr>
          <w:p w14:paraId="32B6F5CE" w14:textId="77777777" w:rsidR="00070C29" w:rsidRDefault="00070C29" w:rsidP="000B35F8">
            <w:r>
              <w:t>0.078</w:t>
            </w:r>
          </w:p>
        </w:tc>
      </w:tr>
      <w:tr w:rsidR="00070C29" w14:paraId="3292B075"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322BE96" w14:textId="77777777" w:rsidR="00070C29" w:rsidRDefault="00070C29" w:rsidP="000B35F8">
            <w:proofErr w:type="gramStart"/>
            <w:r>
              <w:t>special.GDPperCap</w:t>
            </w:r>
            <w:proofErr w:type="gramEnd"/>
            <w:r>
              <w:t>.2005.2010</w:t>
            </w:r>
          </w:p>
        </w:tc>
        <w:tc>
          <w:tcPr>
            <w:tcW w:w="0" w:type="auto"/>
            <w:hideMark/>
          </w:tcPr>
          <w:p w14:paraId="06F6511E" w14:textId="77777777" w:rsidR="00070C29" w:rsidRDefault="00070C29" w:rsidP="000B35F8">
            <w:r>
              <w:t>0.014</w:t>
            </w:r>
          </w:p>
        </w:tc>
      </w:tr>
      <w:tr w:rsidR="00070C29" w14:paraId="2BA4C6B5" w14:textId="77777777" w:rsidTr="00C0203F">
        <w:tc>
          <w:tcPr>
            <w:tcW w:w="0" w:type="auto"/>
            <w:hideMark/>
          </w:tcPr>
          <w:p w14:paraId="40885A10" w14:textId="77777777" w:rsidR="00070C29" w:rsidRDefault="00070C29" w:rsidP="000B35F8">
            <w:proofErr w:type="gramStart"/>
            <w:r>
              <w:t>special.GDPperCap</w:t>
            </w:r>
            <w:proofErr w:type="gramEnd"/>
            <w:r>
              <w:t>.2011.2013</w:t>
            </w:r>
          </w:p>
        </w:tc>
        <w:tc>
          <w:tcPr>
            <w:tcW w:w="0" w:type="auto"/>
            <w:hideMark/>
          </w:tcPr>
          <w:p w14:paraId="49F3DE52" w14:textId="77777777" w:rsidR="00070C29" w:rsidRDefault="00070C29" w:rsidP="000B35F8">
            <w:r>
              <w:t>0.002</w:t>
            </w:r>
          </w:p>
        </w:tc>
      </w:tr>
      <w:tr w:rsidR="00070C29" w14:paraId="28FDBBF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B67DC34" w14:textId="77777777" w:rsidR="00070C29" w:rsidRDefault="00070C29" w:rsidP="000B35F8">
            <w:r>
              <w:t>special.edu_spend.1995.1998</w:t>
            </w:r>
          </w:p>
        </w:tc>
        <w:tc>
          <w:tcPr>
            <w:tcW w:w="0" w:type="auto"/>
            <w:hideMark/>
          </w:tcPr>
          <w:p w14:paraId="0A77978D" w14:textId="77777777" w:rsidR="00070C29" w:rsidRDefault="00070C29" w:rsidP="000B35F8">
            <w:r>
              <w:t>0.003</w:t>
            </w:r>
          </w:p>
        </w:tc>
      </w:tr>
      <w:tr w:rsidR="00070C29" w14:paraId="25D1E35A" w14:textId="77777777" w:rsidTr="00C0203F">
        <w:tc>
          <w:tcPr>
            <w:tcW w:w="0" w:type="auto"/>
            <w:hideMark/>
          </w:tcPr>
          <w:p w14:paraId="2921A27E" w14:textId="77777777" w:rsidR="00070C29" w:rsidRDefault="00070C29" w:rsidP="000B35F8">
            <w:r>
              <w:t>special.edu_spend.1999.2007</w:t>
            </w:r>
          </w:p>
        </w:tc>
        <w:tc>
          <w:tcPr>
            <w:tcW w:w="0" w:type="auto"/>
            <w:hideMark/>
          </w:tcPr>
          <w:p w14:paraId="0A637D7D" w14:textId="77777777" w:rsidR="00070C29" w:rsidRDefault="00070C29" w:rsidP="000B35F8">
            <w:r>
              <w:t>0</w:t>
            </w:r>
          </w:p>
        </w:tc>
      </w:tr>
      <w:tr w:rsidR="00070C29" w14:paraId="10A4BA10"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00BBD5B" w14:textId="77777777" w:rsidR="00070C29" w:rsidRDefault="00070C29" w:rsidP="000B35F8">
            <w:r>
              <w:t>special.edu_spend.2008.2013</w:t>
            </w:r>
          </w:p>
        </w:tc>
        <w:tc>
          <w:tcPr>
            <w:tcW w:w="0" w:type="auto"/>
            <w:hideMark/>
          </w:tcPr>
          <w:p w14:paraId="5D6BEE60" w14:textId="77777777" w:rsidR="00070C29" w:rsidRDefault="00070C29" w:rsidP="000B35F8">
            <w:r>
              <w:t>0.13</w:t>
            </w:r>
          </w:p>
        </w:tc>
      </w:tr>
      <w:tr w:rsidR="00070C29" w14:paraId="5F1EAD25" w14:textId="77777777" w:rsidTr="00C0203F">
        <w:tc>
          <w:tcPr>
            <w:tcW w:w="0" w:type="auto"/>
            <w:hideMark/>
          </w:tcPr>
          <w:p w14:paraId="1A82A91E" w14:textId="77777777" w:rsidR="00070C29" w:rsidRDefault="00070C29" w:rsidP="000B35F8">
            <w:proofErr w:type="gramStart"/>
            <w:r>
              <w:t>special.MobilePhones</w:t>
            </w:r>
            <w:proofErr w:type="gramEnd"/>
            <w:r>
              <w:t>.1990.1992</w:t>
            </w:r>
          </w:p>
        </w:tc>
        <w:tc>
          <w:tcPr>
            <w:tcW w:w="0" w:type="auto"/>
            <w:hideMark/>
          </w:tcPr>
          <w:p w14:paraId="219EAB4F" w14:textId="77777777" w:rsidR="00070C29" w:rsidRDefault="00070C29" w:rsidP="000B35F8">
            <w:r>
              <w:t>0</w:t>
            </w:r>
          </w:p>
        </w:tc>
      </w:tr>
      <w:tr w:rsidR="00070C29" w14:paraId="60D54C39"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6E54E2B" w14:textId="77777777" w:rsidR="00070C29" w:rsidRDefault="00070C29" w:rsidP="000B35F8">
            <w:proofErr w:type="gramStart"/>
            <w:r>
              <w:t>special.MobilePhones</w:t>
            </w:r>
            <w:proofErr w:type="gramEnd"/>
            <w:r>
              <w:t>.1993.1995</w:t>
            </w:r>
          </w:p>
        </w:tc>
        <w:tc>
          <w:tcPr>
            <w:tcW w:w="0" w:type="auto"/>
            <w:hideMark/>
          </w:tcPr>
          <w:p w14:paraId="15F4866A" w14:textId="77777777" w:rsidR="00070C29" w:rsidRDefault="00070C29" w:rsidP="000B35F8">
            <w:r>
              <w:t>0.022</w:t>
            </w:r>
          </w:p>
        </w:tc>
      </w:tr>
      <w:tr w:rsidR="00070C29" w14:paraId="1AF2E5E7" w14:textId="77777777" w:rsidTr="00C0203F">
        <w:tc>
          <w:tcPr>
            <w:tcW w:w="0" w:type="auto"/>
            <w:hideMark/>
          </w:tcPr>
          <w:p w14:paraId="71DA1DFD" w14:textId="77777777" w:rsidR="00070C29" w:rsidRDefault="00070C29" w:rsidP="000B35F8">
            <w:proofErr w:type="gramStart"/>
            <w:r>
              <w:t>special.MobilePhones</w:t>
            </w:r>
            <w:proofErr w:type="gramEnd"/>
            <w:r>
              <w:t>.1996.1997</w:t>
            </w:r>
          </w:p>
        </w:tc>
        <w:tc>
          <w:tcPr>
            <w:tcW w:w="0" w:type="auto"/>
            <w:hideMark/>
          </w:tcPr>
          <w:p w14:paraId="57BD79B4" w14:textId="77777777" w:rsidR="00070C29" w:rsidRDefault="00070C29" w:rsidP="000B35F8">
            <w:r>
              <w:t>0.011</w:t>
            </w:r>
          </w:p>
        </w:tc>
      </w:tr>
      <w:tr w:rsidR="00070C29" w14:paraId="70064D1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36A9DE4" w14:textId="77777777" w:rsidR="00070C29" w:rsidRDefault="00070C29" w:rsidP="000B35F8">
            <w:proofErr w:type="gramStart"/>
            <w:r>
              <w:t>special.MobilePhones</w:t>
            </w:r>
            <w:proofErr w:type="gramEnd"/>
            <w:r>
              <w:t>.1998.2013</w:t>
            </w:r>
          </w:p>
        </w:tc>
        <w:tc>
          <w:tcPr>
            <w:tcW w:w="0" w:type="auto"/>
            <w:hideMark/>
          </w:tcPr>
          <w:p w14:paraId="5C381EE6" w14:textId="77777777" w:rsidR="00070C29" w:rsidRDefault="00070C29" w:rsidP="000B35F8">
            <w:r>
              <w:t>0.126</w:t>
            </w:r>
          </w:p>
        </w:tc>
      </w:tr>
      <w:tr w:rsidR="00070C29" w14:paraId="02451361" w14:textId="77777777" w:rsidTr="00C0203F">
        <w:tc>
          <w:tcPr>
            <w:tcW w:w="0" w:type="auto"/>
            <w:hideMark/>
          </w:tcPr>
          <w:p w14:paraId="3CC989DC" w14:textId="77777777" w:rsidR="00070C29" w:rsidRDefault="00070C29" w:rsidP="000B35F8">
            <w:proofErr w:type="gramStart"/>
            <w:r>
              <w:t>special.UrbanPop</w:t>
            </w:r>
            <w:proofErr w:type="gramEnd"/>
            <w:r>
              <w:t>.1990</w:t>
            </w:r>
          </w:p>
        </w:tc>
        <w:tc>
          <w:tcPr>
            <w:tcW w:w="0" w:type="auto"/>
            <w:hideMark/>
          </w:tcPr>
          <w:p w14:paraId="1ABA9078" w14:textId="77777777" w:rsidR="00070C29" w:rsidRDefault="00070C29" w:rsidP="000B35F8">
            <w:r>
              <w:t>0.092</w:t>
            </w:r>
          </w:p>
        </w:tc>
      </w:tr>
      <w:tr w:rsidR="00070C29" w14:paraId="5A6B44E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F05242A" w14:textId="77777777" w:rsidR="00070C29" w:rsidRDefault="00070C29" w:rsidP="000B35F8">
            <w:proofErr w:type="gramStart"/>
            <w:r>
              <w:t>special.UrbanPop</w:t>
            </w:r>
            <w:proofErr w:type="gramEnd"/>
            <w:r>
              <w:t>.1991</w:t>
            </w:r>
          </w:p>
        </w:tc>
        <w:tc>
          <w:tcPr>
            <w:tcW w:w="0" w:type="auto"/>
            <w:hideMark/>
          </w:tcPr>
          <w:p w14:paraId="73493460" w14:textId="77777777" w:rsidR="00070C29" w:rsidRDefault="00070C29" w:rsidP="000B35F8">
            <w:r>
              <w:t>0.088</w:t>
            </w:r>
          </w:p>
        </w:tc>
      </w:tr>
      <w:tr w:rsidR="00070C29" w14:paraId="6C30FCE4" w14:textId="77777777" w:rsidTr="00C0203F">
        <w:tc>
          <w:tcPr>
            <w:tcW w:w="0" w:type="auto"/>
            <w:hideMark/>
          </w:tcPr>
          <w:p w14:paraId="603F3FD6" w14:textId="77777777" w:rsidR="00070C29" w:rsidRDefault="00070C29" w:rsidP="000B35F8">
            <w:proofErr w:type="gramStart"/>
            <w:r>
              <w:t>special.UrbanPop</w:t>
            </w:r>
            <w:proofErr w:type="gramEnd"/>
            <w:r>
              <w:t>.1992</w:t>
            </w:r>
          </w:p>
        </w:tc>
        <w:tc>
          <w:tcPr>
            <w:tcW w:w="0" w:type="auto"/>
            <w:hideMark/>
          </w:tcPr>
          <w:p w14:paraId="7580E07C" w14:textId="77777777" w:rsidR="00070C29" w:rsidRDefault="00070C29" w:rsidP="000B35F8">
            <w:r>
              <w:t>0.087</w:t>
            </w:r>
          </w:p>
        </w:tc>
      </w:tr>
      <w:tr w:rsidR="00070C29" w14:paraId="152D444C"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E629CCF" w14:textId="77777777" w:rsidR="00070C29" w:rsidRDefault="00070C29" w:rsidP="000B35F8">
            <w:proofErr w:type="gramStart"/>
            <w:r>
              <w:t>special.UrbanPop</w:t>
            </w:r>
            <w:proofErr w:type="gramEnd"/>
            <w:r>
              <w:t>.1993.2013</w:t>
            </w:r>
          </w:p>
        </w:tc>
        <w:tc>
          <w:tcPr>
            <w:tcW w:w="0" w:type="auto"/>
            <w:hideMark/>
          </w:tcPr>
          <w:p w14:paraId="18266CEB" w14:textId="77777777" w:rsidR="00070C29" w:rsidRDefault="00070C29" w:rsidP="000B35F8">
            <w:r>
              <w:t>0.098</w:t>
            </w:r>
          </w:p>
        </w:tc>
      </w:tr>
    </w:tbl>
    <w:p w14:paraId="1F444982" w14:textId="77777777" w:rsidR="001E7168" w:rsidRDefault="001E7168" w:rsidP="000B35F8"/>
    <w:p w14:paraId="04A1D1AF" w14:textId="19C4B56E" w:rsidR="00070C29" w:rsidRDefault="001E7168" w:rsidP="000B35F8">
      <w:r>
        <w:t>Predictor</w:t>
      </w:r>
      <w:r w:rsidR="00070C29">
        <w:t xml:space="preserve"> balance between synthetic and treated units</w:t>
      </w:r>
    </w:p>
    <w:tbl>
      <w:tblPr>
        <w:tblStyle w:val="ListTable1Light-Accent3"/>
        <w:tblW w:w="3750" w:type="pct"/>
        <w:tblLook w:val="0420" w:firstRow="1" w:lastRow="0" w:firstColumn="0" w:lastColumn="0" w:noHBand="0" w:noVBand="1"/>
        <w:tblCaption w:val="Predictor balance between synthetic and treated units"/>
      </w:tblPr>
      <w:tblGrid>
        <w:gridCol w:w="3752"/>
        <w:gridCol w:w="1351"/>
        <w:gridCol w:w="1351"/>
        <w:gridCol w:w="1351"/>
      </w:tblGrid>
      <w:tr w:rsidR="00070C29" w14:paraId="7A642023"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4EF5D148" w14:textId="77777777" w:rsidR="00070C29" w:rsidRDefault="00070C29" w:rsidP="000B35F8"/>
        </w:tc>
        <w:tc>
          <w:tcPr>
            <w:tcW w:w="0" w:type="auto"/>
            <w:hideMark/>
          </w:tcPr>
          <w:p w14:paraId="476AA587" w14:textId="77777777" w:rsidR="00070C29" w:rsidRDefault="00070C29" w:rsidP="000B35F8">
            <w:pPr>
              <w:jc w:val="right"/>
            </w:pPr>
            <w:r>
              <w:t>Treated</w:t>
            </w:r>
          </w:p>
        </w:tc>
        <w:tc>
          <w:tcPr>
            <w:tcW w:w="0" w:type="auto"/>
            <w:hideMark/>
          </w:tcPr>
          <w:p w14:paraId="615CF4DF" w14:textId="77777777" w:rsidR="00070C29" w:rsidRDefault="00070C29" w:rsidP="000B35F8">
            <w:pPr>
              <w:jc w:val="right"/>
            </w:pPr>
            <w:r>
              <w:t>Synthetic</w:t>
            </w:r>
          </w:p>
        </w:tc>
        <w:tc>
          <w:tcPr>
            <w:tcW w:w="0" w:type="auto"/>
            <w:hideMark/>
          </w:tcPr>
          <w:p w14:paraId="462AFE21" w14:textId="77777777" w:rsidR="00070C29" w:rsidRDefault="00070C29" w:rsidP="000B35F8">
            <w:pPr>
              <w:jc w:val="right"/>
            </w:pPr>
            <w:r>
              <w:t>Sample Mean</w:t>
            </w:r>
          </w:p>
        </w:tc>
      </w:tr>
      <w:tr w:rsidR="00627351" w14:paraId="110ECB7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E31CAFC" w14:textId="77777777" w:rsidR="00070C29" w:rsidRDefault="00070C29" w:rsidP="000B35F8">
            <w:proofErr w:type="gramStart"/>
            <w:r>
              <w:t>special.rate</w:t>
            </w:r>
            <w:proofErr w:type="gramEnd"/>
            <w:r>
              <w:t>.1990.1993</w:t>
            </w:r>
          </w:p>
        </w:tc>
        <w:tc>
          <w:tcPr>
            <w:tcW w:w="0" w:type="auto"/>
            <w:hideMark/>
          </w:tcPr>
          <w:p w14:paraId="07451186" w14:textId="77777777" w:rsidR="00070C29" w:rsidRDefault="00070C29" w:rsidP="000B35F8">
            <w:pPr>
              <w:jc w:val="right"/>
            </w:pPr>
            <w:r>
              <w:t>16.214</w:t>
            </w:r>
          </w:p>
        </w:tc>
        <w:tc>
          <w:tcPr>
            <w:tcW w:w="0" w:type="auto"/>
            <w:hideMark/>
          </w:tcPr>
          <w:p w14:paraId="7FBDEB69" w14:textId="77777777" w:rsidR="00070C29" w:rsidRDefault="00070C29" w:rsidP="000B35F8">
            <w:pPr>
              <w:jc w:val="right"/>
            </w:pPr>
            <w:r>
              <w:t>17.099</w:t>
            </w:r>
          </w:p>
        </w:tc>
        <w:tc>
          <w:tcPr>
            <w:tcW w:w="0" w:type="auto"/>
            <w:hideMark/>
          </w:tcPr>
          <w:p w14:paraId="33FD2204" w14:textId="77777777" w:rsidR="00070C29" w:rsidRDefault="00070C29" w:rsidP="000B35F8">
            <w:pPr>
              <w:jc w:val="right"/>
            </w:pPr>
            <w:r>
              <w:t>8.005</w:t>
            </w:r>
          </w:p>
        </w:tc>
      </w:tr>
      <w:tr w:rsidR="00070C29" w14:paraId="3F801B72" w14:textId="77777777" w:rsidTr="00C0203F">
        <w:tc>
          <w:tcPr>
            <w:tcW w:w="0" w:type="auto"/>
            <w:hideMark/>
          </w:tcPr>
          <w:p w14:paraId="7FA18B05" w14:textId="77777777" w:rsidR="00070C29" w:rsidRDefault="00070C29" w:rsidP="000B35F8">
            <w:proofErr w:type="gramStart"/>
            <w:r>
              <w:t>special.rate</w:t>
            </w:r>
            <w:proofErr w:type="gramEnd"/>
            <w:r>
              <w:t>.1994</w:t>
            </w:r>
          </w:p>
        </w:tc>
        <w:tc>
          <w:tcPr>
            <w:tcW w:w="0" w:type="auto"/>
            <w:hideMark/>
          </w:tcPr>
          <w:p w14:paraId="735F2E62" w14:textId="77777777" w:rsidR="00070C29" w:rsidRDefault="00070C29" w:rsidP="000B35F8">
            <w:pPr>
              <w:jc w:val="right"/>
            </w:pPr>
            <w:r>
              <w:t>15.078</w:t>
            </w:r>
          </w:p>
        </w:tc>
        <w:tc>
          <w:tcPr>
            <w:tcW w:w="0" w:type="auto"/>
            <w:hideMark/>
          </w:tcPr>
          <w:p w14:paraId="25835147" w14:textId="77777777" w:rsidR="00070C29" w:rsidRDefault="00070C29" w:rsidP="000B35F8">
            <w:pPr>
              <w:jc w:val="right"/>
            </w:pPr>
            <w:r>
              <w:t>16.268</w:t>
            </w:r>
          </w:p>
        </w:tc>
        <w:tc>
          <w:tcPr>
            <w:tcW w:w="0" w:type="auto"/>
            <w:hideMark/>
          </w:tcPr>
          <w:p w14:paraId="39D1C505" w14:textId="77777777" w:rsidR="00070C29" w:rsidRDefault="00070C29" w:rsidP="000B35F8">
            <w:pPr>
              <w:jc w:val="right"/>
            </w:pPr>
            <w:r>
              <w:t>7.329</w:t>
            </w:r>
          </w:p>
        </w:tc>
      </w:tr>
      <w:tr w:rsidR="00627351" w14:paraId="0372A46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0A9BAF5" w14:textId="77777777" w:rsidR="00070C29" w:rsidRDefault="00070C29" w:rsidP="000B35F8">
            <w:proofErr w:type="gramStart"/>
            <w:r>
              <w:t>special.rate</w:t>
            </w:r>
            <w:proofErr w:type="gramEnd"/>
            <w:r>
              <w:t>.1995</w:t>
            </w:r>
          </w:p>
        </w:tc>
        <w:tc>
          <w:tcPr>
            <w:tcW w:w="0" w:type="auto"/>
            <w:hideMark/>
          </w:tcPr>
          <w:p w14:paraId="7A761AF9" w14:textId="77777777" w:rsidR="00070C29" w:rsidRDefault="00070C29" w:rsidP="000B35F8">
            <w:pPr>
              <w:jc w:val="right"/>
            </w:pPr>
            <w:r>
              <w:t>15.285</w:t>
            </w:r>
          </w:p>
        </w:tc>
        <w:tc>
          <w:tcPr>
            <w:tcW w:w="0" w:type="auto"/>
            <w:hideMark/>
          </w:tcPr>
          <w:p w14:paraId="1FF5B7B9" w14:textId="77777777" w:rsidR="00070C29" w:rsidRDefault="00070C29" w:rsidP="000B35F8">
            <w:pPr>
              <w:jc w:val="right"/>
            </w:pPr>
            <w:r>
              <w:t>16.157</w:t>
            </w:r>
          </w:p>
        </w:tc>
        <w:tc>
          <w:tcPr>
            <w:tcW w:w="0" w:type="auto"/>
            <w:hideMark/>
          </w:tcPr>
          <w:p w14:paraId="3095F206" w14:textId="77777777" w:rsidR="00070C29" w:rsidRDefault="00070C29" w:rsidP="000B35F8">
            <w:pPr>
              <w:jc w:val="right"/>
            </w:pPr>
            <w:r>
              <w:t>7.099</w:t>
            </w:r>
          </w:p>
        </w:tc>
      </w:tr>
      <w:tr w:rsidR="00070C29" w14:paraId="61CF6DA6" w14:textId="77777777" w:rsidTr="00C0203F">
        <w:tc>
          <w:tcPr>
            <w:tcW w:w="0" w:type="auto"/>
            <w:hideMark/>
          </w:tcPr>
          <w:p w14:paraId="6019BD30" w14:textId="77777777" w:rsidR="00070C29" w:rsidRDefault="00070C29" w:rsidP="000B35F8">
            <w:proofErr w:type="gramStart"/>
            <w:r>
              <w:t>special.rate</w:t>
            </w:r>
            <w:proofErr w:type="gramEnd"/>
            <w:r>
              <w:t>.1996.1998</w:t>
            </w:r>
          </w:p>
        </w:tc>
        <w:tc>
          <w:tcPr>
            <w:tcW w:w="0" w:type="auto"/>
            <w:hideMark/>
          </w:tcPr>
          <w:p w14:paraId="567BB600" w14:textId="77777777" w:rsidR="00070C29" w:rsidRDefault="00070C29" w:rsidP="000B35F8">
            <w:pPr>
              <w:jc w:val="right"/>
            </w:pPr>
            <w:r>
              <w:t>16.836</w:t>
            </w:r>
          </w:p>
        </w:tc>
        <w:tc>
          <w:tcPr>
            <w:tcW w:w="0" w:type="auto"/>
            <w:hideMark/>
          </w:tcPr>
          <w:p w14:paraId="6301F67D" w14:textId="77777777" w:rsidR="00070C29" w:rsidRDefault="00070C29" w:rsidP="000B35F8">
            <w:pPr>
              <w:jc w:val="right"/>
            </w:pPr>
            <w:r>
              <w:t>14.511</w:t>
            </w:r>
          </w:p>
        </w:tc>
        <w:tc>
          <w:tcPr>
            <w:tcW w:w="0" w:type="auto"/>
            <w:hideMark/>
          </w:tcPr>
          <w:p w14:paraId="5D5A071B" w14:textId="77777777" w:rsidR="00070C29" w:rsidRDefault="00070C29" w:rsidP="000B35F8">
            <w:pPr>
              <w:jc w:val="right"/>
            </w:pPr>
            <w:r>
              <w:t>6.703</w:t>
            </w:r>
          </w:p>
        </w:tc>
      </w:tr>
      <w:tr w:rsidR="00627351" w14:paraId="16411C5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DAE6726" w14:textId="77777777" w:rsidR="00070C29" w:rsidRDefault="00070C29" w:rsidP="000B35F8">
            <w:proofErr w:type="gramStart"/>
            <w:r>
              <w:t>special.GDPperCap</w:t>
            </w:r>
            <w:proofErr w:type="gramEnd"/>
            <w:r>
              <w:t>.1990.2003</w:t>
            </w:r>
          </w:p>
        </w:tc>
        <w:tc>
          <w:tcPr>
            <w:tcW w:w="0" w:type="auto"/>
            <w:hideMark/>
          </w:tcPr>
          <w:p w14:paraId="56B80195" w14:textId="77777777" w:rsidR="00070C29" w:rsidRDefault="00070C29" w:rsidP="000B35F8">
            <w:pPr>
              <w:jc w:val="right"/>
            </w:pPr>
            <w:r>
              <w:t>24800.333</w:t>
            </w:r>
          </w:p>
        </w:tc>
        <w:tc>
          <w:tcPr>
            <w:tcW w:w="0" w:type="auto"/>
            <w:hideMark/>
          </w:tcPr>
          <w:p w14:paraId="6C2196CE" w14:textId="77777777" w:rsidR="00070C29" w:rsidRDefault="00070C29" w:rsidP="000B35F8">
            <w:pPr>
              <w:jc w:val="right"/>
            </w:pPr>
            <w:r>
              <w:t>26808.216</w:t>
            </w:r>
          </w:p>
        </w:tc>
        <w:tc>
          <w:tcPr>
            <w:tcW w:w="0" w:type="auto"/>
            <w:hideMark/>
          </w:tcPr>
          <w:p w14:paraId="5FA34955" w14:textId="77777777" w:rsidR="00070C29" w:rsidRDefault="00070C29" w:rsidP="000B35F8">
            <w:pPr>
              <w:jc w:val="right"/>
            </w:pPr>
            <w:r>
              <w:t>26870.008</w:t>
            </w:r>
          </w:p>
        </w:tc>
      </w:tr>
      <w:tr w:rsidR="00070C29" w14:paraId="1A3FD59A" w14:textId="77777777" w:rsidTr="00C0203F">
        <w:tc>
          <w:tcPr>
            <w:tcW w:w="0" w:type="auto"/>
            <w:hideMark/>
          </w:tcPr>
          <w:p w14:paraId="5AE8327B" w14:textId="77777777" w:rsidR="00070C29" w:rsidRDefault="00070C29" w:rsidP="000B35F8">
            <w:proofErr w:type="gramStart"/>
            <w:r>
              <w:t>special.GDPperCap</w:t>
            </w:r>
            <w:proofErr w:type="gramEnd"/>
            <w:r>
              <w:t>.2004</w:t>
            </w:r>
          </w:p>
        </w:tc>
        <w:tc>
          <w:tcPr>
            <w:tcW w:w="0" w:type="auto"/>
            <w:hideMark/>
          </w:tcPr>
          <w:p w14:paraId="18E57778" w14:textId="77777777" w:rsidR="00070C29" w:rsidRDefault="00070C29" w:rsidP="000B35F8">
            <w:pPr>
              <w:jc w:val="right"/>
            </w:pPr>
            <w:r>
              <w:t>39983.985</w:t>
            </w:r>
          </w:p>
        </w:tc>
        <w:tc>
          <w:tcPr>
            <w:tcW w:w="0" w:type="auto"/>
            <w:hideMark/>
          </w:tcPr>
          <w:p w14:paraId="362507D1" w14:textId="77777777" w:rsidR="00070C29" w:rsidRDefault="00070C29" w:rsidP="000B35F8">
            <w:pPr>
              <w:jc w:val="right"/>
            </w:pPr>
            <w:r>
              <w:t>39557.010</w:t>
            </w:r>
          </w:p>
        </w:tc>
        <w:tc>
          <w:tcPr>
            <w:tcW w:w="0" w:type="auto"/>
            <w:hideMark/>
          </w:tcPr>
          <w:p w14:paraId="45A9B2DE" w14:textId="77777777" w:rsidR="00070C29" w:rsidRDefault="00070C29" w:rsidP="000B35F8">
            <w:pPr>
              <w:jc w:val="right"/>
            </w:pPr>
            <w:r>
              <w:t>39108.220</w:t>
            </w:r>
          </w:p>
        </w:tc>
      </w:tr>
      <w:tr w:rsidR="00627351" w14:paraId="0184F93B"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DF23E74" w14:textId="77777777" w:rsidR="00070C29" w:rsidRDefault="00070C29" w:rsidP="000B35F8">
            <w:proofErr w:type="gramStart"/>
            <w:r>
              <w:t>special.GDPperCap</w:t>
            </w:r>
            <w:proofErr w:type="gramEnd"/>
            <w:r>
              <w:t>.2005.2010</w:t>
            </w:r>
          </w:p>
        </w:tc>
        <w:tc>
          <w:tcPr>
            <w:tcW w:w="0" w:type="auto"/>
            <w:hideMark/>
          </w:tcPr>
          <w:p w14:paraId="7152A2E2" w14:textId="77777777" w:rsidR="00070C29" w:rsidRDefault="00070C29" w:rsidP="000B35F8">
            <w:pPr>
              <w:jc w:val="right"/>
            </w:pPr>
            <w:r>
              <w:t>43340.344</w:t>
            </w:r>
          </w:p>
        </w:tc>
        <w:tc>
          <w:tcPr>
            <w:tcW w:w="0" w:type="auto"/>
            <w:hideMark/>
          </w:tcPr>
          <w:p w14:paraId="0A3FA187" w14:textId="77777777" w:rsidR="00070C29" w:rsidRDefault="00070C29" w:rsidP="000B35F8">
            <w:pPr>
              <w:jc w:val="right"/>
            </w:pPr>
            <w:r>
              <w:t>44960.799</w:t>
            </w:r>
          </w:p>
        </w:tc>
        <w:tc>
          <w:tcPr>
            <w:tcW w:w="0" w:type="auto"/>
            <w:hideMark/>
          </w:tcPr>
          <w:p w14:paraId="46248166" w14:textId="77777777" w:rsidR="00070C29" w:rsidRDefault="00070C29" w:rsidP="000B35F8">
            <w:pPr>
              <w:jc w:val="right"/>
            </w:pPr>
            <w:r>
              <w:t>47573.339</w:t>
            </w:r>
          </w:p>
        </w:tc>
      </w:tr>
      <w:tr w:rsidR="00070C29" w14:paraId="40970E9B" w14:textId="77777777" w:rsidTr="00C0203F">
        <w:tc>
          <w:tcPr>
            <w:tcW w:w="0" w:type="auto"/>
            <w:hideMark/>
          </w:tcPr>
          <w:p w14:paraId="6559F15F" w14:textId="77777777" w:rsidR="00070C29" w:rsidRDefault="00070C29" w:rsidP="000B35F8">
            <w:proofErr w:type="gramStart"/>
            <w:r>
              <w:t>special.GDPperCap</w:t>
            </w:r>
            <w:proofErr w:type="gramEnd"/>
            <w:r>
              <w:t>.2011.2013</w:t>
            </w:r>
          </w:p>
        </w:tc>
        <w:tc>
          <w:tcPr>
            <w:tcW w:w="0" w:type="auto"/>
            <w:hideMark/>
          </w:tcPr>
          <w:p w14:paraId="468DB868" w14:textId="77777777" w:rsidR="00070C29" w:rsidRDefault="00070C29" w:rsidP="000B35F8">
            <w:pPr>
              <w:jc w:val="right"/>
            </w:pPr>
            <w:r>
              <w:t>41975.732</w:t>
            </w:r>
          </w:p>
        </w:tc>
        <w:tc>
          <w:tcPr>
            <w:tcW w:w="0" w:type="auto"/>
            <w:hideMark/>
          </w:tcPr>
          <w:p w14:paraId="45E84C7E" w14:textId="77777777" w:rsidR="00070C29" w:rsidRDefault="00070C29" w:rsidP="000B35F8">
            <w:pPr>
              <w:jc w:val="right"/>
            </w:pPr>
            <w:r>
              <w:t>43998.534</w:t>
            </w:r>
          </w:p>
        </w:tc>
        <w:tc>
          <w:tcPr>
            <w:tcW w:w="0" w:type="auto"/>
            <w:hideMark/>
          </w:tcPr>
          <w:p w14:paraId="7BCB4806" w14:textId="77777777" w:rsidR="00070C29" w:rsidRDefault="00070C29" w:rsidP="000B35F8">
            <w:pPr>
              <w:jc w:val="right"/>
            </w:pPr>
            <w:r>
              <w:t>52420.115</w:t>
            </w:r>
          </w:p>
        </w:tc>
      </w:tr>
      <w:tr w:rsidR="00627351" w14:paraId="0361A00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E183708" w14:textId="77777777" w:rsidR="00070C29" w:rsidRDefault="00070C29" w:rsidP="000B35F8">
            <w:r>
              <w:t>special.edu_spend.1995.1998</w:t>
            </w:r>
          </w:p>
        </w:tc>
        <w:tc>
          <w:tcPr>
            <w:tcW w:w="0" w:type="auto"/>
            <w:hideMark/>
          </w:tcPr>
          <w:p w14:paraId="02042F3D" w14:textId="77777777" w:rsidR="00070C29" w:rsidRDefault="00070C29" w:rsidP="000B35F8">
            <w:pPr>
              <w:jc w:val="right"/>
            </w:pPr>
            <w:r>
              <w:t>4.223</w:t>
            </w:r>
          </w:p>
        </w:tc>
        <w:tc>
          <w:tcPr>
            <w:tcW w:w="0" w:type="auto"/>
            <w:hideMark/>
          </w:tcPr>
          <w:p w14:paraId="7594D80D" w14:textId="77777777" w:rsidR="00070C29" w:rsidRDefault="00070C29" w:rsidP="000B35F8">
            <w:pPr>
              <w:jc w:val="right"/>
            </w:pPr>
            <w:r>
              <w:t>5.330</w:t>
            </w:r>
          </w:p>
        </w:tc>
        <w:tc>
          <w:tcPr>
            <w:tcW w:w="0" w:type="auto"/>
            <w:hideMark/>
          </w:tcPr>
          <w:p w14:paraId="6A3160F6" w14:textId="77777777" w:rsidR="00070C29" w:rsidRDefault="00070C29" w:rsidP="000B35F8">
            <w:pPr>
              <w:jc w:val="right"/>
            </w:pPr>
            <w:r>
              <w:t>5.616</w:t>
            </w:r>
          </w:p>
        </w:tc>
      </w:tr>
      <w:tr w:rsidR="00070C29" w14:paraId="43E8B408" w14:textId="77777777" w:rsidTr="00C0203F">
        <w:tc>
          <w:tcPr>
            <w:tcW w:w="0" w:type="auto"/>
            <w:hideMark/>
          </w:tcPr>
          <w:p w14:paraId="5345CEAA" w14:textId="77777777" w:rsidR="00070C29" w:rsidRDefault="00070C29" w:rsidP="000B35F8">
            <w:r>
              <w:t>special.edu_spend.1999.2007</w:t>
            </w:r>
          </w:p>
        </w:tc>
        <w:tc>
          <w:tcPr>
            <w:tcW w:w="0" w:type="auto"/>
            <w:hideMark/>
          </w:tcPr>
          <w:p w14:paraId="38163596" w14:textId="77777777" w:rsidR="00070C29" w:rsidRDefault="00070C29" w:rsidP="000B35F8">
            <w:pPr>
              <w:jc w:val="right"/>
            </w:pPr>
            <w:r>
              <w:t>5.296</w:t>
            </w:r>
          </w:p>
        </w:tc>
        <w:tc>
          <w:tcPr>
            <w:tcW w:w="0" w:type="auto"/>
            <w:hideMark/>
          </w:tcPr>
          <w:p w14:paraId="47128F90" w14:textId="77777777" w:rsidR="00070C29" w:rsidRDefault="00070C29" w:rsidP="000B35F8">
            <w:pPr>
              <w:jc w:val="right"/>
            </w:pPr>
            <w:r>
              <w:t>5.885</w:t>
            </w:r>
          </w:p>
        </w:tc>
        <w:tc>
          <w:tcPr>
            <w:tcW w:w="0" w:type="auto"/>
            <w:hideMark/>
          </w:tcPr>
          <w:p w14:paraId="2E1A5983" w14:textId="77777777" w:rsidR="00070C29" w:rsidRDefault="00070C29" w:rsidP="000B35F8">
            <w:pPr>
              <w:jc w:val="right"/>
            </w:pPr>
            <w:r>
              <w:t>5.627</w:t>
            </w:r>
          </w:p>
        </w:tc>
      </w:tr>
      <w:tr w:rsidR="00627351" w14:paraId="1E57852C"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514F6EA6" w14:textId="77777777" w:rsidR="00070C29" w:rsidRDefault="00070C29" w:rsidP="000B35F8">
            <w:r>
              <w:t>special.edu_spend.2008.2013</w:t>
            </w:r>
          </w:p>
        </w:tc>
        <w:tc>
          <w:tcPr>
            <w:tcW w:w="0" w:type="auto"/>
            <w:hideMark/>
          </w:tcPr>
          <w:p w14:paraId="6F54A4AD" w14:textId="77777777" w:rsidR="00070C29" w:rsidRDefault="00070C29" w:rsidP="000B35F8">
            <w:pPr>
              <w:jc w:val="right"/>
            </w:pPr>
            <w:r>
              <w:t>5.794</w:t>
            </w:r>
          </w:p>
        </w:tc>
        <w:tc>
          <w:tcPr>
            <w:tcW w:w="0" w:type="auto"/>
            <w:hideMark/>
          </w:tcPr>
          <w:p w14:paraId="1D3E80E7" w14:textId="77777777" w:rsidR="00070C29" w:rsidRDefault="00070C29" w:rsidP="000B35F8">
            <w:pPr>
              <w:jc w:val="right"/>
            </w:pPr>
            <w:r>
              <w:t>5.884</w:t>
            </w:r>
          </w:p>
        </w:tc>
        <w:tc>
          <w:tcPr>
            <w:tcW w:w="0" w:type="auto"/>
            <w:hideMark/>
          </w:tcPr>
          <w:p w14:paraId="01E3E1BB" w14:textId="77777777" w:rsidR="00070C29" w:rsidRDefault="00070C29" w:rsidP="000B35F8">
            <w:pPr>
              <w:jc w:val="right"/>
            </w:pPr>
            <w:r>
              <w:t>5.691</w:t>
            </w:r>
          </w:p>
        </w:tc>
      </w:tr>
      <w:tr w:rsidR="00070C29" w14:paraId="7EDD5B07" w14:textId="77777777" w:rsidTr="00C0203F">
        <w:tc>
          <w:tcPr>
            <w:tcW w:w="0" w:type="auto"/>
            <w:hideMark/>
          </w:tcPr>
          <w:p w14:paraId="1E9CB258" w14:textId="77777777" w:rsidR="00070C29" w:rsidRDefault="00070C29" w:rsidP="000B35F8">
            <w:proofErr w:type="gramStart"/>
            <w:r>
              <w:t>special.MobilePhones</w:t>
            </w:r>
            <w:proofErr w:type="gramEnd"/>
            <w:r>
              <w:t>.1990.1992</w:t>
            </w:r>
          </w:p>
        </w:tc>
        <w:tc>
          <w:tcPr>
            <w:tcW w:w="0" w:type="auto"/>
            <w:hideMark/>
          </w:tcPr>
          <w:p w14:paraId="7C729DC7" w14:textId="77777777" w:rsidR="00070C29" w:rsidRDefault="00070C29" w:rsidP="000B35F8">
            <w:pPr>
              <w:jc w:val="right"/>
            </w:pPr>
            <w:r>
              <w:t>2.256</w:t>
            </w:r>
          </w:p>
        </w:tc>
        <w:tc>
          <w:tcPr>
            <w:tcW w:w="0" w:type="auto"/>
            <w:hideMark/>
          </w:tcPr>
          <w:p w14:paraId="541BC3E4" w14:textId="77777777" w:rsidR="00070C29" w:rsidRDefault="00070C29" w:rsidP="000B35F8">
            <w:pPr>
              <w:jc w:val="right"/>
            </w:pPr>
            <w:r>
              <w:t>2.896</w:t>
            </w:r>
          </w:p>
        </w:tc>
        <w:tc>
          <w:tcPr>
            <w:tcW w:w="0" w:type="auto"/>
            <w:hideMark/>
          </w:tcPr>
          <w:p w14:paraId="4836F18C" w14:textId="77777777" w:rsidR="00070C29" w:rsidRDefault="00070C29" w:rsidP="000B35F8">
            <w:pPr>
              <w:jc w:val="right"/>
            </w:pPr>
            <w:r>
              <w:t>2.778</w:t>
            </w:r>
          </w:p>
        </w:tc>
      </w:tr>
      <w:tr w:rsidR="00627351" w14:paraId="1677E940"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CFA0D36" w14:textId="77777777" w:rsidR="00070C29" w:rsidRDefault="00070C29" w:rsidP="000B35F8">
            <w:proofErr w:type="gramStart"/>
            <w:r>
              <w:t>special.MobilePhones</w:t>
            </w:r>
            <w:proofErr w:type="gramEnd"/>
            <w:r>
              <w:t>.1993.1995</w:t>
            </w:r>
          </w:p>
        </w:tc>
        <w:tc>
          <w:tcPr>
            <w:tcW w:w="0" w:type="auto"/>
            <w:hideMark/>
          </w:tcPr>
          <w:p w14:paraId="6FD99938" w14:textId="77777777" w:rsidR="00070C29" w:rsidRDefault="00070C29" w:rsidP="000B35F8">
            <w:pPr>
              <w:jc w:val="right"/>
            </w:pPr>
            <w:r>
              <w:t>6.881</w:t>
            </w:r>
          </w:p>
        </w:tc>
        <w:tc>
          <w:tcPr>
            <w:tcW w:w="0" w:type="auto"/>
            <w:hideMark/>
          </w:tcPr>
          <w:p w14:paraId="09D7F9ED" w14:textId="77777777" w:rsidR="00070C29" w:rsidRDefault="00070C29" w:rsidP="000B35F8">
            <w:pPr>
              <w:jc w:val="right"/>
            </w:pPr>
            <w:r>
              <w:t>7.278</w:t>
            </w:r>
          </w:p>
        </w:tc>
        <w:tc>
          <w:tcPr>
            <w:tcW w:w="0" w:type="auto"/>
            <w:hideMark/>
          </w:tcPr>
          <w:p w14:paraId="3D9BA0E3" w14:textId="77777777" w:rsidR="00070C29" w:rsidRDefault="00070C29" w:rsidP="000B35F8">
            <w:pPr>
              <w:jc w:val="right"/>
            </w:pPr>
            <w:r>
              <w:t>7.214</w:t>
            </w:r>
          </w:p>
        </w:tc>
      </w:tr>
      <w:tr w:rsidR="00070C29" w14:paraId="77F83A81" w14:textId="77777777" w:rsidTr="00C0203F">
        <w:tc>
          <w:tcPr>
            <w:tcW w:w="0" w:type="auto"/>
            <w:hideMark/>
          </w:tcPr>
          <w:p w14:paraId="113C0C5A" w14:textId="77777777" w:rsidR="00070C29" w:rsidRDefault="00070C29" w:rsidP="000B35F8">
            <w:proofErr w:type="gramStart"/>
            <w:r>
              <w:t>special.MobilePhones</w:t>
            </w:r>
            <w:proofErr w:type="gramEnd"/>
            <w:r>
              <w:t>.1996.1997</w:t>
            </w:r>
          </w:p>
        </w:tc>
        <w:tc>
          <w:tcPr>
            <w:tcW w:w="0" w:type="auto"/>
            <w:hideMark/>
          </w:tcPr>
          <w:p w14:paraId="47B292D7" w14:textId="77777777" w:rsidR="00070C29" w:rsidRDefault="00070C29" w:rsidP="000B35F8">
            <w:pPr>
              <w:jc w:val="right"/>
            </w:pPr>
            <w:r>
              <w:t>13.808</w:t>
            </w:r>
          </w:p>
        </w:tc>
        <w:tc>
          <w:tcPr>
            <w:tcW w:w="0" w:type="auto"/>
            <w:hideMark/>
          </w:tcPr>
          <w:p w14:paraId="28B81A26" w14:textId="77777777" w:rsidR="00070C29" w:rsidRDefault="00070C29" w:rsidP="000B35F8">
            <w:pPr>
              <w:jc w:val="right"/>
            </w:pPr>
            <w:r>
              <w:t>18.177</w:t>
            </w:r>
          </w:p>
        </w:tc>
        <w:tc>
          <w:tcPr>
            <w:tcW w:w="0" w:type="auto"/>
            <w:hideMark/>
          </w:tcPr>
          <w:p w14:paraId="39CFE7B1" w14:textId="77777777" w:rsidR="00070C29" w:rsidRDefault="00070C29" w:rsidP="000B35F8">
            <w:pPr>
              <w:jc w:val="right"/>
            </w:pPr>
            <w:r>
              <w:t>18.310</w:t>
            </w:r>
          </w:p>
        </w:tc>
      </w:tr>
      <w:tr w:rsidR="00627351" w14:paraId="3337AFEC"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8E95277" w14:textId="77777777" w:rsidR="00070C29" w:rsidRDefault="00070C29" w:rsidP="000B35F8">
            <w:proofErr w:type="gramStart"/>
            <w:r>
              <w:t>special.MobilePhones</w:t>
            </w:r>
            <w:proofErr w:type="gramEnd"/>
            <w:r>
              <w:t>.1998.2013</w:t>
            </w:r>
          </w:p>
        </w:tc>
        <w:tc>
          <w:tcPr>
            <w:tcW w:w="0" w:type="auto"/>
            <w:hideMark/>
          </w:tcPr>
          <w:p w14:paraId="7A0D4C69" w14:textId="77777777" w:rsidR="00070C29" w:rsidRDefault="00070C29" w:rsidP="000B35F8">
            <w:pPr>
              <w:jc w:val="right"/>
            </w:pPr>
            <w:r>
              <w:t>98.113</w:t>
            </w:r>
          </w:p>
        </w:tc>
        <w:tc>
          <w:tcPr>
            <w:tcW w:w="0" w:type="auto"/>
            <w:hideMark/>
          </w:tcPr>
          <w:p w14:paraId="6B394649" w14:textId="77777777" w:rsidR="00070C29" w:rsidRDefault="00070C29" w:rsidP="000B35F8">
            <w:pPr>
              <w:jc w:val="right"/>
            </w:pPr>
            <w:r>
              <w:t>95.733</w:t>
            </w:r>
          </w:p>
        </w:tc>
        <w:tc>
          <w:tcPr>
            <w:tcW w:w="0" w:type="auto"/>
            <w:hideMark/>
          </w:tcPr>
          <w:p w14:paraId="0F4A5F53" w14:textId="77777777" w:rsidR="00070C29" w:rsidRDefault="00070C29" w:rsidP="000B35F8">
            <w:pPr>
              <w:jc w:val="right"/>
            </w:pPr>
            <w:r>
              <w:t>93.736</w:t>
            </w:r>
          </w:p>
        </w:tc>
      </w:tr>
      <w:tr w:rsidR="00070C29" w14:paraId="487C4658" w14:textId="77777777" w:rsidTr="00C0203F">
        <w:tc>
          <w:tcPr>
            <w:tcW w:w="0" w:type="auto"/>
            <w:hideMark/>
          </w:tcPr>
          <w:p w14:paraId="7A64B01F" w14:textId="77777777" w:rsidR="00070C29" w:rsidRDefault="00070C29" w:rsidP="000B35F8">
            <w:proofErr w:type="gramStart"/>
            <w:r>
              <w:t>special.UrbanPop</w:t>
            </w:r>
            <w:proofErr w:type="gramEnd"/>
            <w:r>
              <w:t>.1990</w:t>
            </w:r>
          </w:p>
        </w:tc>
        <w:tc>
          <w:tcPr>
            <w:tcW w:w="0" w:type="auto"/>
            <w:hideMark/>
          </w:tcPr>
          <w:p w14:paraId="03C588BB" w14:textId="77777777" w:rsidR="00070C29" w:rsidRDefault="00070C29" w:rsidP="000B35F8">
            <w:pPr>
              <w:jc w:val="right"/>
            </w:pPr>
            <w:r>
              <w:t>78.140</w:t>
            </w:r>
          </w:p>
        </w:tc>
        <w:tc>
          <w:tcPr>
            <w:tcW w:w="0" w:type="auto"/>
            <w:hideMark/>
          </w:tcPr>
          <w:p w14:paraId="4C1B1DF6" w14:textId="77777777" w:rsidR="00070C29" w:rsidRDefault="00070C29" w:rsidP="000B35F8">
            <w:pPr>
              <w:jc w:val="right"/>
            </w:pPr>
            <w:r>
              <w:t>77.151</w:t>
            </w:r>
          </w:p>
        </w:tc>
        <w:tc>
          <w:tcPr>
            <w:tcW w:w="0" w:type="auto"/>
            <w:hideMark/>
          </w:tcPr>
          <w:p w14:paraId="475950C4" w14:textId="77777777" w:rsidR="00070C29" w:rsidRDefault="00070C29" w:rsidP="000B35F8">
            <w:pPr>
              <w:jc w:val="right"/>
            </w:pPr>
            <w:r>
              <w:t>74.238</w:t>
            </w:r>
          </w:p>
        </w:tc>
      </w:tr>
      <w:tr w:rsidR="00627351" w14:paraId="00283F90"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2A38152" w14:textId="77777777" w:rsidR="00070C29" w:rsidRDefault="00070C29" w:rsidP="000B35F8">
            <w:proofErr w:type="gramStart"/>
            <w:r>
              <w:t>special.UrbanPop</w:t>
            </w:r>
            <w:proofErr w:type="gramEnd"/>
            <w:r>
              <w:t>.1991</w:t>
            </w:r>
          </w:p>
        </w:tc>
        <w:tc>
          <w:tcPr>
            <w:tcW w:w="0" w:type="auto"/>
            <w:hideMark/>
          </w:tcPr>
          <w:p w14:paraId="35A52173" w14:textId="77777777" w:rsidR="00070C29" w:rsidRDefault="00070C29" w:rsidP="000B35F8">
            <w:pPr>
              <w:jc w:val="right"/>
            </w:pPr>
            <w:r>
              <w:t>78.112</w:t>
            </w:r>
          </w:p>
        </w:tc>
        <w:tc>
          <w:tcPr>
            <w:tcW w:w="0" w:type="auto"/>
            <w:hideMark/>
          </w:tcPr>
          <w:p w14:paraId="1B00F985" w14:textId="77777777" w:rsidR="00070C29" w:rsidRDefault="00070C29" w:rsidP="000B35F8">
            <w:pPr>
              <w:jc w:val="right"/>
            </w:pPr>
            <w:r>
              <w:t>77.323</w:t>
            </w:r>
          </w:p>
        </w:tc>
        <w:tc>
          <w:tcPr>
            <w:tcW w:w="0" w:type="auto"/>
            <w:hideMark/>
          </w:tcPr>
          <w:p w14:paraId="0F711466" w14:textId="77777777" w:rsidR="00070C29" w:rsidRDefault="00070C29" w:rsidP="000B35F8">
            <w:pPr>
              <w:jc w:val="right"/>
            </w:pPr>
            <w:r>
              <w:t>74.478</w:t>
            </w:r>
          </w:p>
        </w:tc>
      </w:tr>
      <w:tr w:rsidR="00070C29" w14:paraId="7E119822" w14:textId="77777777" w:rsidTr="00C0203F">
        <w:tc>
          <w:tcPr>
            <w:tcW w:w="0" w:type="auto"/>
            <w:hideMark/>
          </w:tcPr>
          <w:p w14:paraId="231B14C3" w14:textId="77777777" w:rsidR="00070C29" w:rsidRDefault="00070C29" w:rsidP="000B35F8">
            <w:proofErr w:type="gramStart"/>
            <w:r>
              <w:t>special.UrbanPop</w:t>
            </w:r>
            <w:proofErr w:type="gramEnd"/>
            <w:r>
              <w:t>.1992</w:t>
            </w:r>
          </w:p>
        </w:tc>
        <w:tc>
          <w:tcPr>
            <w:tcW w:w="0" w:type="auto"/>
            <w:hideMark/>
          </w:tcPr>
          <w:p w14:paraId="60F83F14" w14:textId="77777777" w:rsidR="00070C29" w:rsidRDefault="00070C29" w:rsidP="000B35F8">
            <w:pPr>
              <w:jc w:val="right"/>
            </w:pPr>
            <w:r>
              <w:t>78.172</w:t>
            </w:r>
          </w:p>
        </w:tc>
        <w:tc>
          <w:tcPr>
            <w:tcW w:w="0" w:type="auto"/>
            <w:hideMark/>
          </w:tcPr>
          <w:p w14:paraId="2E98BA02" w14:textId="77777777" w:rsidR="00070C29" w:rsidRDefault="00070C29" w:rsidP="000B35F8">
            <w:pPr>
              <w:jc w:val="right"/>
            </w:pPr>
            <w:r>
              <w:t>77.514</w:t>
            </w:r>
          </w:p>
        </w:tc>
        <w:tc>
          <w:tcPr>
            <w:tcW w:w="0" w:type="auto"/>
            <w:hideMark/>
          </w:tcPr>
          <w:p w14:paraId="3424AD1A" w14:textId="77777777" w:rsidR="00070C29" w:rsidRDefault="00070C29" w:rsidP="000B35F8">
            <w:pPr>
              <w:jc w:val="right"/>
            </w:pPr>
            <w:r>
              <w:t>74.734</w:t>
            </w:r>
          </w:p>
        </w:tc>
      </w:tr>
      <w:tr w:rsidR="00627351" w14:paraId="7952C696"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4063A74" w14:textId="77777777" w:rsidR="00070C29" w:rsidRDefault="00070C29" w:rsidP="000B35F8">
            <w:proofErr w:type="gramStart"/>
            <w:r>
              <w:t>special.UrbanPop</w:t>
            </w:r>
            <w:proofErr w:type="gramEnd"/>
            <w:r>
              <w:t>.1993.2013</w:t>
            </w:r>
          </w:p>
        </w:tc>
        <w:tc>
          <w:tcPr>
            <w:tcW w:w="0" w:type="auto"/>
            <w:hideMark/>
          </w:tcPr>
          <w:p w14:paraId="7DFD2F68" w14:textId="77777777" w:rsidR="00070C29" w:rsidRDefault="00070C29" w:rsidP="000B35F8">
            <w:pPr>
              <w:jc w:val="right"/>
            </w:pPr>
            <w:r>
              <w:t>79.690</w:t>
            </w:r>
          </w:p>
        </w:tc>
        <w:tc>
          <w:tcPr>
            <w:tcW w:w="0" w:type="auto"/>
            <w:hideMark/>
          </w:tcPr>
          <w:p w14:paraId="75109C9E" w14:textId="77777777" w:rsidR="00070C29" w:rsidRDefault="00070C29" w:rsidP="000B35F8">
            <w:pPr>
              <w:jc w:val="right"/>
            </w:pPr>
            <w:r>
              <w:t>79.327</w:t>
            </w:r>
          </w:p>
        </w:tc>
        <w:tc>
          <w:tcPr>
            <w:tcW w:w="0" w:type="auto"/>
            <w:hideMark/>
          </w:tcPr>
          <w:p w14:paraId="195552B6" w14:textId="77777777" w:rsidR="00070C29" w:rsidRDefault="00070C29" w:rsidP="000B35F8">
            <w:pPr>
              <w:jc w:val="right"/>
            </w:pPr>
            <w:r>
              <w:t>77.582</w:t>
            </w:r>
          </w:p>
        </w:tc>
      </w:tr>
    </w:tbl>
    <w:p w14:paraId="00994070" w14:textId="77777777" w:rsidR="001E7168" w:rsidRDefault="001E7168" w:rsidP="000B35F8">
      <w:bookmarkStart w:id="34" w:name="placebo-testing-by-country"/>
    </w:p>
    <w:p w14:paraId="77996AB7" w14:textId="1249AA1C" w:rsidR="00070C29" w:rsidRDefault="001E7168" w:rsidP="000B35F8">
      <w:pPr>
        <w:pStyle w:val="Heading4"/>
      </w:pPr>
      <w:r>
        <w:lastRenderedPageBreak/>
        <w:t>Placebo</w:t>
      </w:r>
      <w:r w:rsidR="00070C29">
        <w:t xml:space="preserve"> testing by country</w:t>
      </w:r>
      <w:bookmarkEnd w:id="34"/>
    </w:p>
    <w:p w14:paraId="539FE2FE" w14:textId="3A724C90" w:rsidR="00070C29" w:rsidRDefault="00070C29" w:rsidP="000B35F8">
      <w:r>
        <w:rPr>
          <w:noProof/>
        </w:rPr>
        <w:drawing>
          <wp:inline distT="0" distB="0" distL="0" distR="0" wp14:anchorId="38CB268E" wp14:editId="1B62DAD8">
            <wp:extent cx="5524500" cy="3686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37D4157F" w14:textId="77777777" w:rsidR="00070C29" w:rsidRDefault="00070C29" w:rsidP="000B35F8">
      <w:pPr>
        <w:pStyle w:val="BodyText"/>
      </w:pPr>
      <w:r>
        <w:t>In placebo-country tests, England and Wales ranked 5 out of 14 countries by pre/post-MSPE ratio.</w:t>
      </w:r>
    </w:p>
    <w:p w14:paraId="5E498034" w14:textId="781DF5C2" w:rsidR="00070C29" w:rsidRDefault="00070C29" w:rsidP="000B35F8">
      <w:pPr>
        <w:pStyle w:val="BodyText"/>
      </w:pPr>
      <w:r>
        <w:rPr>
          <w:noProof/>
        </w:rPr>
        <w:drawing>
          <wp:inline distT="0" distB="0" distL="0" distR="0" wp14:anchorId="6492E708" wp14:editId="162A8430">
            <wp:extent cx="5524500" cy="3686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44C82747" w14:textId="77777777" w:rsidR="00070C29" w:rsidRDefault="00070C29" w:rsidP="000B35F8">
      <w:pPr>
        <w:pStyle w:val="Heading3"/>
      </w:pPr>
      <w:bookmarkStart w:id="35" w:name="model-6-under-20-pregnancy-rates"/>
      <w:r>
        <w:lastRenderedPageBreak/>
        <w:t>Model 6: Under-20 pregnancy rates</w:t>
      </w:r>
      <w:bookmarkEnd w:id="35"/>
    </w:p>
    <w:p w14:paraId="4D97A735" w14:textId="77777777" w:rsidR="00070C29" w:rsidRDefault="00070C29" w:rsidP="000B35F8">
      <w:pPr>
        <w:pStyle w:val="Heading4"/>
      </w:pPr>
      <w:bookmarkStart w:id="36" w:name="england-vs-synthetic-control-5"/>
      <w:r>
        <w:t>England vs Synthetic Control</w:t>
      </w:r>
      <w:bookmarkEnd w:id="36"/>
    </w:p>
    <w:p w14:paraId="4DF682FB" w14:textId="0993093E" w:rsidR="00070C29" w:rsidRDefault="00070C29" w:rsidP="000B35F8">
      <w:r>
        <w:rPr>
          <w:noProof/>
        </w:rPr>
        <w:drawing>
          <wp:inline distT="0" distB="0" distL="0" distR="0" wp14:anchorId="72B608C0" wp14:editId="6B99E27F">
            <wp:extent cx="552450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050BB227" w14:textId="77777777" w:rsidR="00070C29" w:rsidRDefault="00070C29" w:rsidP="000B35F8">
      <w:pPr>
        <w:pStyle w:val="BodyText"/>
      </w:pPr>
      <w:r>
        <w:t>Loss-V (For optimised period) = 17.2, MSPE (for whole pre-intervention observation period) = 17.2.</w:t>
      </w:r>
    </w:p>
    <w:p w14:paraId="2CBE22EA" w14:textId="77777777" w:rsidR="00070C29" w:rsidRDefault="00070C29" w:rsidP="000B35F8">
      <w:pPr>
        <w:pStyle w:val="Heading4"/>
      </w:pPr>
      <w:bookmarkStart w:id="37" w:name="weights-and-balance-5"/>
      <w:r>
        <w:t>Weights and balance</w:t>
      </w:r>
      <w:bookmarkEnd w:id="37"/>
    </w:p>
    <w:p w14:paraId="154E2CF3" w14:textId="77777777" w:rsidR="00070C29" w:rsidRDefault="00070C29" w:rsidP="000B35F8">
      <w:r>
        <w:t>Country weights</w:t>
      </w:r>
    </w:p>
    <w:tbl>
      <w:tblPr>
        <w:tblStyle w:val="ListTable1Light-Accent3"/>
        <w:tblW w:w="3750" w:type="pct"/>
        <w:tblLook w:val="0420" w:firstRow="1" w:lastRow="0" w:firstColumn="0" w:lastColumn="0" w:noHBand="0" w:noVBand="1"/>
        <w:tblCaption w:val="Country weights"/>
      </w:tblPr>
      <w:tblGrid>
        <w:gridCol w:w="5464"/>
        <w:gridCol w:w="1934"/>
      </w:tblGrid>
      <w:tr w:rsidR="00070C29" w14:paraId="35412B4F"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hideMark/>
          </w:tcPr>
          <w:p w14:paraId="731F13C2" w14:textId="77777777" w:rsidR="00070C29" w:rsidRDefault="00070C29" w:rsidP="000B35F8">
            <w:r>
              <w:t>Country</w:t>
            </w:r>
          </w:p>
        </w:tc>
        <w:tc>
          <w:tcPr>
            <w:tcW w:w="0" w:type="auto"/>
            <w:hideMark/>
          </w:tcPr>
          <w:p w14:paraId="0A45DD23" w14:textId="77777777" w:rsidR="00070C29" w:rsidRDefault="00070C29" w:rsidP="000B35F8">
            <w:pPr>
              <w:jc w:val="right"/>
            </w:pPr>
            <w:r>
              <w:t>Weight</w:t>
            </w:r>
          </w:p>
        </w:tc>
      </w:tr>
      <w:tr w:rsidR="00070C29" w14:paraId="30E2409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02733E4" w14:textId="77777777" w:rsidR="00070C29" w:rsidRDefault="00070C29" w:rsidP="000B35F8">
            <w:r>
              <w:t>United States of America</w:t>
            </w:r>
          </w:p>
        </w:tc>
        <w:tc>
          <w:tcPr>
            <w:tcW w:w="0" w:type="auto"/>
            <w:hideMark/>
          </w:tcPr>
          <w:p w14:paraId="1AFE8287" w14:textId="77777777" w:rsidR="00070C29" w:rsidRDefault="00070C29" w:rsidP="000B35F8">
            <w:pPr>
              <w:jc w:val="right"/>
            </w:pPr>
            <w:r>
              <w:t>0.522</w:t>
            </w:r>
          </w:p>
        </w:tc>
      </w:tr>
      <w:tr w:rsidR="00070C29" w14:paraId="3E8F7F70" w14:textId="77777777" w:rsidTr="00C0203F">
        <w:tc>
          <w:tcPr>
            <w:tcW w:w="0" w:type="auto"/>
            <w:hideMark/>
          </w:tcPr>
          <w:p w14:paraId="72D3FE79" w14:textId="77777777" w:rsidR="00070C29" w:rsidRDefault="00070C29" w:rsidP="000B35F8">
            <w:r>
              <w:t>Iceland</w:t>
            </w:r>
          </w:p>
        </w:tc>
        <w:tc>
          <w:tcPr>
            <w:tcW w:w="0" w:type="auto"/>
            <w:hideMark/>
          </w:tcPr>
          <w:p w14:paraId="49D65534" w14:textId="77777777" w:rsidR="00070C29" w:rsidRDefault="00070C29" w:rsidP="000B35F8">
            <w:pPr>
              <w:jc w:val="right"/>
            </w:pPr>
            <w:r>
              <w:t>0.278</w:t>
            </w:r>
          </w:p>
        </w:tc>
      </w:tr>
      <w:tr w:rsidR="00070C29" w14:paraId="178B9F39"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218B379" w14:textId="77777777" w:rsidR="00070C29" w:rsidRDefault="00070C29" w:rsidP="000B35F8">
            <w:r>
              <w:t>Italy</w:t>
            </w:r>
          </w:p>
        </w:tc>
        <w:tc>
          <w:tcPr>
            <w:tcW w:w="0" w:type="auto"/>
            <w:hideMark/>
          </w:tcPr>
          <w:p w14:paraId="28A9DCE2" w14:textId="77777777" w:rsidR="00070C29" w:rsidRDefault="00070C29" w:rsidP="000B35F8">
            <w:pPr>
              <w:jc w:val="right"/>
            </w:pPr>
            <w:r>
              <w:t>0.201</w:t>
            </w:r>
          </w:p>
        </w:tc>
      </w:tr>
      <w:tr w:rsidR="00070C29" w14:paraId="7FD6FA88" w14:textId="77777777" w:rsidTr="00C0203F">
        <w:tc>
          <w:tcPr>
            <w:tcW w:w="0" w:type="auto"/>
            <w:hideMark/>
          </w:tcPr>
          <w:p w14:paraId="62680E5E" w14:textId="77777777" w:rsidR="00070C29" w:rsidRDefault="00070C29" w:rsidP="000B35F8">
            <w:r>
              <w:t>Switzerland</w:t>
            </w:r>
          </w:p>
        </w:tc>
        <w:tc>
          <w:tcPr>
            <w:tcW w:w="0" w:type="auto"/>
            <w:hideMark/>
          </w:tcPr>
          <w:p w14:paraId="4CFC22FC" w14:textId="77777777" w:rsidR="00070C29" w:rsidRDefault="00070C29" w:rsidP="000B35F8">
            <w:pPr>
              <w:jc w:val="right"/>
            </w:pPr>
            <w:r>
              <w:t>0.000</w:t>
            </w:r>
          </w:p>
        </w:tc>
      </w:tr>
      <w:tr w:rsidR="00070C29" w14:paraId="5BC39120"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5561D34" w14:textId="77777777" w:rsidR="00070C29" w:rsidRDefault="00070C29" w:rsidP="000B35F8">
            <w:r>
              <w:t>Germany</w:t>
            </w:r>
          </w:p>
        </w:tc>
        <w:tc>
          <w:tcPr>
            <w:tcW w:w="0" w:type="auto"/>
            <w:hideMark/>
          </w:tcPr>
          <w:p w14:paraId="03AB4004" w14:textId="77777777" w:rsidR="00070C29" w:rsidRDefault="00070C29" w:rsidP="000B35F8">
            <w:pPr>
              <w:jc w:val="right"/>
            </w:pPr>
            <w:r>
              <w:t>0.000</w:t>
            </w:r>
          </w:p>
        </w:tc>
      </w:tr>
      <w:tr w:rsidR="00070C29" w14:paraId="6FF477AD" w14:textId="77777777" w:rsidTr="00C0203F">
        <w:tc>
          <w:tcPr>
            <w:tcW w:w="0" w:type="auto"/>
            <w:hideMark/>
          </w:tcPr>
          <w:p w14:paraId="78A350E3" w14:textId="77777777" w:rsidR="00070C29" w:rsidRDefault="00070C29" w:rsidP="000B35F8">
            <w:r>
              <w:t>Denmark</w:t>
            </w:r>
          </w:p>
        </w:tc>
        <w:tc>
          <w:tcPr>
            <w:tcW w:w="0" w:type="auto"/>
            <w:hideMark/>
          </w:tcPr>
          <w:p w14:paraId="2C63139F" w14:textId="77777777" w:rsidR="00070C29" w:rsidRDefault="00070C29" w:rsidP="000B35F8">
            <w:pPr>
              <w:jc w:val="right"/>
            </w:pPr>
            <w:r>
              <w:t>0.000</w:t>
            </w:r>
          </w:p>
        </w:tc>
      </w:tr>
      <w:tr w:rsidR="00070C29" w14:paraId="53E9845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0A01B8A" w14:textId="77777777" w:rsidR="00070C29" w:rsidRDefault="00070C29" w:rsidP="000B35F8">
            <w:r>
              <w:t>Spain</w:t>
            </w:r>
          </w:p>
        </w:tc>
        <w:tc>
          <w:tcPr>
            <w:tcW w:w="0" w:type="auto"/>
            <w:hideMark/>
          </w:tcPr>
          <w:p w14:paraId="694D41FD" w14:textId="77777777" w:rsidR="00070C29" w:rsidRDefault="00070C29" w:rsidP="000B35F8">
            <w:pPr>
              <w:jc w:val="right"/>
            </w:pPr>
            <w:r>
              <w:t>0.000</w:t>
            </w:r>
          </w:p>
        </w:tc>
      </w:tr>
      <w:tr w:rsidR="00070C29" w14:paraId="2A2AEFAA" w14:textId="77777777" w:rsidTr="00C0203F">
        <w:tc>
          <w:tcPr>
            <w:tcW w:w="0" w:type="auto"/>
            <w:hideMark/>
          </w:tcPr>
          <w:p w14:paraId="4086D9FE" w14:textId="77777777" w:rsidR="00070C29" w:rsidRDefault="00070C29" w:rsidP="000B35F8">
            <w:r>
              <w:t>Finland</w:t>
            </w:r>
          </w:p>
        </w:tc>
        <w:tc>
          <w:tcPr>
            <w:tcW w:w="0" w:type="auto"/>
            <w:hideMark/>
          </w:tcPr>
          <w:p w14:paraId="1065BDB1" w14:textId="77777777" w:rsidR="00070C29" w:rsidRDefault="00070C29" w:rsidP="000B35F8">
            <w:pPr>
              <w:jc w:val="right"/>
            </w:pPr>
            <w:r>
              <w:t>0.000</w:t>
            </w:r>
          </w:p>
        </w:tc>
      </w:tr>
      <w:tr w:rsidR="00070C29" w14:paraId="1F7A045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C3927B8" w14:textId="77777777" w:rsidR="00070C29" w:rsidRDefault="00070C29" w:rsidP="000B35F8">
            <w:r>
              <w:t>France</w:t>
            </w:r>
          </w:p>
        </w:tc>
        <w:tc>
          <w:tcPr>
            <w:tcW w:w="0" w:type="auto"/>
            <w:hideMark/>
          </w:tcPr>
          <w:p w14:paraId="47B5AB50" w14:textId="77777777" w:rsidR="00070C29" w:rsidRDefault="00070C29" w:rsidP="000B35F8">
            <w:pPr>
              <w:jc w:val="right"/>
            </w:pPr>
            <w:r>
              <w:t>0.000</w:t>
            </w:r>
          </w:p>
        </w:tc>
      </w:tr>
      <w:tr w:rsidR="00070C29" w14:paraId="3998F83F" w14:textId="77777777" w:rsidTr="00C0203F">
        <w:tc>
          <w:tcPr>
            <w:tcW w:w="0" w:type="auto"/>
            <w:hideMark/>
          </w:tcPr>
          <w:p w14:paraId="270637A2" w14:textId="77777777" w:rsidR="00070C29" w:rsidRDefault="00070C29" w:rsidP="000B35F8">
            <w:r>
              <w:t>Netherlands</w:t>
            </w:r>
          </w:p>
        </w:tc>
        <w:tc>
          <w:tcPr>
            <w:tcW w:w="0" w:type="auto"/>
            <w:hideMark/>
          </w:tcPr>
          <w:p w14:paraId="3490FF25" w14:textId="77777777" w:rsidR="00070C29" w:rsidRDefault="00070C29" w:rsidP="000B35F8">
            <w:pPr>
              <w:jc w:val="right"/>
            </w:pPr>
            <w:r>
              <w:t>0.000</w:t>
            </w:r>
          </w:p>
        </w:tc>
      </w:tr>
      <w:tr w:rsidR="00070C29" w14:paraId="762F999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C785F81" w14:textId="77777777" w:rsidR="00070C29" w:rsidRDefault="00070C29" w:rsidP="000B35F8">
            <w:r>
              <w:t>Norway</w:t>
            </w:r>
          </w:p>
        </w:tc>
        <w:tc>
          <w:tcPr>
            <w:tcW w:w="0" w:type="auto"/>
            <w:hideMark/>
          </w:tcPr>
          <w:p w14:paraId="70F4B0CD" w14:textId="77777777" w:rsidR="00070C29" w:rsidRDefault="00070C29" w:rsidP="000B35F8">
            <w:pPr>
              <w:jc w:val="right"/>
            </w:pPr>
            <w:r>
              <w:t>0.000</w:t>
            </w:r>
          </w:p>
        </w:tc>
      </w:tr>
      <w:tr w:rsidR="00070C29" w14:paraId="491E69E0" w14:textId="77777777" w:rsidTr="00C0203F">
        <w:tc>
          <w:tcPr>
            <w:tcW w:w="0" w:type="auto"/>
            <w:hideMark/>
          </w:tcPr>
          <w:p w14:paraId="1B2500AB" w14:textId="77777777" w:rsidR="00070C29" w:rsidRDefault="00070C29" w:rsidP="000B35F8">
            <w:r>
              <w:t>Portugal</w:t>
            </w:r>
          </w:p>
        </w:tc>
        <w:tc>
          <w:tcPr>
            <w:tcW w:w="0" w:type="auto"/>
            <w:hideMark/>
          </w:tcPr>
          <w:p w14:paraId="7597517F" w14:textId="77777777" w:rsidR="00070C29" w:rsidRDefault="00070C29" w:rsidP="000B35F8">
            <w:pPr>
              <w:jc w:val="right"/>
            </w:pPr>
            <w:r>
              <w:t>0.000</w:t>
            </w:r>
          </w:p>
        </w:tc>
      </w:tr>
      <w:tr w:rsidR="00070C29" w14:paraId="3E17630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ED09037" w14:textId="77777777" w:rsidR="00070C29" w:rsidRDefault="00070C29" w:rsidP="000B35F8">
            <w:r>
              <w:t>Sweden</w:t>
            </w:r>
          </w:p>
        </w:tc>
        <w:tc>
          <w:tcPr>
            <w:tcW w:w="0" w:type="auto"/>
            <w:hideMark/>
          </w:tcPr>
          <w:p w14:paraId="12395FA8" w14:textId="77777777" w:rsidR="00070C29" w:rsidRDefault="00070C29" w:rsidP="000B35F8">
            <w:pPr>
              <w:jc w:val="right"/>
            </w:pPr>
            <w:r>
              <w:t>0.000</w:t>
            </w:r>
          </w:p>
        </w:tc>
      </w:tr>
    </w:tbl>
    <w:p w14:paraId="49910CB0" w14:textId="77777777" w:rsidR="001E7168" w:rsidRDefault="001E7168" w:rsidP="000B35F8"/>
    <w:p w14:paraId="224004AD" w14:textId="5CA092C7" w:rsidR="00070C29" w:rsidRDefault="001E7168" w:rsidP="000B35F8">
      <w:r>
        <w:t>Predictor</w:t>
      </w:r>
      <w:r w:rsidR="00070C29">
        <w:t xml:space="preserve"> weights</w:t>
      </w:r>
    </w:p>
    <w:tbl>
      <w:tblPr>
        <w:tblStyle w:val="ListTable1Light-Accent3"/>
        <w:tblW w:w="3750" w:type="pct"/>
        <w:tblLook w:val="0420" w:firstRow="1" w:lastRow="0" w:firstColumn="0" w:lastColumn="0" w:noHBand="0" w:noVBand="1"/>
        <w:tblCaption w:val="Predictor weights"/>
      </w:tblPr>
      <w:tblGrid>
        <w:gridCol w:w="5483"/>
        <w:gridCol w:w="1915"/>
      </w:tblGrid>
      <w:tr w:rsidR="00070C29" w14:paraId="73F0CD9D"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0D002C9B" w14:textId="77777777" w:rsidR="00070C29" w:rsidRDefault="00070C29" w:rsidP="000B35F8"/>
        </w:tc>
        <w:tc>
          <w:tcPr>
            <w:tcW w:w="0" w:type="auto"/>
            <w:hideMark/>
          </w:tcPr>
          <w:p w14:paraId="5ABBDBEC" w14:textId="77777777" w:rsidR="00070C29" w:rsidRDefault="00070C29" w:rsidP="000B35F8">
            <w:proofErr w:type="spellStart"/>
            <w:r>
              <w:t>v.weights</w:t>
            </w:r>
            <w:proofErr w:type="spellEnd"/>
          </w:p>
        </w:tc>
      </w:tr>
      <w:tr w:rsidR="00070C29" w14:paraId="7A32679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80CFAEA" w14:textId="77777777" w:rsidR="00070C29" w:rsidRDefault="00070C29" w:rsidP="000B35F8">
            <w:proofErr w:type="gramStart"/>
            <w:r>
              <w:lastRenderedPageBreak/>
              <w:t>special.pRate</w:t>
            </w:r>
            <w:proofErr w:type="gramEnd"/>
            <w:r>
              <w:t>.1990</w:t>
            </w:r>
          </w:p>
        </w:tc>
        <w:tc>
          <w:tcPr>
            <w:tcW w:w="0" w:type="auto"/>
            <w:hideMark/>
          </w:tcPr>
          <w:p w14:paraId="2502DF04" w14:textId="77777777" w:rsidR="00070C29" w:rsidRDefault="00070C29" w:rsidP="000B35F8">
            <w:r>
              <w:t>0.175</w:t>
            </w:r>
          </w:p>
        </w:tc>
      </w:tr>
      <w:tr w:rsidR="00070C29" w14:paraId="22FD7B24" w14:textId="77777777" w:rsidTr="00C0203F">
        <w:tc>
          <w:tcPr>
            <w:tcW w:w="0" w:type="auto"/>
            <w:hideMark/>
          </w:tcPr>
          <w:p w14:paraId="7ABD8643" w14:textId="77777777" w:rsidR="00070C29" w:rsidRDefault="00070C29" w:rsidP="000B35F8">
            <w:proofErr w:type="gramStart"/>
            <w:r>
              <w:t>special.pRate</w:t>
            </w:r>
            <w:proofErr w:type="gramEnd"/>
            <w:r>
              <w:t>.1991.1995</w:t>
            </w:r>
          </w:p>
        </w:tc>
        <w:tc>
          <w:tcPr>
            <w:tcW w:w="0" w:type="auto"/>
            <w:hideMark/>
          </w:tcPr>
          <w:p w14:paraId="53D4BA57" w14:textId="77777777" w:rsidR="00070C29" w:rsidRDefault="00070C29" w:rsidP="000B35F8">
            <w:r>
              <w:t>0.156</w:t>
            </w:r>
          </w:p>
        </w:tc>
      </w:tr>
      <w:tr w:rsidR="00070C29" w14:paraId="287F6650"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169DE41" w14:textId="77777777" w:rsidR="00070C29" w:rsidRDefault="00070C29" w:rsidP="000B35F8">
            <w:proofErr w:type="gramStart"/>
            <w:r>
              <w:t>special.pRate</w:t>
            </w:r>
            <w:proofErr w:type="gramEnd"/>
            <w:r>
              <w:t>.1996.1998</w:t>
            </w:r>
          </w:p>
        </w:tc>
        <w:tc>
          <w:tcPr>
            <w:tcW w:w="0" w:type="auto"/>
            <w:hideMark/>
          </w:tcPr>
          <w:p w14:paraId="05805D13" w14:textId="77777777" w:rsidR="00070C29" w:rsidRDefault="00070C29" w:rsidP="000B35F8">
            <w:r>
              <w:t>0.315</w:t>
            </w:r>
          </w:p>
        </w:tc>
      </w:tr>
      <w:tr w:rsidR="00070C29" w14:paraId="6FAF7C51" w14:textId="77777777" w:rsidTr="00C0203F">
        <w:tc>
          <w:tcPr>
            <w:tcW w:w="0" w:type="auto"/>
            <w:hideMark/>
          </w:tcPr>
          <w:p w14:paraId="3A84DEAF" w14:textId="77777777" w:rsidR="00070C29" w:rsidRDefault="00070C29" w:rsidP="000B35F8">
            <w:proofErr w:type="gramStart"/>
            <w:r>
              <w:t>special.MobilePhones</w:t>
            </w:r>
            <w:proofErr w:type="gramEnd"/>
            <w:r>
              <w:t>.1990.1992</w:t>
            </w:r>
          </w:p>
        </w:tc>
        <w:tc>
          <w:tcPr>
            <w:tcW w:w="0" w:type="auto"/>
            <w:hideMark/>
          </w:tcPr>
          <w:p w14:paraId="165FAE54" w14:textId="77777777" w:rsidR="00070C29" w:rsidRDefault="00070C29" w:rsidP="000B35F8">
            <w:r>
              <w:t>0</w:t>
            </w:r>
          </w:p>
        </w:tc>
      </w:tr>
      <w:tr w:rsidR="00070C29" w14:paraId="655AB17F"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A412B48" w14:textId="77777777" w:rsidR="00070C29" w:rsidRDefault="00070C29" w:rsidP="000B35F8">
            <w:proofErr w:type="gramStart"/>
            <w:r>
              <w:t>special.MobilePhones</w:t>
            </w:r>
            <w:proofErr w:type="gramEnd"/>
            <w:r>
              <w:t>.1993.1995</w:t>
            </w:r>
          </w:p>
        </w:tc>
        <w:tc>
          <w:tcPr>
            <w:tcW w:w="0" w:type="auto"/>
            <w:hideMark/>
          </w:tcPr>
          <w:p w14:paraId="71264CBC" w14:textId="77777777" w:rsidR="00070C29" w:rsidRDefault="00070C29" w:rsidP="000B35F8">
            <w:r>
              <w:t>0.001</w:t>
            </w:r>
          </w:p>
        </w:tc>
      </w:tr>
      <w:tr w:rsidR="00070C29" w14:paraId="0A92F7DB" w14:textId="77777777" w:rsidTr="00C0203F">
        <w:tc>
          <w:tcPr>
            <w:tcW w:w="0" w:type="auto"/>
            <w:hideMark/>
          </w:tcPr>
          <w:p w14:paraId="63582FE0" w14:textId="77777777" w:rsidR="00070C29" w:rsidRDefault="00070C29" w:rsidP="000B35F8">
            <w:proofErr w:type="gramStart"/>
            <w:r>
              <w:t>special.MobilePhones</w:t>
            </w:r>
            <w:proofErr w:type="gramEnd"/>
            <w:r>
              <w:t>.1996.1997</w:t>
            </w:r>
          </w:p>
        </w:tc>
        <w:tc>
          <w:tcPr>
            <w:tcW w:w="0" w:type="auto"/>
            <w:hideMark/>
          </w:tcPr>
          <w:p w14:paraId="49317CF1" w14:textId="77777777" w:rsidR="00070C29" w:rsidRDefault="00070C29" w:rsidP="000B35F8">
            <w:r>
              <w:t>0.004</w:t>
            </w:r>
          </w:p>
        </w:tc>
      </w:tr>
      <w:tr w:rsidR="00070C29" w14:paraId="65362D53"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33B38EB" w14:textId="77777777" w:rsidR="00070C29" w:rsidRDefault="00070C29" w:rsidP="000B35F8">
            <w:proofErr w:type="gramStart"/>
            <w:r>
              <w:t>special.MobilePhones</w:t>
            </w:r>
            <w:proofErr w:type="gramEnd"/>
            <w:r>
              <w:t>.1998.2013</w:t>
            </w:r>
          </w:p>
        </w:tc>
        <w:tc>
          <w:tcPr>
            <w:tcW w:w="0" w:type="auto"/>
            <w:hideMark/>
          </w:tcPr>
          <w:p w14:paraId="5203573A" w14:textId="77777777" w:rsidR="00070C29" w:rsidRDefault="00070C29" w:rsidP="000B35F8">
            <w:r>
              <w:t>0.054</w:t>
            </w:r>
          </w:p>
        </w:tc>
      </w:tr>
      <w:tr w:rsidR="00070C29" w14:paraId="0F68053A" w14:textId="77777777" w:rsidTr="00C0203F">
        <w:tc>
          <w:tcPr>
            <w:tcW w:w="0" w:type="auto"/>
            <w:hideMark/>
          </w:tcPr>
          <w:p w14:paraId="6A75C083" w14:textId="77777777" w:rsidR="00070C29" w:rsidRDefault="00070C29" w:rsidP="000B35F8">
            <w:r>
              <w:t>special.edu_spend.1995.1998</w:t>
            </w:r>
          </w:p>
        </w:tc>
        <w:tc>
          <w:tcPr>
            <w:tcW w:w="0" w:type="auto"/>
            <w:hideMark/>
          </w:tcPr>
          <w:p w14:paraId="426748FE" w14:textId="77777777" w:rsidR="00070C29" w:rsidRDefault="00070C29" w:rsidP="000B35F8">
            <w:r>
              <w:t>0</w:t>
            </w:r>
          </w:p>
        </w:tc>
      </w:tr>
      <w:tr w:rsidR="00070C29" w14:paraId="03FD5B4B"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49D4A74" w14:textId="77777777" w:rsidR="00070C29" w:rsidRDefault="00070C29" w:rsidP="000B35F8">
            <w:r>
              <w:t>special.edu_spend.1999.2007</w:t>
            </w:r>
          </w:p>
        </w:tc>
        <w:tc>
          <w:tcPr>
            <w:tcW w:w="0" w:type="auto"/>
            <w:hideMark/>
          </w:tcPr>
          <w:p w14:paraId="413E0973" w14:textId="77777777" w:rsidR="00070C29" w:rsidRDefault="00070C29" w:rsidP="000B35F8">
            <w:r>
              <w:t>0</w:t>
            </w:r>
          </w:p>
        </w:tc>
      </w:tr>
      <w:tr w:rsidR="00070C29" w14:paraId="0ED44284" w14:textId="77777777" w:rsidTr="00C0203F">
        <w:tc>
          <w:tcPr>
            <w:tcW w:w="0" w:type="auto"/>
            <w:hideMark/>
          </w:tcPr>
          <w:p w14:paraId="29A40FE8" w14:textId="77777777" w:rsidR="00070C29" w:rsidRDefault="00070C29" w:rsidP="000B35F8">
            <w:r>
              <w:t>special.edu_spend.2008.2013</w:t>
            </w:r>
          </w:p>
        </w:tc>
        <w:tc>
          <w:tcPr>
            <w:tcW w:w="0" w:type="auto"/>
            <w:hideMark/>
          </w:tcPr>
          <w:p w14:paraId="160311F3" w14:textId="77777777" w:rsidR="00070C29" w:rsidRDefault="00070C29" w:rsidP="000B35F8">
            <w:r>
              <w:t>0.001</w:t>
            </w:r>
          </w:p>
        </w:tc>
      </w:tr>
      <w:tr w:rsidR="00070C29" w14:paraId="39020311"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0086E04" w14:textId="77777777" w:rsidR="00070C29" w:rsidRDefault="00070C29" w:rsidP="000B35F8">
            <w:proofErr w:type="gramStart"/>
            <w:r>
              <w:t>special.GDPperCap</w:t>
            </w:r>
            <w:proofErr w:type="gramEnd"/>
            <w:r>
              <w:t>.1990.2003</w:t>
            </w:r>
          </w:p>
        </w:tc>
        <w:tc>
          <w:tcPr>
            <w:tcW w:w="0" w:type="auto"/>
            <w:hideMark/>
          </w:tcPr>
          <w:p w14:paraId="5E713B6F" w14:textId="77777777" w:rsidR="00070C29" w:rsidRDefault="00070C29" w:rsidP="000B35F8">
            <w:r>
              <w:t>0</w:t>
            </w:r>
          </w:p>
        </w:tc>
      </w:tr>
      <w:tr w:rsidR="00070C29" w14:paraId="40B4DC34" w14:textId="77777777" w:rsidTr="00C0203F">
        <w:tc>
          <w:tcPr>
            <w:tcW w:w="0" w:type="auto"/>
            <w:hideMark/>
          </w:tcPr>
          <w:p w14:paraId="1D3C8050" w14:textId="77777777" w:rsidR="00070C29" w:rsidRDefault="00070C29" w:rsidP="000B35F8">
            <w:proofErr w:type="gramStart"/>
            <w:r>
              <w:t>special.GDPperCap</w:t>
            </w:r>
            <w:proofErr w:type="gramEnd"/>
            <w:r>
              <w:t>.2004</w:t>
            </w:r>
          </w:p>
        </w:tc>
        <w:tc>
          <w:tcPr>
            <w:tcW w:w="0" w:type="auto"/>
            <w:hideMark/>
          </w:tcPr>
          <w:p w14:paraId="35134E70" w14:textId="77777777" w:rsidR="00070C29" w:rsidRDefault="00070C29" w:rsidP="000B35F8">
            <w:r>
              <w:t>0.014</w:t>
            </w:r>
          </w:p>
        </w:tc>
      </w:tr>
      <w:tr w:rsidR="00070C29" w14:paraId="487621A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75709599" w14:textId="77777777" w:rsidR="00070C29" w:rsidRDefault="00070C29" w:rsidP="000B35F8">
            <w:proofErr w:type="gramStart"/>
            <w:r>
              <w:t>special.GDPperCap</w:t>
            </w:r>
            <w:proofErr w:type="gramEnd"/>
            <w:r>
              <w:t>.2005.2010</w:t>
            </w:r>
          </w:p>
        </w:tc>
        <w:tc>
          <w:tcPr>
            <w:tcW w:w="0" w:type="auto"/>
            <w:hideMark/>
          </w:tcPr>
          <w:p w14:paraId="7B27FF32" w14:textId="77777777" w:rsidR="00070C29" w:rsidRDefault="00070C29" w:rsidP="000B35F8">
            <w:r>
              <w:t>0</w:t>
            </w:r>
          </w:p>
        </w:tc>
      </w:tr>
      <w:tr w:rsidR="00070C29" w14:paraId="6E7EFD49" w14:textId="77777777" w:rsidTr="00C0203F">
        <w:tc>
          <w:tcPr>
            <w:tcW w:w="0" w:type="auto"/>
            <w:hideMark/>
          </w:tcPr>
          <w:p w14:paraId="76F66460" w14:textId="77777777" w:rsidR="00070C29" w:rsidRDefault="00070C29" w:rsidP="000B35F8">
            <w:proofErr w:type="gramStart"/>
            <w:r>
              <w:t>special.GDPperCap</w:t>
            </w:r>
            <w:proofErr w:type="gramEnd"/>
            <w:r>
              <w:t>.2011.2013</w:t>
            </w:r>
          </w:p>
        </w:tc>
        <w:tc>
          <w:tcPr>
            <w:tcW w:w="0" w:type="auto"/>
            <w:hideMark/>
          </w:tcPr>
          <w:p w14:paraId="6575AD1C" w14:textId="77777777" w:rsidR="00070C29" w:rsidRDefault="00070C29" w:rsidP="000B35F8">
            <w:r>
              <w:t>0.006</w:t>
            </w:r>
          </w:p>
        </w:tc>
      </w:tr>
      <w:tr w:rsidR="00070C29" w14:paraId="33A64E19"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18C7CBDD" w14:textId="77777777" w:rsidR="00070C29" w:rsidRDefault="00070C29" w:rsidP="000B35F8">
            <w:proofErr w:type="gramStart"/>
            <w:r>
              <w:t>special.UrbanPop</w:t>
            </w:r>
            <w:proofErr w:type="gramEnd"/>
            <w:r>
              <w:t>.1990</w:t>
            </w:r>
          </w:p>
        </w:tc>
        <w:tc>
          <w:tcPr>
            <w:tcW w:w="0" w:type="auto"/>
            <w:hideMark/>
          </w:tcPr>
          <w:p w14:paraId="43E497F4" w14:textId="77777777" w:rsidR="00070C29" w:rsidRDefault="00070C29" w:rsidP="000B35F8">
            <w:r>
              <w:t>0.11</w:t>
            </w:r>
          </w:p>
        </w:tc>
      </w:tr>
      <w:tr w:rsidR="00070C29" w14:paraId="425DB652" w14:textId="77777777" w:rsidTr="00C0203F">
        <w:tc>
          <w:tcPr>
            <w:tcW w:w="0" w:type="auto"/>
            <w:hideMark/>
          </w:tcPr>
          <w:p w14:paraId="0E0EE27D" w14:textId="77777777" w:rsidR="00070C29" w:rsidRDefault="00070C29" w:rsidP="000B35F8">
            <w:proofErr w:type="gramStart"/>
            <w:r>
              <w:t>special.UrbanPop</w:t>
            </w:r>
            <w:proofErr w:type="gramEnd"/>
            <w:r>
              <w:t>.1991</w:t>
            </w:r>
          </w:p>
        </w:tc>
        <w:tc>
          <w:tcPr>
            <w:tcW w:w="0" w:type="auto"/>
            <w:hideMark/>
          </w:tcPr>
          <w:p w14:paraId="6C137ADF" w14:textId="77777777" w:rsidR="00070C29" w:rsidRDefault="00070C29" w:rsidP="000B35F8">
            <w:r>
              <w:t>0.087</w:t>
            </w:r>
          </w:p>
        </w:tc>
      </w:tr>
      <w:tr w:rsidR="00070C29" w14:paraId="25037CEA"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202844A1" w14:textId="77777777" w:rsidR="00070C29" w:rsidRDefault="00070C29" w:rsidP="000B35F8">
            <w:proofErr w:type="gramStart"/>
            <w:r>
              <w:t>special.UrbanPop</w:t>
            </w:r>
            <w:proofErr w:type="gramEnd"/>
            <w:r>
              <w:t>.1992</w:t>
            </w:r>
          </w:p>
        </w:tc>
        <w:tc>
          <w:tcPr>
            <w:tcW w:w="0" w:type="auto"/>
            <w:hideMark/>
          </w:tcPr>
          <w:p w14:paraId="43DD89FD" w14:textId="77777777" w:rsidR="00070C29" w:rsidRDefault="00070C29" w:rsidP="000B35F8">
            <w:r>
              <w:t>0.071</w:t>
            </w:r>
          </w:p>
        </w:tc>
      </w:tr>
      <w:tr w:rsidR="00070C29" w14:paraId="7F3B674F" w14:textId="77777777" w:rsidTr="00C0203F">
        <w:tc>
          <w:tcPr>
            <w:tcW w:w="0" w:type="auto"/>
            <w:hideMark/>
          </w:tcPr>
          <w:p w14:paraId="11DBD3DC" w14:textId="77777777" w:rsidR="00070C29" w:rsidRDefault="00070C29" w:rsidP="000B35F8">
            <w:proofErr w:type="gramStart"/>
            <w:r>
              <w:t>special.UrbanPop</w:t>
            </w:r>
            <w:proofErr w:type="gramEnd"/>
            <w:r>
              <w:t>.1993.2013</w:t>
            </w:r>
          </w:p>
        </w:tc>
        <w:tc>
          <w:tcPr>
            <w:tcW w:w="0" w:type="auto"/>
            <w:hideMark/>
          </w:tcPr>
          <w:p w14:paraId="395B50E6" w14:textId="77777777" w:rsidR="00070C29" w:rsidRDefault="00070C29" w:rsidP="000B35F8">
            <w:r>
              <w:t>0.004</w:t>
            </w:r>
          </w:p>
        </w:tc>
      </w:tr>
    </w:tbl>
    <w:p w14:paraId="05F6857F" w14:textId="77777777" w:rsidR="001E7168" w:rsidRDefault="001E7168" w:rsidP="000B35F8"/>
    <w:p w14:paraId="24F74726" w14:textId="5D6C1860" w:rsidR="00070C29" w:rsidRDefault="001E7168" w:rsidP="000B35F8">
      <w:r>
        <w:t>Predictor</w:t>
      </w:r>
      <w:r w:rsidR="00070C29">
        <w:t xml:space="preserve"> balance between synthetic and treated units</w:t>
      </w:r>
    </w:p>
    <w:tbl>
      <w:tblPr>
        <w:tblStyle w:val="ListTable1Light-Accent3"/>
        <w:tblW w:w="3750" w:type="pct"/>
        <w:tblLook w:val="0420" w:firstRow="1" w:lastRow="0" w:firstColumn="0" w:lastColumn="0" w:noHBand="0" w:noVBand="1"/>
        <w:tblCaption w:val="Predictor balance between synthetic and treated units"/>
      </w:tblPr>
      <w:tblGrid>
        <w:gridCol w:w="3752"/>
        <w:gridCol w:w="1351"/>
        <w:gridCol w:w="1351"/>
        <w:gridCol w:w="1351"/>
      </w:tblGrid>
      <w:tr w:rsidR="00070C29" w14:paraId="6F42BEAD" w14:textId="77777777" w:rsidTr="00C0203F">
        <w:trPr>
          <w:cnfStyle w:val="100000000000" w:firstRow="1" w:lastRow="0" w:firstColumn="0" w:lastColumn="0" w:oddVBand="0" w:evenVBand="0" w:oddHBand="0" w:evenHBand="0" w:firstRowFirstColumn="0" w:firstRowLastColumn="0" w:lastRowFirstColumn="0" w:lastRowLastColumn="0"/>
        </w:trPr>
        <w:tc>
          <w:tcPr>
            <w:tcW w:w="0" w:type="auto"/>
          </w:tcPr>
          <w:p w14:paraId="3D71439D" w14:textId="77777777" w:rsidR="00070C29" w:rsidRDefault="00070C29" w:rsidP="000B35F8"/>
        </w:tc>
        <w:tc>
          <w:tcPr>
            <w:tcW w:w="0" w:type="auto"/>
            <w:hideMark/>
          </w:tcPr>
          <w:p w14:paraId="3D3BAA76" w14:textId="77777777" w:rsidR="00070C29" w:rsidRDefault="00070C29" w:rsidP="000B35F8">
            <w:pPr>
              <w:jc w:val="right"/>
            </w:pPr>
            <w:r>
              <w:t>Treated</w:t>
            </w:r>
          </w:p>
        </w:tc>
        <w:tc>
          <w:tcPr>
            <w:tcW w:w="0" w:type="auto"/>
            <w:hideMark/>
          </w:tcPr>
          <w:p w14:paraId="35075532" w14:textId="77777777" w:rsidR="00070C29" w:rsidRDefault="00070C29" w:rsidP="000B35F8">
            <w:pPr>
              <w:jc w:val="right"/>
            </w:pPr>
            <w:r>
              <w:t>Synthetic</w:t>
            </w:r>
          </w:p>
        </w:tc>
        <w:tc>
          <w:tcPr>
            <w:tcW w:w="0" w:type="auto"/>
            <w:hideMark/>
          </w:tcPr>
          <w:p w14:paraId="755C4151" w14:textId="77777777" w:rsidR="00070C29" w:rsidRDefault="00070C29" w:rsidP="000B35F8">
            <w:pPr>
              <w:jc w:val="right"/>
            </w:pPr>
            <w:r>
              <w:t>Sample Mean</w:t>
            </w:r>
          </w:p>
        </w:tc>
      </w:tr>
      <w:tr w:rsidR="00627351" w14:paraId="4FDD4BF3"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E99F598" w14:textId="77777777" w:rsidR="00070C29" w:rsidRDefault="00070C29" w:rsidP="000B35F8">
            <w:proofErr w:type="gramStart"/>
            <w:r>
              <w:t>special.pRate</w:t>
            </w:r>
            <w:proofErr w:type="gramEnd"/>
            <w:r>
              <w:t>.1990</w:t>
            </w:r>
          </w:p>
        </w:tc>
        <w:tc>
          <w:tcPr>
            <w:tcW w:w="0" w:type="auto"/>
            <w:hideMark/>
          </w:tcPr>
          <w:p w14:paraId="236FC713" w14:textId="77777777" w:rsidR="00070C29" w:rsidRDefault="00070C29" w:rsidP="000B35F8">
            <w:pPr>
              <w:jc w:val="right"/>
            </w:pPr>
            <w:r>
              <w:t>68.000</w:t>
            </w:r>
          </w:p>
        </w:tc>
        <w:tc>
          <w:tcPr>
            <w:tcW w:w="0" w:type="auto"/>
            <w:hideMark/>
          </w:tcPr>
          <w:p w14:paraId="1234EB50" w14:textId="77777777" w:rsidR="00070C29" w:rsidRDefault="00070C29" w:rsidP="000B35F8">
            <w:pPr>
              <w:jc w:val="right"/>
            </w:pPr>
            <w:r>
              <w:t>68.849</w:t>
            </w:r>
          </w:p>
        </w:tc>
        <w:tc>
          <w:tcPr>
            <w:tcW w:w="0" w:type="auto"/>
            <w:hideMark/>
          </w:tcPr>
          <w:p w14:paraId="13341383" w14:textId="77777777" w:rsidR="00070C29" w:rsidRDefault="00070C29" w:rsidP="000B35F8">
            <w:pPr>
              <w:jc w:val="right"/>
            </w:pPr>
            <w:r>
              <w:t>32.961</w:t>
            </w:r>
          </w:p>
        </w:tc>
      </w:tr>
      <w:tr w:rsidR="00070C29" w14:paraId="4CCCDECC" w14:textId="77777777" w:rsidTr="00C0203F">
        <w:tc>
          <w:tcPr>
            <w:tcW w:w="0" w:type="auto"/>
            <w:hideMark/>
          </w:tcPr>
          <w:p w14:paraId="77B78E6D" w14:textId="77777777" w:rsidR="00070C29" w:rsidRDefault="00070C29" w:rsidP="000B35F8">
            <w:proofErr w:type="gramStart"/>
            <w:r>
              <w:t>special.pRate</w:t>
            </w:r>
            <w:proofErr w:type="gramEnd"/>
            <w:r>
              <w:t>.1991.1995</w:t>
            </w:r>
          </w:p>
        </w:tc>
        <w:tc>
          <w:tcPr>
            <w:tcW w:w="0" w:type="auto"/>
            <w:hideMark/>
          </w:tcPr>
          <w:p w14:paraId="57DFF40A" w14:textId="77777777" w:rsidR="00070C29" w:rsidRDefault="00070C29" w:rsidP="000B35F8">
            <w:pPr>
              <w:jc w:val="right"/>
            </w:pPr>
            <w:r>
              <w:t>60.620</w:t>
            </w:r>
          </w:p>
        </w:tc>
        <w:tc>
          <w:tcPr>
            <w:tcW w:w="0" w:type="auto"/>
            <w:hideMark/>
          </w:tcPr>
          <w:p w14:paraId="45A21AFE" w14:textId="77777777" w:rsidR="00070C29" w:rsidRDefault="00070C29" w:rsidP="000B35F8">
            <w:pPr>
              <w:jc w:val="right"/>
            </w:pPr>
            <w:r>
              <w:t>63.155</w:t>
            </w:r>
          </w:p>
        </w:tc>
        <w:tc>
          <w:tcPr>
            <w:tcW w:w="0" w:type="auto"/>
            <w:hideMark/>
          </w:tcPr>
          <w:p w14:paraId="76F269AC" w14:textId="77777777" w:rsidR="00070C29" w:rsidRDefault="00070C29" w:rsidP="000B35F8">
            <w:pPr>
              <w:jc w:val="right"/>
            </w:pPr>
            <w:r>
              <w:t>29.104</w:t>
            </w:r>
          </w:p>
        </w:tc>
      </w:tr>
      <w:tr w:rsidR="00627351" w14:paraId="37B34A67"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A8C26ED" w14:textId="77777777" w:rsidR="00070C29" w:rsidRDefault="00070C29" w:rsidP="000B35F8">
            <w:proofErr w:type="gramStart"/>
            <w:r>
              <w:t>special.pRate</w:t>
            </w:r>
            <w:proofErr w:type="gramEnd"/>
            <w:r>
              <w:t>.1996.1998</w:t>
            </w:r>
          </w:p>
        </w:tc>
        <w:tc>
          <w:tcPr>
            <w:tcW w:w="0" w:type="auto"/>
            <w:hideMark/>
          </w:tcPr>
          <w:p w14:paraId="1DBE44BE" w14:textId="77777777" w:rsidR="00070C29" w:rsidRDefault="00070C29" w:rsidP="000B35F8">
            <w:pPr>
              <w:jc w:val="right"/>
            </w:pPr>
            <w:r>
              <w:t>63.633</w:t>
            </w:r>
          </w:p>
        </w:tc>
        <w:tc>
          <w:tcPr>
            <w:tcW w:w="0" w:type="auto"/>
            <w:hideMark/>
          </w:tcPr>
          <w:p w14:paraId="275FDD0E" w14:textId="77777777" w:rsidR="00070C29" w:rsidRDefault="00070C29" w:rsidP="000B35F8">
            <w:pPr>
              <w:jc w:val="right"/>
            </w:pPr>
            <w:r>
              <w:t>57.510</w:t>
            </w:r>
          </w:p>
        </w:tc>
        <w:tc>
          <w:tcPr>
            <w:tcW w:w="0" w:type="auto"/>
            <w:hideMark/>
          </w:tcPr>
          <w:p w14:paraId="23B0261F" w14:textId="77777777" w:rsidR="00070C29" w:rsidRDefault="00070C29" w:rsidP="000B35F8">
            <w:pPr>
              <w:jc w:val="right"/>
            </w:pPr>
            <w:r>
              <w:t>27.083</w:t>
            </w:r>
          </w:p>
        </w:tc>
      </w:tr>
      <w:tr w:rsidR="00070C29" w14:paraId="5C8D4F34" w14:textId="77777777" w:rsidTr="00C0203F">
        <w:tc>
          <w:tcPr>
            <w:tcW w:w="0" w:type="auto"/>
            <w:hideMark/>
          </w:tcPr>
          <w:p w14:paraId="743A34C5" w14:textId="77777777" w:rsidR="00070C29" w:rsidRDefault="00070C29" w:rsidP="000B35F8">
            <w:proofErr w:type="gramStart"/>
            <w:r>
              <w:t>special.MobilePhones</w:t>
            </w:r>
            <w:proofErr w:type="gramEnd"/>
            <w:r>
              <w:t>.1990.1992</w:t>
            </w:r>
          </w:p>
        </w:tc>
        <w:tc>
          <w:tcPr>
            <w:tcW w:w="0" w:type="auto"/>
            <w:hideMark/>
          </w:tcPr>
          <w:p w14:paraId="78076439" w14:textId="77777777" w:rsidR="00070C29" w:rsidRDefault="00070C29" w:rsidP="000B35F8">
            <w:pPr>
              <w:jc w:val="right"/>
            </w:pPr>
            <w:r>
              <w:t>2.256</w:t>
            </w:r>
          </w:p>
        </w:tc>
        <w:tc>
          <w:tcPr>
            <w:tcW w:w="0" w:type="auto"/>
            <w:hideMark/>
          </w:tcPr>
          <w:p w14:paraId="4E9CC5E2" w14:textId="77777777" w:rsidR="00070C29" w:rsidRDefault="00070C29" w:rsidP="000B35F8">
            <w:pPr>
              <w:jc w:val="right"/>
            </w:pPr>
            <w:r>
              <w:t>3.182</w:t>
            </w:r>
          </w:p>
        </w:tc>
        <w:tc>
          <w:tcPr>
            <w:tcW w:w="0" w:type="auto"/>
            <w:hideMark/>
          </w:tcPr>
          <w:p w14:paraId="6F604D95" w14:textId="77777777" w:rsidR="00070C29" w:rsidRDefault="00070C29" w:rsidP="000B35F8">
            <w:pPr>
              <w:jc w:val="right"/>
            </w:pPr>
            <w:r>
              <w:t>2.778</w:t>
            </w:r>
          </w:p>
        </w:tc>
      </w:tr>
      <w:tr w:rsidR="00627351" w14:paraId="07BC613B"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4246452" w14:textId="77777777" w:rsidR="00070C29" w:rsidRDefault="00070C29" w:rsidP="000B35F8">
            <w:proofErr w:type="gramStart"/>
            <w:r>
              <w:t>special.MobilePhones</w:t>
            </w:r>
            <w:proofErr w:type="gramEnd"/>
            <w:r>
              <w:t>.1993.1995</w:t>
            </w:r>
          </w:p>
        </w:tc>
        <w:tc>
          <w:tcPr>
            <w:tcW w:w="0" w:type="auto"/>
            <w:hideMark/>
          </w:tcPr>
          <w:p w14:paraId="73295CE0" w14:textId="77777777" w:rsidR="00070C29" w:rsidRDefault="00070C29" w:rsidP="000B35F8">
            <w:pPr>
              <w:jc w:val="right"/>
            </w:pPr>
            <w:r>
              <w:t>6.881</w:t>
            </w:r>
          </w:p>
        </w:tc>
        <w:tc>
          <w:tcPr>
            <w:tcW w:w="0" w:type="auto"/>
            <w:hideMark/>
          </w:tcPr>
          <w:p w14:paraId="14DCFB55" w14:textId="77777777" w:rsidR="00070C29" w:rsidRDefault="00070C29" w:rsidP="000B35F8">
            <w:pPr>
              <w:jc w:val="right"/>
            </w:pPr>
            <w:r>
              <w:t>8.184</w:t>
            </w:r>
          </w:p>
        </w:tc>
        <w:tc>
          <w:tcPr>
            <w:tcW w:w="0" w:type="auto"/>
            <w:hideMark/>
          </w:tcPr>
          <w:p w14:paraId="7CA2AC64" w14:textId="77777777" w:rsidR="00070C29" w:rsidRDefault="00070C29" w:rsidP="000B35F8">
            <w:pPr>
              <w:jc w:val="right"/>
            </w:pPr>
            <w:r>
              <w:t>7.214</w:t>
            </w:r>
          </w:p>
        </w:tc>
      </w:tr>
      <w:tr w:rsidR="00070C29" w14:paraId="6F902301" w14:textId="77777777" w:rsidTr="00C0203F">
        <w:tc>
          <w:tcPr>
            <w:tcW w:w="0" w:type="auto"/>
            <w:hideMark/>
          </w:tcPr>
          <w:p w14:paraId="60EAD34C" w14:textId="77777777" w:rsidR="00070C29" w:rsidRDefault="00070C29" w:rsidP="000B35F8">
            <w:proofErr w:type="gramStart"/>
            <w:r>
              <w:t>special.MobilePhones</w:t>
            </w:r>
            <w:proofErr w:type="gramEnd"/>
            <w:r>
              <w:t>.1996.1997</w:t>
            </w:r>
          </w:p>
        </w:tc>
        <w:tc>
          <w:tcPr>
            <w:tcW w:w="0" w:type="auto"/>
            <w:hideMark/>
          </w:tcPr>
          <w:p w14:paraId="2BB8F3A9" w14:textId="77777777" w:rsidR="00070C29" w:rsidRDefault="00070C29" w:rsidP="000B35F8">
            <w:pPr>
              <w:jc w:val="right"/>
            </w:pPr>
            <w:r>
              <w:t>13.808</w:t>
            </w:r>
          </w:p>
        </w:tc>
        <w:tc>
          <w:tcPr>
            <w:tcW w:w="0" w:type="auto"/>
            <w:hideMark/>
          </w:tcPr>
          <w:p w14:paraId="71686731" w14:textId="77777777" w:rsidR="00070C29" w:rsidRDefault="00070C29" w:rsidP="000B35F8">
            <w:pPr>
              <w:jc w:val="right"/>
            </w:pPr>
            <w:r>
              <w:t>18.494</w:t>
            </w:r>
          </w:p>
        </w:tc>
        <w:tc>
          <w:tcPr>
            <w:tcW w:w="0" w:type="auto"/>
            <w:hideMark/>
          </w:tcPr>
          <w:p w14:paraId="4D4BC9F9" w14:textId="77777777" w:rsidR="00070C29" w:rsidRDefault="00070C29" w:rsidP="000B35F8">
            <w:pPr>
              <w:jc w:val="right"/>
            </w:pPr>
            <w:r>
              <w:t>18.310</w:t>
            </w:r>
          </w:p>
        </w:tc>
      </w:tr>
      <w:tr w:rsidR="00627351" w14:paraId="1F515D9E"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079BDD7F" w14:textId="77777777" w:rsidR="00070C29" w:rsidRDefault="00070C29" w:rsidP="000B35F8">
            <w:proofErr w:type="gramStart"/>
            <w:r>
              <w:t>special.MobilePhones</w:t>
            </w:r>
            <w:proofErr w:type="gramEnd"/>
            <w:r>
              <w:t>.1998.2013</w:t>
            </w:r>
          </w:p>
        </w:tc>
        <w:tc>
          <w:tcPr>
            <w:tcW w:w="0" w:type="auto"/>
            <w:hideMark/>
          </w:tcPr>
          <w:p w14:paraId="018CF5A2" w14:textId="77777777" w:rsidR="00070C29" w:rsidRDefault="00070C29" w:rsidP="000B35F8">
            <w:pPr>
              <w:jc w:val="right"/>
            </w:pPr>
            <w:r>
              <w:t>98.113</w:t>
            </w:r>
          </w:p>
        </w:tc>
        <w:tc>
          <w:tcPr>
            <w:tcW w:w="0" w:type="auto"/>
            <w:hideMark/>
          </w:tcPr>
          <w:p w14:paraId="17B7E693" w14:textId="77777777" w:rsidR="00070C29" w:rsidRDefault="00070C29" w:rsidP="000B35F8">
            <w:pPr>
              <w:jc w:val="right"/>
            </w:pPr>
            <w:r>
              <w:t>85.702</w:t>
            </w:r>
          </w:p>
        </w:tc>
        <w:tc>
          <w:tcPr>
            <w:tcW w:w="0" w:type="auto"/>
            <w:hideMark/>
          </w:tcPr>
          <w:p w14:paraId="05155B04" w14:textId="77777777" w:rsidR="00070C29" w:rsidRDefault="00070C29" w:rsidP="000B35F8">
            <w:pPr>
              <w:jc w:val="right"/>
            </w:pPr>
            <w:r>
              <w:t>93.736</w:t>
            </w:r>
          </w:p>
        </w:tc>
      </w:tr>
      <w:tr w:rsidR="00070C29" w14:paraId="61F6099D" w14:textId="77777777" w:rsidTr="00C0203F">
        <w:tc>
          <w:tcPr>
            <w:tcW w:w="0" w:type="auto"/>
            <w:hideMark/>
          </w:tcPr>
          <w:p w14:paraId="0F81383A" w14:textId="77777777" w:rsidR="00070C29" w:rsidRDefault="00070C29" w:rsidP="000B35F8">
            <w:r>
              <w:t>special.edu_spend.1995.1998</w:t>
            </w:r>
          </w:p>
        </w:tc>
        <w:tc>
          <w:tcPr>
            <w:tcW w:w="0" w:type="auto"/>
            <w:hideMark/>
          </w:tcPr>
          <w:p w14:paraId="6B56BF47" w14:textId="77777777" w:rsidR="00070C29" w:rsidRDefault="00070C29" w:rsidP="000B35F8">
            <w:pPr>
              <w:jc w:val="right"/>
            </w:pPr>
            <w:r>
              <w:t>4.223</w:t>
            </w:r>
          </w:p>
        </w:tc>
        <w:tc>
          <w:tcPr>
            <w:tcW w:w="0" w:type="auto"/>
            <w:hideMark/>
          </w:tcPr>
          <w:p w14:paraId="79F503CF" w14:textId="77777777" w:rsidR="00070C29" w:rsidRDefault="00070C29" w:rsidP="000B35F8">
            <w:pPr>
              <w:jc w:val="right"/>
            </w:pPr>
            <w:r>
              <w:t>5.570</w:t>
            </w:r>
          </w:p>
        </w:tc>
        <w:tc>
          <w:tcPr>
            <w:tcW w:w="0" w:type="auto"/>
            <w:hideMark/>
          </w:tcPr>
          <w:p w14:paraId="47A00BEB" w14:textId="77777777" w:rsidR="00070C29" w:rsidRDefault="00070C29" w:rsidP="000B35F8">
            <w:pPr>
              <w:jc w:val="right"/>
            </w:pPr>
            <w:r>
              <w:t>5.616</w:t>
            </w:r>
          </w:p>
        </w:tc>
      </w:tr>
      <w:tr w:rsidR="00627351" w14:paraId="199D9F3C"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36DBC4AC" w14:textId="77777777" w:rsidR="00070C29" w:rsidRDefault="00070C29" w:rsidP="000B35F8">
            <w:r>
              <w:t>special.edu_spend.1999.2007</w:t>
            </w:r>
          </w:p>
        </w:tc>
        <w:tc>
          <w:tcPr>
            <w:tcW w:w="0" w:type="auto"/>
            <w:hideMark/>
          </w:tcPr>
          <w:p w14:paraId="2814BEE5" w14:textId="77777777" w:rsidR="00070C29" w:rsidRDefault="00070C29" w:rsidP="000B35F8">
            <w:pPr>
              <w:jc w:val="right"/>
            </w:pPr>
            <w:r>
              <w:t>5.296</w:t>
            </w:r>
          </w:p>
        </w:tc>
        <w:tc>
          <w:tcPr>
            <w:tcW w:w="0" w:type="auto"/>
            <w:hideMark/>
          </w:tcPr>
          <w:p w14:paraId="3EEC2AD0" w14:textId="77777777" w:rsidR="00070C29" w:rsidRDefault="00070C29" w:rsidP="000B35F8">
            <w:pPr>
              <w:jc w:val="right"/>
            </w:pPr>
            <w:r>
              <w:t>6.133</w:t>
            </w:r>
          </w:p>
        </w:tc>
        <w:tc>
          <w:tcPr>
            <w:tcW w:w="0" w:type="auto"/>
            <w:hideMark/>
          </w:tcPr>
          <w:p w14:paraId="05333C51" w14:textId="77777777" w:rsidR="00070C29" w:rsidRDefault="00070C29" w:rsidP="000B35F8">
            <w:pPr>
              <w:jc w:val="right"/>
            </w:pPr>
            <w:r>
              <w:t>5.627</w:t>
            </w:r>
          </w:p>
        </w:tc>
      </w:tr>
      <w:tr w:rsidR="00070C29" w14:paraId="5C5C9A98" w14:textId="77777777" w:rsidTr="00C0203F">
        <w:tc>
          <w:tcPr>
            <w:tcW w:w="0" w:type="auto"/>
            <w:hideMark/>
          </w:tcPr>
          <w:p w14:paraId="4EF26FED" w14:textId="77777777" w:rsidR="00070C29" w:rsidRDefault="00070C29" w:rsidP="000B35F8">
            <w:r>
              <w:t>special.edu_spend.2008.2013</w:t>
            </w:r>
          </w:p>
        </w:tc>
        <w:tc>
          <w:tcPr>
            <w:tcW w:w="0" w:type="auto"/>
            <w:hideMark/>
          </w:tcPr>
          <w:p w14:paraId="45BCBA9A" w14:textId="77777777" w:rsidR="00070C29" w:rsidRDefault="00070C29" w:rsidP="000B35F8">
            <w:pPr>
              <w:jc w:val="right"/>
            </w:pPr>
            <w:r>
              <w:t>5.794</w:t>
            </w:r>
          </w:p>
        </w:tc>
        <w:tc>
          <w:tcPr>
            <w:tcW w:w="0" w:type="auto"/>
            <w:hideMark/>
          </w:tcPr>
          <w:p w14:paraId="744F882C" w14:textId="77777777" w:rsidR="00070C29" w:rsidRDefault="00070C29" w:rsidP="000B35F8">
            <w:pPr>
              <w:jc w:val="right"/>
            </w:pPr>
            <w:r>
              <w:t>6.239</w:t>
            </w:r>
          </w:p>
        </w:tc>
        <w:tc>
          <w:tcPr>
            <w:tcW w:w="0" w:type="auto"/>
            <w:hideMark/>
          </w:tcPr>
          <w:p w14:paraId="2A280535" w14:textId="77777777" w:rsidR="00070C29" w:rsidRDefault="00070C29" w:rsidP="000B35F8">
            <w:pPr>
              <w:jc w:val="right"/>
            </w:pPr>
            <w:r>
              <w:t>5.691</w:t>
            </w:r>
          </w:p>
        </w:tc>
      </w:tr>
      <w:tr w:rsidR="00627351" w14:paraId="6A0CDD18"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67A398FA" w14:textId="77777777" w:rsidR="00070C29" w:rsidRDefault="00070C29" w:rsidP="000B35F8">
            <w:proofErr w:type="gramStart"/>
            <w:r>
              <w:t>special.GDPperCap</w:t>
            </w:r>
            <w:proofErr w:type="gramEnd"/>
            <w:r>
              <w:t>.1990.2003</w:t>
            </w:r>
          </w:p>
        </w:tc>
        <w:tc>
          <w:tcPr>
            <w:tcW w:w="0" w:type="auto"/>
            <w:hideMark/>
          </w:tcPr>
          <w:p w14:paraId="0A308DE8" w14:textId="77777777" w:rsidR="00070C29" w:rsidRDefault="00070C29" w:rsidP="000B35F8">
            <w:pPr>
              <w:jc w:val="right"/>
            </w:pPr>
            <w:r>
              <w:t>24800.333</w:t>
            </w:r>
          </w:p>
        </w:tc>
        <w:tc>
          <w:tcPr>
            <w:tcW w:w="0" w:type="auto"/>
            <w:hideMark/>
          </w:tcPr>
          <w:p w14:paraId="03C0C404" w14:textId="77777777" w:rsidR="00070C29" w:rsidRDefault="00070C29" w:rsidP="000B35F8">
            <w:pPr>
              <w:jc w:val="right"/>
            </w:pPr>
            <w:r>
              <w:t>28604.113</w:t>
            </w:r>
          </w:p>
        </w:tc>
        <w:tc>
          <w:tcPr>
            <w:tcW w:w="0" w:type="auto"/>
            <w:hideMark/>
          </w:tcPr>
          <w:p w14:paraId="152C92EA" w14:textId="77777777" w:rsidR="00070C29" w:rsidRDefault="00070C29" w:rsidP="000B35F8">
            <w:pPr>
              <w:jc w:val="right"/>
            </w:pPr>
            <w:r>
              <w:t>26870.008</w:t>
            </w:r>
          </w:p>
        </w:tc>
      </w:tr>
      <w:tr w:rsidR="00070C29" w14:paraId="6D0724B4" w14:textId="77777777" w:rsidTr="00C0203F">
        <w:tc>
          <w:tcPr>
            <w:tcW w:w="0" w:type="auto"/>
            <w:hideMark/>
          </w:tcPr>
          <w:p w14:paraId="0A8AC381" w14:textId="77777777" w:rsidR="00070C29" w:rsidRDefault="00070C29" w:rsidP="000B35F8">
            <w:proofErr w:type="gramStart"/>
            <w:r>
              <w:t>special.GDPperCap</w:t>
            </w:r>
            <w:proofErr w:type="gramEnd"/>
            <w:r>
              <w:t>.2004</w:t>
            </w:r>
          </w:p>
        </w:tc>
        <w:tc>
          <w:tcPr>
            <w:tcW w:w="0" w:type="auto"/>
            <w:hideMark/>
          </w:tcPr>
          <w:p w14:paraId="087AE0EB" w14:textId="77777777" w:rsidR="00070C29" w:rsidRDefault="00070C29" w:rsidP="000B35F8">
            <w:pPr>
              <w:jc w:val="right"/>
            </w:pPr>
            <w:r>
              <w:t>39983.985</w:t>
            </w:r>
          </w:p>
        </w:tc>
        <w:tc>
          <w:tcPr>
            <w:tcW w:w="0" w:type="auto"/>
            <w:hideMark/>
          </w:tcPr>
          <w:p w14:paraId="6D133B8F" w14:textId="77777777" w:rsidR="00070C29" w:rsidRDefault="00070C29" w:rsidP="000B35F8">
            <w:pPr>
              <w:jc w:val="right"/>
            </w:pPr>
            <w:r>
              <w:t>41170.217</w:t>
            </w:r>
          </w:p>
        </w:tc>
        <w:tc>
          <w:tcPr>
            <w:tcW w:w="0" w:type="auto"/>
            <w:hideMark/>
          </w:tcPr>
          <w:p w14:paraId="15E0D2E4" w14:textId="77777777" w:rsidR="00070C29" w:rsidRDefault="00070C29" w:rsidP="000B35F8">
            <w:pPr>
              <w:jc w:val="right"/>
            </w:pPr>
            <w:r>
              <w:t>39108.220</w:t>
            </w:r>
          </w:p>
        </w:tc>
      </w:tr>
      <w:tr w:rsidR="00627351" w14:paraId="3505A21D"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6181037" w14:textId="77777777" w:rsidR="00070C29" w:rsidRDefault="00070C29" w:rsidP="000B35F8">
            <w:proofErr w:type="gramStart"/>
            <w:r>
              <w:t>special.GDPperCap</w:t>
            </w:r>
            <w:proofErr w:type="gramEnd"/>
            <w:r>
              <w:t>.2005.2010</w:t>
            </w:r>
          </w:p>
        </w:tc>
        <w:tc>
          <w:tcPr>
            <w:tcW w:w="0" w:type="auto"/>
            <w:hideMark/>
          </w:tcPr>
          <w:p w14:paraId="2432ED84" w14:textId="77777777" w:rsidR="00070C29" w:rsidRDefault="00070C29" w:rsidP="000B35F8">
            <w:pPr>
              <w:jc w:val="right"/>
            </w:pPr>
            <w:r>
              <w:t>43340.344</w:t>
            </w:r>
          </w:p>
        </w:tc>
        <w:tc>
          <w:tcPr>
            <w:tcW w:w="0" w:type="auto"/>
            <w:hideMark/>
          </w:tcPr>
          <w:p w14:paraId="50CEAB22" w14:textId="77777777" w:rsidR="00070C29" w:rsidRDefault="00070C29" w:rsidP="000B35F8">
            <w:pPr>
              <w:jc w:val="right"/>
            </w:pPr>
            <w:r>
              <w:t>46569.676</w:t>
            </w:r>
          </w:p>
        </w:tc>
        <w:tc>
          <w:tcPr>
            <w:tcW w:w="0" w:type="auto"/>
            <w:hideMark/>
          </w:tcPr>
          <w:p w14:paraId="23880A73" w14:textId="77777777" w:rsidR="00070C29" w:rsidRDefault="00070C29" w:rsidP="000B35F8">
            <w:pPr>
              <w:jc w:val="right"/>
            </w:pPr>
            <w:r>
              <w:t>47573.339</w:t>
            </w:r>
          </w:p>
        </w:tc>
      </w:tr>
      <w:tr w:rsidR="00070C29" w14:paraId="673DF821" w14:textId="77777777" w:rsidTr="00C0203F">
        <w:tc>
          <w:tcPr>
            <w:tcW w:w="0" w:type="auto"/>
            <w:hideMark/>
          </w:tcPr>
          <w:p w14:paraId="3428FF30" w14:textId="77777777" w:rsidR="00070C29" w:rsidRDefault="00070C29" w:rsidP="000B35F8">
            <w:proofErr w:type="gramStart"/>
            <w:r>
              <w:t>special.GDPperCap</w:t>
            </w:r>
            <w:proofErr w:type="gramEnd"/>
            <w:r>
              <w:t>.2011.2013</w:t>
            </w:r>
          </w:p>
        </w:tc>
        <w:tc>
          <w:tcPr>
            <w:tcW w:w="0" w:type="auto"/>
            <w:hideMark/>
          </w:tcPr>
          <w:p w14:paraId="23D2A74F" w14:textId="77777777" w:rsidR="00070C29" w:rsidRDefault="00070C29" w:rsidP="000B35F8">
            <w:pPr>
              <w:jc w:val="right"/>
            </w:pPr>
            <w:r>
              <w:t>41975.732</w:t>
            </w:r>
          </w:p>
        </w:tc>
        <w:tc>
          <w:tcPr>
            <w:tcW w:w="0" w:type="auto"/>
            <w:hideMark/>
          </w:tcPr>
          <w:p w14:paraId="6369577E" w14:textId="77777777" w:rsidR="00070C29" w:rsidRDefault="00070C29" w:rsidP="000B35F8">
            <w:pPr>
              <w:jc w:val="right"/>
            </w:pPr>
            <w:r>
              <w:t>46884.569</w:t>
            </w:r>
          </w:p>
        </w:tc>
        <w:tc>
          <w:tcPr>
            <w:tcW w:w="0" w:type="auto"/>
            <w:hideMark/>
          </w:tcPr>
          <w:p w14:paraId="5B4E55C9" w14:textId="77777777" w:rsidR="00070C29" w:rsidRDefault="00070C29" w:rsidP="000B35F8">
            <w:pPr>
              <w:jc w:val="right"/>
            </w:pPr>
            <w:r>
              <w:t>52420.115</w:t>
            </w:r>
          </w:p>
        </w:tc>
      </w:tr>
      <w:tr w:rsidR="00627351" w14:paraId="0E85CBE2"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4F64EA58" w14:textId="77777777" w:rsidR="00070C29" w:rsidRDefault="00070C29" w:rsidP="000B35F8">
            <w:proofErr w:type="gramStart"/>
            <w:r>
              <w:t>special.UrbanPop</w:t>
            </w:r>
            <w:proofErr w:type="gramEnd"/>
            <w:r>
              <w:t>.1990</w:t>
            </w:r>
          </w:p>
        </w:tc>
        <w:tc>
          <w:tcPr>
            <w:tcW w:w="0" w:type="auto"/>
            <w:hideMark/>
          </w:tcPr>
          <w:p w14:paraId="6D7F226F" w14:textId="77777777" w:rsidR="00070C29" w:rsidRDefault="00070C29" w:rsidP="000B35F8">
            <w:pPr>
              <w:jc w:val="right"/>
            </w:pPr>
            <w:r>
              <w:t>78.140</w:t>
            </w:r>
          </w:p>
        </w:tc>
        <w:tc>
          <w:tcPr>
            <w:tcW w:w="0" w:type="auto"/>
            <w:hideMark/>
          </w:tcPr>
          <w:p w14:paraId="4158EED1" w14:textId="77777777" w:rsidR="00070C29" w:rsidRDefault="00070C29" w:rsidP="000B35F8">
            <w:pPr>
              <w:jc w:val="right"/>
            </w:pPr>
            <w:r>
              <w:t>77.870</w:t>
            </w:r>
          </w:p>
        </w:tc>
        <w:tc>
          <w:tcPr>
            <w:tcW w:w="0" w:type="auto"/>
            <w:hideMark/>
          </w:tcPr>
          <w:p w14:paraId="0BCE9063" w14:textId="77777777" w:rsidR="00070C29" w:rsidRDefault="00070C29" w:rsidP="000B35F8">
            <w:pPr>
              <w:jc w:val="right"/>
            </w:pPr>
            <w:r>
              <w:t>74.238</w:t>
            </w:r>
          </w:p>
        </w:tc>
      </w:tr>
      <w:tr w:rsidR="00070C29" w14:paraId="6675F08D" w14:textId="77777777" w:rsidTr="00C0203F">
        <w:tc>
          <w:tcPr>
            <w:tcW w:w="0" w:type="auto"/>
            <w:hideMark/>
          </w:tcPr>
          <w:p w14:paraId="3DEB4D22" w14:textId="77777777" w:rsidR="00070C29" w:rsidRDefault="00070C29" w:rsidP="000B35F8">
            <w:proofErr w:type="gramStart"/>
            <w:r>
              <w:t>special.UrbanPop</w:t>
            </w:r>
            <w:proofErr w:type="gramEnd"/>
            <w:r>
              <w:t>.1991</w:t>
            </w:r>
          </w:p>
        </w:tc>
        <w:tc>
          <w:tcPr>
            <w:tcW w:w="0" w:type="auto"/>
            <w:hideMark/>
          </w:tcPr>
          <w:p w14:paraId="06FAD564" w14:textId="77777777" w:rsidR="00070C29" w:rsidRDefault="00070C29" w:rsidP="000B35F8">
            <w:pPr>
              <w:jc w:val="right"/>
            </w:pPr>
            <w:r>
              <w:t>78.112</w:t>
            </w:r>
          </w:p>
        </w:tc>
        <w:tc>
          <w:tcPr>
            <w:tcW w:w="0" w:type="auto"/>
            <w:hideMark/>
          </w:tcPr>
          <w:p w14:paraId="5FD90E1B" w14:textId="77777777" w:rsidR="00070C29" w:rsidRDefault="00070C29" w:rsidP="000B35F8">
            <w:pPr>
              <w:jc w:val="right"/>
            </w:pPr>
            <w:r>
              <w:t>78.125</w:t>
            </w:r>
          </w:p>
        </w:tc>
        <w:tc>
          <w:tcPr>
            <w:tcW w:w="0" w:type="auto"/>
            <w:hideMark/>
          </w:tcPr>
          <w:p w14:paraId="24FF052A" w14:textId="77777777" w:rsidR="00070C29" w:rsidRDefault="00070C29" w:rsidP="000B35F8">
            <w:pPr>
              <w:jc w:val="right"/>
            </w:pPr>
            <w:r>
              <w:t>74.478</w:t>
            </w:r>
          </w:p>
        </w:tc>
      </w:tr>
      <w:tr w:rsidR="00627351" w14:paraId="09B9CF14" w14:textId="77777777" w:rsidTr="00C0203F">
        <w:trPr>
          <w:cnfStyle w:val="000000100000" w:firstRow="0" w:lastRow="0" w:firstColumn="0" w:lastColumn="0" w:oddVBand="0" w:evenVBand="0" w:oddHBand="1" w:evenHBand="0" w:firstRowFirstColumn="0" w:firstRowLastColumn="0" w:lastRowFirstColumn="0" w:lastRowLastColumn="0"/>
        </w:trPr>
        <w:tc>
          <w:tcPr>
            <w:tcW w:w="0" w:type="auto"/>
            <w:hideMark/>
          </w:tcPr>
          <w:p w14:paraId="559A3853" w14:textId="77777777" w:rsidR="00070C29" w:rsidRDefault="00070C29" w:rsidP="000B35F8">
            <w:proofErr w:type="gramStart"/>
            <w:r>
              <w:t>special.UrbanPop</w:t>
            </w:r>
            <w:proofErr w:type="gramEnd"/>
            <w:r>
              <w:t>.1992</w:t>
            </w:r>
          </w:p>
        </w:tc>
        <w:tc>
          <w:tcPr>
            <w:tcW w:w="0" w:type="auto"/>
            <w:hideMark/>
          </w:tcPr>
          <w:p w14:paraId="186F9F99" w14:textId="77777777" w:rsidR="00070C29" w:rsidRDefault="00070C29" w:rsidP="000B35F8">
            <w:pPr>
              <w:jc w:val="right"/>
            </w:pPr>
            <w:r>
              <w:t>78.172</w:t>
            </w:r>
          </w:p>
        </w:tc>
        <w:tc>
          <w:tcPr>
            <w:tcW w:w="0" w:type="auto"/>
            <w:hideMark/>
          </w:tcPr>
          <w:p w14:paraId="0D4A6316" w14:textId="77777777" w:rsidR="00070C29" w:rsidRDefault="00070C29" w:rsidP="000B35F8">
            <w:pPr>
              <w:jc w:val="right"/>
            </w:pPr>
            <w:r>
              <w:t>78.389</w:t>
            </w:r>
          </w:p>
        </w:tc>
        <w:tc>
          <w:tcPr>
            <w:tcW w:w="0" w:type="auto"/>
            <w:hideMark/>
          </w:tcPr>
          <w:p w14:paraId="79C806CD" w14:textId="77777777" w:rsidR="00070C29" w:rsidRDefault="00070C29" w:rsidP="000B35F8">
            <w:pPr>
              <w:jc w:val="right"/>
            </w:pPr>
            <w:r>
              <w:t>74.734</w:t>
            </w:r>
          </w:p>
        </w:tc>
      </w:tr>
      <w:tr w:rsidR="00070C29" w14:paraId="049F3BA4" w14:textId="77777777" w:rsidTr="00C0203F">
        <w:tc>
          <w:tcPr>
            <w:tcW w:w="0" w:type="auto"/>
            <w:hideMark/>
          </w:tcPr>
          <w:p w14:paraId="3849D542" w14:textId="77777777" w:rsidR="00070C29" w:rsidRDefault="00070C29" w:rsidP="000B35F8">
            <w:proofErr w:type="gramStart"/>
            <w:r>
              <w:t>special.UrbanPop</w:t>
            </w:r>
            <w:proofErr w:type="gramEnd"/>
            <w:r>
              <w:t>.1993.2013</w:t>
            </w:r>
          </w:p>
        </w:tc>
        <w:tc>
          <w:tcPr>
            <w:tcW w:w="0" w:type="auto"/>
            <w:hideMark/>
          </w:tcPr>
          <w:p w14:paraId="03871827" w14:textId="77777777" w:rsidR="00070C29" w:rsidRDefault="00070C29" w:rsidP="000B35F8">
            <w:pPr>
              <w:jc w:val="right"/>
            </w:pPr>
            <w:r>
              <w:t>79.690</w:t>
            </w:r>
          </w:p>
        </w:tc>
        <w:tc>
          <w:tcPr>
            <w:tcW w:w="0" w:type="auto"/>
            <w:hideMark/>
          </w:tcPr>
          <w:p w14:paraId="70B6351B" w14:textId="77777777" w:rsidR="00070C29" w:rsidRDefault="00070C29" w:rsidP="000B35F8">
            <w:pPr>
              <w:jc w:val="right"/>
            </w:pPr>
            <w:r>
              <w:t>80.692</w:t>
            </w:r>
          </w:p>
        </w:tc>
        <w:tc>
          <w:tcPr>
            <w:tcW w:w="0" w:type="auto"/>
            <w:hideMark/>
          </w:tcPr>
          <w:p w14:paraId="19203BB5" w14:textId="77777777" w:rsidR="00070C29" w:rsidRDefault="00070C29" w:rsidP="000B35F8">
            <w:pPr>
              <w:jc w:val="right"/>
            </w:pPr>
            <w:r>
              <w:t>77.582</w:t>
            </w:r>
          </w:p>
        </w:tc>
      </w:tr>
    </w:tbl>
    <w:p w14:paraId="32A15654" w14:textId="77777777" w:rsidR="001E7168" w:rsidRDefault="001E7168" w:rsidP="000B35F8">
      <w:bookmarkStart w:id="38" w:name="placebo-testing-by-country-1"/>
    </w:p>
    <w:p w14:paraId="6BBFAE7C" w14:textId="7279B193" w:rsidR="00070C29" w:rsidRDefault="001E7168" w:rsidP="000B35F8">
      <w:pPr>
        <w:pStyle w:val="Heading4"/>
      </w:pPr>
      <w:r>
        <w:lastRenderedPageBreak/>
        <w:t>Placebo</w:t>
      </w:r>
      <w:r w:rsidR="00070C29">
        <w:t xml:space="preserve"> testing by country</w:t>
      </w:r>
      <w:bookmarkEnd w:id="38"/>
    </w:p>
    <w:p w14:paraId="3395B5D2" w14:textId="0034676F" w:rsidR="00070C29" w:rsidRDefault="00070C29" w:rsidP="000B35F8">
      <w:r>
        <w:rPr>
          <w:noProof/>
        </w:rPr>
        <w:drawing>
          <wp:inline distT="0" distB="0" distL="0" distR="0" wp14:anchorId="4C7AAEB3" wp14:editId="07FFED04">
            <wp:extent cx="5524500" cy="3686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116D0CFD" w14:textId="77777777" w:rsidR="00070C29" w:rsidRDefault="00070C29" w:rsidP="000B35F8">
      <w:pPr>
        <w:pStyle w:val="BodyText"/>
      </w:pPr>
      <w:r>
        <w:t>In placebo-country tests, England and Wales ranked 8 out of 14 countries by pre/post-MSPE ratio.</w:t>
      </w:r>
    </w:p>
    <w:p w14:paraId="6327898B" w14:textId="77777777" w:rsidR="00CC4A4B" w:rsidRDefault="00070C29" w:rsidP="000B35F8">
      <w:pPr>
        <w:pStyle w:val="BodyText"/>
        <w:sectPr w:rsidR="00CC4A4B" w:rsidSect="00E37D7F">
          <w:pgSz w:w="11906" w:h="16838"/>
          <w:pgMar w:top="1021" w:right="1021" w:bottom="1021" w:left="1021" w:header="709" w:footer="709" w:gutter="0"/>
          <w:cols w:space="708"/>
          <w:docGrid w:linePitch="360"/>
        </w:sectPr>
      </w:pPr>
      <w:r>
        <w:rPr>
          <w:noProof/>
        </w:rPr>
        <w:drawing>
          <wp:inline distT="0" distB="0" distL="0" distR="0" wp14:anchorId="198CFA19" wp14:editId="0D6690AA">
            <wp:extent cx="5524500" cy="368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3ECEB757" w14:textId="77777777" w:rsidR="00CC4A4B" w:rsidRDefault="00CC4A4B" w:rsidP="00CC4A4B">
      <w:pPr>
        <w:pStyle w:val="Heading1"/>
      </w:pPr>
      <w:r>
        <w:lastRenderedPageBreak/>
        <w:t>Model-testing iterations</w:t>
      </w:r>
    </w:p>
    <w:p w14:paraId="67C8EC2A" w14:textId="77777777" w:rsidR="00313CBF" w:rsidRDefault="00313CBF" w:rsidP="00313CBF">
      <w:pPr>
        <w:pStyle w:val="Heading2"/>
      </w:pPr>
      <w:bookmarkStart w:id="39" w:name="under-18-pregnancy---no-added-predictors"/>
      <w:r>
        <w:t>Under-18 pregnancy - no added predictors</w:t>
      </w:r>
      <w:bookmarkEnd w:id="39"/>
    </w:p>
    <w:p w14:paraId="2218F0E9" w14:textId="77777777" w:rsidR="00313CBF" w:rsidRDefault="00313CBF" w:rsidP="00313CBF">
      <w:pPr>
        <w:pStyle w:val="FirstParagraph"/>
      </w:pPr>
      <w:r>
        <w:t>Plotting MSPEs by iteration and gaps for all iterations.</w:t>
      </w:r>
    </w:p>
    <w:p w14:paraId="31DED278" w14:textId="622D0A10" w:rsidR="00313CBF" w:rsidRDefault="00313CBF" w:rsidP="00313CBF">
      <w:pPr>
        <w:pStyle w:val="BodyText"/>
      </w:pPr>
      <w:r>
        <w:rPr>
          <w:noProof/>
        </w:rPr>
        <w:drawing>
          <wp:inline distT="0" distB="0" distL="0" distR="0" wp14:anchorId="48436AA8" wp14:editId="352EDEFB">
            <wp:extent cx="6263640" cy="3769360"/>
            <wp:effectExtent l="0" t="0" r="381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63640" cy="3769360"/>
                    </a:xfrm>
                    <a:prstGeom prst="rect">
                      <a:avLst/>
                    </a:prstGeom>
                    <a:noFill/>
                    <a:ln>
                      <a:noFill/>
                    </a:ln>
                  </pic:spPr>
                </pic:pic>
              </a:graphicData>
            </a:graphic>
          </wp:inline>
        </w:drawing>
      </w:r>
    </w:p>
    <w:p w14:paraId="4C3D056F" w14:textId="77777777" w:rsidR="00313CBF" w:rsidRDefault="00313CBF" w:rsidP="00313CBF">
      <w:pPr>
        <w:pStyle w:val="Heading3"/>
      </w:pPr>
      <w:bookmarkStart w:id="40" w:name="top-countries"/>
      <w:r>
        <w:t>Top countries</w:t>
      </w:r>
      <w:bookmarkEnd w:id="40"/>
    </w:p>
    <w:p w14:paraId="5C0643DF" w14:textId="77777777" w:rsidR="00313CBF" w:rsidRDefault="00313CBF" w:rsidP="00313CBF">
      <w:pPr>
        <w:pStyle w:val="FirstParagraph"/>
      </w:pPr>
      <w:r>
        <w:t xml:space="preserve">Differing iterations produced different country weightings. I </w:t>
      </w:r>
      <w:proofErr w:type="spellStart"/>
      <w:r>
        <w:t>exctracted</w:t>
      </w:r>
      <w:proofErr w:type="spellEnd"/>
      <w:r>
        <w:t xml:space="preserve"> the top country for each iteration and plotted the lowest MSPE for the top four countries:</w:t>
      </w:r>
    </w:p>
    <w:p w14:paraId="7766A5F7" w14:textId="4C31F4FF" w:rsidR="00313CBF" w:rsidRDefault="00313CBF" w:rsidP="00313CBF">
      <w:pPr>
        <w:pStyle w:val="BodyText"/>
      </w:pPr>
      <w:r>
        <w:rPr>
          <w:noProof/>
        </w:rPr>
        <w:lastRenderedPageBreak/>
        <w:drawing>
          <wp:inline distT="0" distB="0" distL="0" distR="0" wp14:anchorId="5D5F7EAE" wp14:editId="0465B088">
            <wp:extent cx="6263640" cy="3769360"/>
            <wp:effectExtent l="0" t="0" r="381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63640" cy="3769360"/>
                    </a:xfrm>
                    <a:prstGeom prst="rect">
                      <a:avLst/>
                    </a:prstGeom>
                    <a:noFill/>
                    <a:ln>
                      <a:noFill/>
                    </a:ln>
                  </pic:spPr>
                </pic:pic>
              </a:graphicData>
            </a:graphic>
          </wp:inline>
        </w:drawing>
      </w:r>
    </w:p>
    <w:p w14:paraId="37F9DA69" w14:textId="77777777" w:rsidR="00313CBF" w:rsidRDefault="00313CBF" w:rsidP="00313CBF">
      <w:pPr>
        <w:pStyle w:val="Heading3"/>
      </w:pPr>
      <w:bookmarkStart w:id="41" w:name="removing-top-countries"/>
      <w:r>
        <w:t>Removing top countries</w:t>
      </w:r>
      <w:bookmarkEnd w:id="41"/>
    </w:p>
    <w:p w14:paraId="073CB45B" w14:textId="5E2BAB10" w:rsidR="00313CBF" w:rsidRDefault="00313CBF" w:rsidP="00313CBF">
      <w:pPr>
        <w:pStyle w:val="FirstParagraph"/>
      </w:pPr>
      <w:r>
        <w:t>A further iterative cycle constructed sequential synthetic controls, removing the previous top-weighted country to test for over-reliance on very few abnormal countries. Labels represent the top-weighted country in each analysis by weight and pre-intervention MSPE:</w:t>
      </w:r>
    </w:p>
    <w:p w14:paraId="3EDFC21A" w14:textId="46D95D5E" w:rsidR="00313CBF" w:rsidRDefault="00313CBF" w:rsidP="00313CBF">
      <w:pPr>
        <w:pStyle w:val="BodyText"/>
      </w:pPr>
      <w:r>
        <w:rPr>
          <w:noProof/>
        </w:rPr>
        <w:drawing>
          <wp:inline distT="0" distB="0" distL="0" distR="0" wp14:anchorId="338BB646" wp14:editId="6080C383">
            <wp:extent cx="6263640" cy="3769360"/>
            <wp:effectExtent l="0" t="0" r="381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63640" cy="3769360"/>
                    </a:xfrm>
                    <a:prstGeom prst="rect">
                      <a:avLst/>
                    </a:prstGeom>
                    <a:noFill/>
                    <a:ln>
                      <a:noFill/>
                    </a:ln>
                  </pic:spPr>
                </pic:pic>
              </a:graphicData>
            </a:graphic>
          </wp:inline>
        </w:drawing>
      </w:r>
    </w:p>
    <w:p w14:paraId="29263E62" w14:textId="77777777" w:rsidR="00313CBF" w:rsidRDefault="00313CBF" w:rsidP="00313CBF">
      <w:pPr>
        <w:pStyle w:val="Heading2"/>
      </w:pPr>
      <w:bookmarkStart w:id="42" w:name="under-20---no-added-predictors"/>
      <w:r>
        <w:lastRenderedPageBreak/>
        <w:t>Under-20 - no added predictors</w:t>
      </w:r>
      <w:bookmarkEnd w:id="42"/>
    </w:p>
    <w:p w14:paraId="3B33EE66" w14:textId="2148B5E1" w:rsidR="00313CBF" w:rsidRDefault="00313CBF" w:rsidP="00313CBF">
      <w:pPr>
        <w:pStyle w:val="FirstParagraph"/>
      </w:pPr>
      <w:r>
        <w:rPr>
          <w:noProof/>
        </w:rPr>
        <w:drawing>
          <wp:inline distT="0" distB="0" distL="0" distR="0" wp14:anchorId="11DC65D6" wp14:editId="094B1A9D">
            <wp:extent cx="6263640" cy="3769360"/>
            <wp:effectExtent l="0" t="0" r="381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63640" cy="3769360"/>
                    </a:xfrm>
                    <a:prstGeom prst="rect">
                      <a:avLst/>
                    </a:prstGeom>
                    <a:noFill/>
                    <a:ln>
                      <a:noFill/>
                    </a:ln>
                  </pic:spPr>
                </pic:pic>
              </a:graphicData>
            </a:graphic>
          </wp:inline>
        </w:drawing>
      </w:r>
    </w:p>
    <w:p w14:paraId="524D8CC1" w14:textId="77777777" w:rsidR="00313CBF" w:rsidRDefault="00313CBF" w:rsidP="00313CBF">
      <w:pPr>
        <w:pStyle w:val="Heading3"/>
      </w:pPr>
      <w:bookmarkStart w:id="43" w:name="top-countries-1"/>
      <w:r>
        <w:t>Top Countries</w:t>
      </w:r>
      <w:bookmarkEnd w:id="43"/>
    </w:p>
    <w:p w14:paraId="041DAFD1" w14:textId="5E19C2C1" w:rsidR="00313CBF" w:rsidRDefault="00313CBF" w:rsidP="00313CBF">
      <w:pPr>
        <w:pStyle w:val="FirstParagraph"/>
      </w:pPr>
      <w:r>
        <w:rPr>
          <w:noProof/>
        </w:rPr>
        <w:drawing>
          <wp:inline distT="0" distB="0" distL="0" distR="0" wp14:anchorId="4F3B8461" wp14:editId="5E1EC934">
            <wp:extent cx="6263640" cy="3769360"/>
            <wp:effectExtent l="0" t="0" r="381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63640" cy="3769360"/>
                    </a:xfrm>
                    <a:prstGeom prst="rect">
                      <a:avLst/>
                    </a:prstGeom>
                    <a:noFill/>
                    <a:ln>
                      <a:noFill/>
                    </a:ln>
                  </pic:spPr>
                </pic:pic>
              </a:graphicData>
            </a:graphic>
          </wp:inline>
        </w:drawing>
      </w:r>
    </w:p>
    <w:p w14:paraId="01EEA764" w14:textId="77777777" w:rsidR="00313CBF" w:rsidRDefault="00313CBF" w:rsidP="00313CBF">
      <w:pPr>
        <w:pStyle w:val="Heading3"/>
      </w:pPr>
      <w:bookmarkStart w:id="44" w:name="removing-top-countries-1"/>
      <w:r>
        <w:lastRenderedPageBreak/>
        <w:t>Removing Top Countries</w:t>
      </w:r>
      <w:bookmarkEnd w:id="44"/>
    </w:p>
    <w:p w14:paraId="3B985F3A" w14:textId="4D8E207E" w:rsidR="00313CBF" w:rsidRDefault="00313CBF" w:rsidP="00313CBF">
      <w:pPr>
        <w:pStyle w:val="FirstParagraph"/>
      </w:pPr>
      <w:r>
        <w:rPr>
          <w:noProof/>
        </w:rPr>
        <w:drawing>
          <wp:inline distT="0" distB="0" distL="0" distR="0" wp14:anchorId="39525B93" wp14:editId="7D94B91A">
            <wp:extent cx="6263640" cy="3769360"/>
            <wp:effectExtent l="0" t="0" r="381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63640" cy="3769360"/>
                    </a:xfrm>
                    <a:prstGeom prst="rect">
                      <a:avLst/>
                    </a:prstGeom>
                    <a:noFill/>
                    <a:ln>
                      <a:noFill/>
                    </a:ln>
                  </pic:spPr>
                </pic:pic>
              </a:graphicData>
            </a:graphic>
          </wp:inline>
        </w:drawing>
      </w:r>
    </w:p>
    <w:p w14:paraId="13D3F6E2" w14:textId="3EE7F179" w:rsidR="00070C29" w:rsidRPr="00070C29" w:rsidRDefault="00070C29" w:rsidP="00313CBF">
      <w:pPr>
        <w:pStyle w:val="Heading2"/>
      </w:pPr>
    </w:p>
    <w:sectPr w:rsidR="00070C29" w:rsidRPr="00070C29" w:rsidSect="00E37D7F">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6CE25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223592"/>
    <w:multiLevelType w:val="multilevel"/>
    <w:tmpl w:val="7F08EBAC"/>
    <w:lvl w:ilvl="0">
      <w:start w:val="1"/>
      <w:numFmt w:val="upperLetter"/>
      <w:lvlText w:val="Appendix %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none"/>
      <w:lvlText w:val=""/>
      <w:lvlJc w:val="left"/>
      <w:pPr>
        <w:ind w:left="0" w:firstLine="0"/>
      </w:pPr>
      <w:rPr>
        <w:rFonts w:hint="default"/>
      </w:rPr>
    </w:lvl>
    <w:lvl w:ilvl="8">
      <w:start w:val="1"/>
      <w:numFmt w:val="upperLetter"/>
      <w:lvlText w:val="Appendix %9"/>
      <w:lvlJc w:val="left"/>
      <w:pPr>
        <w:ind w:left="567" w:hanging="567"/>
      </w:pPr>
      <w:rPr>
        <w:rFonts w:hint="default"/>
      </w:rPr>
    </w:lvl>
  </w:abstractNum>
  <w:abstractNum w:abstractNumId="2" w15:restartNumberingAfterBreak="0">
    <w:nsid w:val="19CB3B9F"/>
    <w:multiLevelType w:val="multilevel"/>
    <w:tmpl w:val="FD4617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0C25E9A"/>
    <w:multiLevelType w:val="multilevel"/>
    <w:tmpl w:val="F0BE53E6"/>
    <w:lvl w:ilvl="0">
      <w:start w:val="1"/>
      <w:numFmt w:val="upperLetter"/>
      <w:lvlText w:val="Appendix %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none"/>
      <w:lvlText w:val=""/>
      <w:lvlJc w:val="left"/>
      <w:pPr>
        <w:ind w:left="0" w:firstLine="0"/>
      </w:pPr>
      <w:rPr>
        <w:rFonts w:hint="default"/>
      </w:rPr>
    </w:lvl>
    <w:lvl w:ilvl="8">
      <w:start w:val="1"/>
      <w:numFmt w:val="upperLetter"/>
      <w:lvlText w:val="Appendix %9"/>
      <w:lvlJc w:val="left"/>
      <w:pPr>
        <w:ind w:left="567" w:hanging="567"/>
      </w:pPr>
      <w:rPr>
        <w:rFonts w:hint="default"/>
      </w:rPr>
    </w:lvl>
  </w:abstractNum>
  <w:abstractNum w:abstractNumId="4" w15:restartNumberingAfterBreak="0">
    <w:nsid w:val="2C1AE401"/>
    <w:multiLevelType w:val="multilevel"/>
    <w:tmpl w:val="19E27BB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5" w15:restartNumberingAfterBreak="0">
    <w:nsid w:val="31001221"/>
    <w:multiLevelType w:val="multilevel"/>
    <w:tmpl w:val="C69286F4"/>
    <w:lvl w:ilvl="0">
      <w:start w:val="1"/>
      <w:numFmt w:val="upperLetter"/>
      <w:pStyle w:val="Heading1"/>
      <w:suff w:val="space"/>
      <w:lvlText w:val="Section %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none"/>
      <w:pStyle w:val="Title"/>
      <w:lvlText w:val=""/>
      <w:lvlJc w:val="left"/>
      <w:pPr>
        <w:ind w:left="0" w:firstLine="0"/>
      </w:pPr>
      <w:rPr>
        <w:rFonts w:hint="default"/>
      </w:rPr>
    </w:lvl>
    <w:lvl w:ilvl="8">
      <w:start w:val="1"/>
      <w:numFmt w:val="upperLetter"/>
      <w:pStyle w:val="Appendix"/>
      <w:lvlText w:val="Appendix %9"/>
      <w:lvlJc w:val="left"/>
      <w:pPr>
        <w:ind w:left="567" w:hanging="567"/>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0"/>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5"/>
  </w:num>
  <w:num w:numId="16">
    <w:abstractNumId w:val="3"/>
  </w:num>
  <w:num w:numId="17">
    <w:abstractNumId w:val="2"/>
  </w:num>
  <w:num w:numId="18">
    <w:abstractNumId w:val="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mailMerge>
    <w:mainDocumentType w:val="formLetters"/>
    <w:dataType w:val="textFile"/>
    <w:activeRecord w:val="-1"/>
  </w:mailMerge>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68"/>
    <w:rsid w:val="00050404"/>
    <w:rsid w:val="00070C29"/>
    <w:rsid w:val="00074EC3"/>
    <w:rsid w:val="00080B8C"/>
    <w:rsid w:val="00096669"/>
    <w:rsid w:val="000B079E"/>
    <w:rsid w:val="000B257C"/>
    <w:rsid w:val="000B35F8"/>
    <w:rsid w:val="000E074B"/>
    <w:rsid w:val="000E550D"/>
    <w:rsid w:val="000F474E"/>
    <w:rsid w:val="00102A86"/>
    <w:rsid w:val="00181195"/>
    <w:rsid w:val="00183679"/>
    <w:rsid w:val="001D0B30"/>
    <w:rsid w:val="001E7168"/>
    <w:rsid w:val="002402C2"/>
    <w:rsid w:val="00250101"/>
    <w:rsid w:val="00260B57"/>
    <w:rsid w:val="002A7805"/>
    <w:rsid w:val="002C6094"/>
    <w:rsid w:val="00313CBF"/>
    <w:rsid w:val="00316D20"/>
    <w:rsid w:val="00366CD3"/>
    <w:rsid w:val="00371BAC"/>
    <w:rsid w:val="00380643"/>
    <w:rsid w:val="00396E36"/>
    <w:rsid w:val="003B59AE"/>
    <w:rsid w:val="003D65DC"/>
    <w:rsid w:val="00446083"/>
    <w:rsid w:val="00460BAA"/>
    <w:rsid w:val="0046223C"/>
    <w:rsid w:val="004757A5"/>
    <w:rsid w:val="00486127"/>
    <w:rsid w:val="004B47D0"/>
    <w:rsid w:val="004C0FCA"/>
    <w:rsid w:val="004E24AB"/>
    <w:rsid w:val="004E7FCD"/>
    <w:rsid w:val="0051356E"/>
    <w:rsid w:val="00522E0B"/>
    <w:rsid w:val="00523C24"/>
    <w:rsid w:val="005655ED"/>
    <w:rsid w:val="0058331E"/>
    <w:rsid w:val="005B2E32"/>
    <w:rsid w:val="00627351"/>
    <w:rsid w:val="00671CB8"/>
    <w:rsid w:val="006935C9"/>
    <w:rsid w:val="006D6D50"/>
    <w:rsid w:val="007432CC"/>
    <w:rsid w:val="00747E74"/>
    <w:rsid w:val="00890FE3"/>
    <w:rsid w:val="008F4442"/>
    <w:rsid w:val="009074C6"/>
    <w:rsid w:val="00913040"/>
    <w:rsid w:val="009169E4"/>
    <w:rsid w:val="00962FF1"/>
    <w:rsid w:val="009735F7"/>
    <w:rsid w:val="00A05415"/>
    <w:rsid w:val="00A67D1F"/>
    <w:rsid w:val="00AA2D61"/>
    <w:rsid w:val="00B67C53"/>
    <w:rsid w:val="00B8017E"/>
    <w:rsid w:val="00BA1D8D"/>
    <w:rsid w:val="00BA2EDD"/>
    <w:rsid w:val="00BA5EDC"/>
    <w:rsid w:val="00BB0F0B"/>
    <w:rsid w:val="00C0203F"/>
    <w:rsid w:val="00C52DF3"/>
    <w:rsid w:val="00CA759A"/>
    <w:rsid w:val="00CC4A4B"/>
    <w:rsid w:val="00D80277"/>
    <w:rsid w:val="00E064DA"/>
    <w:rsid w:val="00E069B1"/>
    <w:rsid w:val="00E10DD2"/>
    <w:rsid w:val="00E37D7F"/>
    <w:rsid w:val="00E522D0"/>
    <w:rsid w:val="00E52D6D"/>
    <w:rsid w:val="00E53F2A"/>
    <w:rsid w:val="00E75C0C"/>
    <w:rsid w:val="00E83EA1"/>
    <w:rsid w:val="00F4366E"/>
    <w:rsid w:val="00F67B48"/>
    <w:rsid w:val="00FB7B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999D3"/>
  <w15:chartTrackingRefBased/>
  <w15:docId w15:val="{8DC41BA4-8070-4F32-A550-15E3A2D1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7FCD"/>
    <w:rPr>
      <w:rFonts w:ascii="Arial" w:hAnsi="Arial" w:cs="Arial"/>
      <w:sz w:val="24"/>
      <w:szCs w:val="24"/>
    </w:rPr>
  </w:style>
  <w:style w:type="paragraph" w:styleId="Heading1">
    <w:name w:val="heading 1"/>
    <w:basedOn w:val="Normal"/>
    <w:next w:val="BodyText"/>
    <w:link w:val="Heading1Char"/>
    <w:uiPriority w:val="9"/>
    <w:qFormat/>
    <w:rsid w:val="00BA2EDD"/>
    <w:pPr>
      <w:keepNext/>
      <w:keepLines/>
      <w:numPr>
        <w:numId w:val="15"/>
      </w:numPr>
      <w:spacing w:after="360" w:line="240" w:lineRule="auto"/>
      <w:outlineLvl w:val="0"/>
    </w:pPr>
    <w:rPr>
      <w:rFonts w:eastAsiaTheme="majorEastAsia" w:cstheme="majorBidi"/>
      <w:b/>
      <w:kern w:val="28"/>
      <w:sz w:val="36"/>
      <w:szCs w:val="32"/>
    </w:rPr>
  </w:style>
  <w:style w:type="paragraph" w:styleId="Heading2">
    <w:name w:val="heading 2"/>
    <w:basedOn w:val="Normal"/>
    <w:next w:val="BodyText"/>
    <w:link w:val="Heading2Char"/>
    <w:uiPriority w:val="9"/>
    <w:qFormat/>
    <w:rsid w:val="00E37D7F"/>
    <w:pPr>
      <w:keepNext/>
      <w:keepLines/>
      <w:spacing w:after="360" w:line="240" w:lineRule="auto"/>
      <w:outlineLvl w:val="1"/>
    </w:pPr>
    <w:rPr>
      <w:rFonts w:eastAsiaTheme="majorEastAsia" w:cstheme="majorBidi"/>
      <w:b/>
      <w:kern w:val="28"/>
      <w:sz w:val="32"/>
      <w:szCs w:val="26"/>
    </w:rPr>
  </w:style>
  <w:style w:type="paragraph" w:styleId="Heading3">
    <w:name w:val="heading 3"/>
    <w:basedOn w:val="Normal"/>
    <w:next w:val="BodyText"/>
    <w:link w:val="Heading3Char"/>
    <w:uiPriority w:val="9"/>
    <w:qFormat/>
    <w:rsid w:val="00E37D7F"/>
    <w:pPr>
      <w:keepNext/>
      <w:keepLines/>
      <w:spacing w:after="360" w:line="240" w:lineRule="auto"/>
      <w:outlineLvl w:val="2"/>
    </w:pPr>
    <w:rPr>
      <w:rFonts w:eastAsiaTheme="majorEastAsia" w:cstheme="majorBidi"/>
      <w:b/>
      <w:kern w:val="28"/>
      <w:sz w:val="28"/>
    </w:rPr>
  </w:style>
  <w:style w:type="paragraph" w:styleId="Heading4">
    <w:name w:val="heading 4"/>
    <w:basedOn w:val="BodyText"/>
    <w:next w:val="Normal"/>
    <w:link w:val="Heading4Char"/>
    <w:uiPriority w:val="9"/>
    <w:unhideWhenUsed/>
    <w:qFormat/>
    <w:rsid w:val="00E37D7F"/>
    <w:pPr>
      <w:keepNext/>
      <w:keepLines/>
      <w:spacing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BA2EDD"/>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A2EDD"/>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A2EDD"/>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8367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8367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2">
    <w:name w:val="Caption 2"/>
    <w:basedOn w:val="Caption"/>
    <w:next w:val="BodyText"/>
    <w:uiPriority w:val="5"/>
    <w:qFormat/>
    <w:rsid w:val="00183679"/>
    <w:pPr>
      <w:spacing w:before="0" w:after="360"/>
    </w:pPr>
    <w:rPr>
      <w:b w:val="0"/>
    </w:rPr>
  </w:style>
  <w:style w:type="paragraph" w:styleId="Caption">
    <w:name w:val="caption"/>
    <w:basedOn w:val="Normal"/>
    <w:next w:val="BodyText"/>
    <w:uiPriority w:val="5"/>
    <w:qFormat/>
    <w:rsid w:val="00183679"/>
    <w:pPr>
      <w:spacing w:before="120" w:after="0" w:line="240" w:lineRule="auto"/>
    </w:pPr>
    <w:rPr>
      <w:b/>
      <w:iCs/>
      <w:color w:val="44546A" w:themeColor="text2"/>
      <w:sz w:val="20"/>
      <w:szCs w:val="18"/>
    </w:rPr>
  </w:style>
  <w:style w:type="paragraph" w:styleId="BodyText">
    <w:name w:val="Body Text"/>
    <w:basedOn w:val="Normal"/>
    <w:link w:val="BodyTextChar"/>
    <w:qFormat/>
    <w:rsid w:val="00183679"/>
    <w:pPr>
      <w:spacing w:after="360" w:line="360" w:lineRule="auto"/>
    </w:pPr>
  </w:style>
  <w:style w:type="character" w:customStyle="1" w:styleId="BodyTextChar">
    <w:name w:val="Body Text Char"/>
    <w:basedOn w:val="DefaultParagraphFont"/>
    <w:link w:val="BodyText"/>
    <w:rsid w:val="004E7FCD"/>
    <w:rPr>
      <w:rFonts w:ascii="Arial" w:hAnsi="Arial" w:cs="Arial"/>
      <w:sz w:val="24"/>
      <w:szCs w:val="24"/>
    </w:rPr>
  </w:style>
  <w:style w:type="paragraph" w:customStyle="1" w:styleId="Captionspace">
    <w:name w:val="Captionspace"/>
    <w:basedOn w:val="Caption"/>
    <w:next w:val="BodyText"/>
    <w:uiPriority w:val="6"/>
    <w:qFormat/>
    <w:rsid w:val="00183679"/>
    <w:pPr>
      <w:spacing w:before="0" w:after="160"/>
    </w:pPr>
    <w:rPr>
      <w:b w:val="0"/>
    </w:rPr>
  </w:style>
  <w:style w:type="paragraph" w:customStyle="1" w:styleId="Appendix">
    <w:name w:val="Appendix"/>
    <w:basedOn w:val="Heading2"/>
    <w:next w:val="Normal"/>
    <w:uiPriority w:val="5"/>
    <w:qFormat/>
    <w:rsid w:val="00BA2EDD"/>
    <w:pPr>
      <w:numPr>
        <w:ilvl w:val="8"/>
        <w:numId w:val="15"/>
      </w:numPr>
    </w:pPr>
  </w:style>
  <w:style w:type="character" w:customStyle="1" w:styleId="Heading2Char">
    <w:name w:val="Heading 2 Char"/>
    <w:basedOn w:val="DefaultParagraphFont"/>
    <w:link w:val="Heading2"/>
    <w:uiPriority w:val="9"/>
    <w:rsid w:val="004E7FCD"/>
    <w:rPr>
      <w:rFonts w:ascii="Arial" w:eastAsiaTheme="majorEastAsia" w:hAnsi="Arial" w:cstheme="majorBidi"/>
      <w:b/>
      <w:kern w:val="28"/>
      <w:sz w:val="32"/>
      <w:szCs w:val="26"/>
    </w:rPr>
  </w:style>
  <w:style w:type="character" w:customStyle="1" w:styleId="Heading1Char">
    <w:name w:val="Heading 1 Char"/>
    <w:basedOn w:val="DefaultParagraphFont"/>
    <w:link w:val="Heading1"/>
    <w:uiPriority w:val="4"/>
    <w:rsid w:val="004E7FCD"/>
    <w:rPr>
      <w:rFonts w:ascii="Arial" w:eastAsiaTheme="majorEastAsia" w:hAnsi="Arial" w:cstheme="majorBidi"/>
      <w:b/>
      <w:kern w:val="28"/>
      <w:sz w:val="36"/>
      <w:szCs w:val="32"/>
    </w:rPr>
  </w:style>
  <w:style w:type="character" w:customStyle="1" w:styleId="Heading3Char">
    <w:name w:val="Heading 3 Char"/>
    <w:basedOn w:val="DefaultParagraphFont"/>
    <w:link w:val="Heading3"/>
    <w:uiPriority w:val="9"/>
    <w:rsid w:val="004E7FCD"/>
    <w:rPr>
      <w:rFonts w:ascii="Arial" w:eastAsiaTheme="majorEastAsia" w:hAnsi="Arial" w:cstheme="majorBidi"/>
      <w:b/>
      <w:kern w:val="28"/>
      <w:sz w:val="28"/>
      <w:szCs w:val="24"/>
    </w:rPr>
  </w:style>
  <w:style w:type="character" w:customStyle="1" w:styleId="Heading4Char">
    <w:name w:val="Heading 4 Char"/>
    <w:basedOn w:val="DefaultParagraphFont"/>
    <w:link w:val="Heading4"/>
    <w:uiPriority w:val="4"/>
    <w:rsid w:val="004E7FCD"/>
    <w:rPr>
      <w:rFonts w:ascii="Arial" w:eastAsiaTheme="majorEastAsia" w:hAnsi="Arial" w:cstheme="majorBidi"/>
      <w:b/>
      <w:iCs/>
      <w:sz w:val="24"/>
      <w:szCs w:val="24"/>
    </w:rPr>
  </w:style>
  <w:style w:type="character" w:customStyle="1" w:styleId="Heading5Char">
    <w:name w:val="Heading 5 Char"/>
    <w:basedOn w:val="DefaultParagraphFont"/>
    <w:link w:val="Heading5"/>
    <w:uiPriority w:val="4"/>
    <w:semiHidden/>
    <w:rsid w:val="004E7FCD"/>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18367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18367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18367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3679"/>
    <w:rPr>
      <w:rFonts w:asciiTheme="majorHAnsi" w:eastAsiaTheme="majorEastAsia" w:hAnsiTheme="majorHAnsi" w:cstheme="majorBidi"/>
      <w:i/>
      <w:iCs/>
      <w:color w:val="272727" w:themeColor="text1" w:themeTint="D8"/>
      <w:sz w:val="21"/>
      <w:szCs w:val="21"/>
    </w:rPr>
  </w:style>
  <w:style w:type="paragraph" w:styleId="Title">
    <w:name w:val="Title"/>
    <w:basedOn w:val="Heading1"/>
    <w:next w:val="BodyText"/>
    <w:link w:val="TitleChar"/>
    <w:qFormat/>
    <w:rsid w:val="00183679"/>
    <w:pPr>
      <w:numPr>
        <w:ilvl w:val="7"/>
      </w:numPr>
    </w:pPr>
    <w:rPr>
      <w:spacing w:val="-10"/>
      <w:szCs w:val="56"/>
    </w:rPr>
  </w:style>
  <w:style w:type="character" w:customStyle="1" w:styleId="TitleChar">
    <w:name w:val="Title Char"/>
    <w:basedOn w:val="DefaultParagraphFont"/>
    <w:link w:val="Title"/>
    <w:rsid w:val="004E7FCD"/>
    <w:rPr>
      <w:rFonts w:ascii="Arial" w:eastAsiaTheme="majorEastAsia" w:hAnsi="Arial" w:cstheme="majorBidi"/>
      <w:b/>
      <w:spacing w:val="-10"/>
      <w:kern w:val="28"/>
      <w:sz w:val="36"/>
      <w:szCs w:val="56"/>
    </w:rPr>
  </w:style>
  <w:style w:type="paragraph" w:styleId="Quote">
    <w:name w:val="Quote"/>
    <w:basedOn w:val="Normal"/>
    <w:next w:val="BodyText"/>
    <w:link w:val="QuoteChar"/>
    <w:uiPriority w:val="29"/>
    <w:qFormat/>
    <w:rsid w:val="00183679"/>
    <w:pPr>
      <w:spacing w:after="360" w:line="360" w:lineRule="auto"/>
      <w:ind w:left="567" w:right="567"/>
      <w:jc w:val="center"/>
    </w:pPr>
    <w:rPr>
      <w:iCs/>
      <w:color w:val="404040" w:themeColor="text1" w:themeTint="BF"/>
    </w:rPr>
  </w:style>
  <w:style w:type="character" w:customStyle="1" w:styleId="QuoteChar">
    <w:name w:val="Quote Char"/>
    <w:basedOn w:val="DefaultParagraphFont"/>
    <w:link w:val="Quote"/>
    <w:uiPriority w:val="29"/>
    <w:rsid w:val="00183679"/>
    <w:rPr>
      <w:rFonts w:ascii="Arial" w:hAnsi="Arial" w:cs="Arial"/>
      <w:iCs/>
      <w:color w:val="404040" w:themeColor="text1" w:themeTint="BF"/>
      <w:sz w:val="24"/>
      <w:szCs w:val="24"/>
    </w:rPr>
  </w:style>
  <w:style w:type="paragraph" w:styleId="TOCHeading">
    <w:name w:val="TOC Heading"/>
    <w:next w:val="Normal"/>
    <w:uiPriority w:val="39"/>
    <w:unhideWhenUsed/>
    <w:qFormat/>
    <w:rsid w:val="00183679"/>
    <w:rPr>
      <w:rFonts w:ascii="Arial" w:eastAsiaTheme="majorEastAsia" w:hAnsi="Arial" w:cstheme="majorBidi"/>
      <w:b/>
      <w:kern w:val="28"/>
      <w:sz w:val="36"/>
      <w:szCs w:val="32"/>
    </w:rPr>
  </w:style>
  <w:style w:type="table" w:customStyle="1" w:styleId="Clearblackgrey">
    <w:name w:val="Clear black/grey"/>
    <w:basedOn w:val="TableNormal"/>
    <w:uiPriority w:val="99"/>
    <w:rsid w:val="000E074B"/>
    <w:pPr>
      <w:spacing w:after="0" w:line="240" w:lineRule="auto"/>
    </w:pPr>
    <w:rPr>
      <w:rFonts w:eastAsiaTheme="minorHAnsi"/>
      <w:sz w:val="24"/>
      <w:szCs w:val="20"/>
      <w:lang w:eastAsia="en-GB"/>
    </w:rPr>
    <w:tblPr>
      <w:tblBorders>
        <w:insideH w:val="single" w:sz="4" w:space="0" w:color="A6A6A6" w:themeColor="background1" w:themeShade="A6"/>
        <w:insideV w:val="single" w:sz="4" w:space="0" w:color="A6A6A6" w:themeColor="background1" w:themeShade="A6"/>
      </w:tblBorders>
    </w:tblPr>
    <w:tblStylePr w:type="firstRow">
      <w:rPr>
        <w:rFonts w:asciiTheme="minorHAnsi" w:hAnsiTheme="minorHAnsi"/>
        <w:b/>
        <w:sz w:val="24"/>
      </w:rPr>
      <w:tblPr/>
      <w:tcPr>
        <w:tcBorders>
          <w:bottom w:val="single" w:sz="4" w:space="0" w:color="auto"/>
        </w:tcBorders>
      </w:tcPr>
    </w:tblStylePr>
  </w:style>
  <w:style w:type="character" w:styleId="CommentReference">
    <w:name w:val="annotation reference"/>
    <w:basedOn w:val="DefaultParagraphFont"/>
    <w:uiPriority w:val="99"/>
    <w:semiHidden/>
    <w:unhideWhenUsed/>
    <w:rsid w:val="00FB7B68"/>
    <w:rPr>
      <w:sz w:val="16"/>
      <w:szCs w:val="16"/>
    </w:rPr>
  </w:style>
  <w:style w:type="paragraph" w:styleId="CommentText">
    <w:name w:val="annotation text"/>
    <w:basedOn w:val="Normal"/>
    <w:link w:val="CommentTextChar"/>
    <w:uiPriority w:val="99"/>
    <w:unhideWhenUsed/>
    <w:rsid w:val="00FB7B68"/>
    <w:pPr>
      <w:spacing w:line="240" w:lineRule="auto"/>
    </w:pPr>
    <w:rPr>
      <w:sz w:val="20"/>
      <w:szCs w:val="20"/>
    </w:rPr>
  </w:style>
  <w:style w:type="character" w:customStyle="1" w:styleId="CommentTextChar">
    <w:name w:val="Comment Text Char"/>
    <w:basedOn w:val="DefaultParagraphFont"/>
    <w:link w:val="CommentText"/>
    <w:uiPriority w:val="99"/>
    <w:rsid w:val="00FB7B68"/>
    <w:rPr>
      <w:rFonts w:ascii="Arial" w:hAnsi="Arial" w:cs="Arial"/>
      <w:sz w:val="20"/>
      <w:szCs w:val="20"/>
    </w:rPr>
  </w:style>
  <w:style w:type="paragraph" w:styleId="BalloonText">
    <w:name w:val="Balloon Text"/>
    <w:basedOn w:val="Normal"/>
    <w:link w:val="BalloonTextChar"/>
    <w:uiPriority w:val="99"/>
    <w:semiHidden/>
    <w:unhideWhenUsed/>
    <w:rsid w:val="00FB7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B68"/>
    <w:rPr>
      <w:rFonts w:ascii="Segoe UI" w:hAnsi="Segoe UI" w:cs="Segoe UI"/>
      <w:sz w:val="18"/>
      <w:szCs w:val="18"/>
    </w:rPr>
  </w:style>
  <w:style w:type="paragraph" w:styleId="ListBullet">
    <w:name w:val="List Bullet"/>
    <w:basedOn w:val="Normal"/>
    <w:uiPriority w:val="99"/>
    <w:unhideWhenUsed/>
    <w:rsid w:val="00FB7B68"/>
    <w:pPr>
      <w:numPr>
        <w:numId w:val="12"/>
      </w:numPr>
      <w:contextualSpacing/>
    </w:pPr>
  </w:style>
  <w:style w:type="character" w:styleId="Hyperlink">
    <w:name w:val="Hyperlink"/>
    <w:basedOn w:val="DefaultParagraphFont"/>
    <w:uiPriority w:val="99"/>
    <w:unhideWhenUsed/>
    <w:rsid w:val="00FB7B68"/>
    <w:rPr>
      <w:color w:val="0000FF"/>
      <w:u w:val="single"/>
    </w:rPr>
  </w:style>
  <w:style w:type="character" w:styleId="UnresolvedMention">
    <w:name w:val="Unresolved Mention"/>
    <w:basedOn w:val="DefaultParagraphFont"/>
    <w:uiPriority w:val="99"/>
    <w:semiHidden/>
    <w:unhideWhenUsed/>
    <w:rsid w:val="00FB7B68"/>
    <w:rPr>
      <w:color w:val="605E5C"/>
      <w:shd w:val="clear" w:color="auto" w:fill="E1DFDD"/>
    </w:rPr>
  </w:style>
  <w:style w:type="character" w:styleId="FollowedHyperlink">
    <w:name w:val="FollowedHyperlink"/>
    <w:basedOn w:val="DefaultParagraphFont"/>
    <w:uiPriority w:val="99"/>
    <w:semiHidden/>
    <w:unhideWhenUsed/>
    <w:rsid w:val="00070C29"/>
    <w:rPr>
      <w:color w:val="954F72" w:themeColor="followedHyperlink"/>
      <w:u w:val="single"/>
    </w:rPr>
  </w:style>
  <w:style w:type="paragraph" w:customStyle="1" w:styleId="msonormal0">
    <w:name w:val="msonormal"/>
    <w:basedOn w:val="Normal"/>
    <w:rsid w:val="00070C29"/>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SourceCode">
    <w:name w:val="Source Code"/>
    <w:basedOn w:val="Normal"/>
    <w:rsid w:val="00070C29"/>
    <w:pPr>
      <w:shd w:val="clear" w:color="auto" w:fill="F8F8F8"/>
      <w:wordWrap w:val="0"/>
      <w:spacing w:line="256" w:lineRule="auto"/>
    </w:pPr>
  </w:style>
  <w:style w:type="character" w:customStyle="1" w:styleId="KeywordTok">
    <w:name w:val="KeywordTok"/>
    <w:rsid w:val="00070C29"/>
    <w:rPr>
      <w:b/>
      <w:bCs w:val="0"/>
      <w:color w:val="204A87"/>
      <w:shd w:val="clear" w:color="auto" w:fill="F8F8F8"/>
    </w:rPr>
  </w:style>
  <w:style w:type="character" w:customStyle="1" w:styleId="DataTypeTok">
    <w:name w:val="DataTypeTok"/>
    <w:rsid w:val="00070C29"/>
    <w:rPr>
      <w:color w:val="204A87"/>
      <w:shd w:val="clear" w:color="auto" w:fill="F8F8F8"/>
    </w:rPr>
  </w:style>
  <w:style w:type="character" w:customStyle="1" w:styleId="DecValTok">
    <w:name w:val="DecValTok"/>
    <w:rsid w:val="00070C29"/>
    <w:rPr>
      <w:color w:val="0000CF"/>
      <w:shd w:val="clear" w:color="auto" w:fill="F8F8F8"/>
    </w:rPr>
  </w:style>
  <w:style w:type="character" w:customStyle="1" w:styleId="BaseNTok">
    <w:name w:val="BaseNTok"/>
    <w:rsid w:val="00070C29"/>
    <w:rPr>
      <w:color w:val="0000CF"/>
      <w:shd w:val="clear" w:color="auto" w:fill="F8F8F8"/>
    </w:rPr>
  </w:style>
  <w:style w:type="character" w:customStyle="1" w:styleId="FloatTok">
    <w:name w:val="FloatTok"/>
    <w:rsid w:val="00070C29"/>
    <w:rPr>
      <w:color w:val="0000CF"/>
      <w:shd w:val="clear" w:color="auto" w:fill="F8F8F8"/>
    </w:rPr>
  </w:style>
  <w:style w:type="character" w:customStyle="1" w:styleId="ConstantTok">
    <w:name w:val="ConstantTok"/>
    <w:rsid w:val="00070C29"/>
    <w:rPr>
      <w:color w:val="000000"/>
      <w:shd w:val="clear" w:color="auto" w:fill="F8F8F8"/>
    </w:rPr>
  </w:style>
  <w:style w:type="character" w:customStyle="1" w:styleId="CharTok">
    <w:name w:val="CharTok"/>
    <w:rsid w:val="00070C29"/>
    <w:rPr>
      <w:color w:val="4E9A06"/>
      <w:shd w:val="clear" w:color="auto" w:fill="F8F8F8"/>
    </w:rPr>
  </w:style>
  <w:style w:type="character" w:customStyle="1" w:styleId="SpecialCharTok">
    <w:name w:val="SpecialCharTok"/>
    <w:rsid w:val="00070C29"/>
    <w:rPr>
      <w:color w:val="000000"/>
      <w:shd w:val="clear" w:color="auto" w:fill="F8F8F8"/>
    </w:rPr>
  </w:style>
  <w:style w:type="character" w:customStyle="1" w:styleId="StringTok">
    <w:name w:val="StringTok"/>
    <w:rsid w:val="00070C29"/>
    <w:rPr>
      <w:color w:val="4E9A06"/>
      <w:shd w:val="clear" w:color="auto" w:fill="F8F8F8"/>
    </w:rPr>
  </w:style>
  <w:style w:type="character" w:customStyle="1" w:styleId="VerbatimStringTok">
    <w:name w:val="VerbatimStringTok"/>
    <w:rsid w:val="00070C29"/>
    <w:rPr>
      <w:color w:val="4E9A06"/>
      <w:shd w:val="clear" w:color="auto" w:fill="F8F8F8"/>
    </w:rPr>
  </w:style>
  <w:style w:type="character" w:customStyle="1" w:styleId="SpecialStringTok">
    <w:name w:val="SpecialStringTok"/>
    <w:rsid w:val="00070C29"/>
    <w:rPr>
      <w:color w:val="4E9A06"/>
      <w:shd w:val="clear" w:color="auto" w:fill="F8F8F8"/>
    </w:rPr>
  </w:style>
  <w:style w:type="character" w:customStyle="1" w:styleId="ImportTok">
    <w:name w:val="ImportTok"/>
    <w:rsid w:val="00070C29"/>
    <w:rPr>
      <w:shd w:val="clear" w:color="auto" w:fill="F8F8F8"/>
    </w:rPr>
  </w:style>
  <w:style w:type="character" w:customStyle="1" w:styleId="CommentTok">
    <w:name w:val="CommentTok"/>
    <w:rsid w:val="00070C29"/>
    <w:rPr>
      <w:i/>
      <w:iCs w:val="0"/>
      <w:color w:val="8F5902"/>
      <w:shd w:val="clear" w:color="auto" w:fill="F8F8F8"/>
    </w:rPr>
  </w:style>
  <w:style w:type="character" w:customStyle="1" w:styleId="DocumentationTok">
    <w:name w:val="DocumentationTok"/>
    <w:rsid w:val="00070C29"/>
    <w:rPr>
      <w:b/>
      <w:bCs w:val="0"/>
      <w:i/>
      <w:iCs w:val="0"/>
      <w:color w:val="8F5902"/>
      <w:shd w:val="clear" w:color="auto" w:fill="F8F8F8"/>
    </w:rPr>
  </w:style>
  <w:style w:type="character" w:customStyle="1" w:styleId="AnnotationTok">
    <w:name w:val="AnnotationTok"/>
    <w:rsid w:val="00070C29"/>
    <w:rPr>
      <w:b/>
      <w:bCs w:val="0"/>
      <w:i/>
      <w:iCs w:val="0"/>
      <w:color w:val="8F5902"/>
      <w:shd w:val="clear" w:color="auto" w:fill="F8F8F8"/>
    </w:rPr>
  </w:style>
  <w:style w:type="character" w:customStyle="1" w:styleId="CommentVarTok">
    <w:name w:val="CommentVarTok"/>
    <w:rsid w:val="00070C29"/>
    <w:rPr>
      <w:b/>
      <w:bCs w:val="0"/>
      <w:i/>
      <w:iCs w:val="0"/>
      <w:color w:val="8F5902"/>
      <w:shd w:val="clear" w:color="auto" w:fill="F8F8F8"/>
    </w:rPr>
  </w:style>
  <w:style w:type="character" w:customStyle="1" w:styleId="OtherTok">
    <w:name w:val="OtherTok"/>
    <w:rsid w:val="00070C29"/>
    <w:rPr>
      <w:color w:val="8F5902"/>
      <w:shd w:val="clear" w:color="auto" w:fill="F8F8F8"/>
    </w:rPr>
  </w:style>
  <w:style w:type="character" w:customStyle="1" w:styleId="FunctionTok">
    <w:name w:val="FunctionTok"/>
    <w:rsid w:val="00070C29"/>
    <w:rPr>
      <w:color w:val="000000"/>
      <w:shd w:val="clear" w:color="auto" w:fill="F8F8F8"/>
    </w:rPr>
  </w:style>
  <w:style w:type="character" w:customStyle="1" w:styleId="VariableTok">
    <w:name w:val="VariableTok"/>
    <w:rsid w:val="00070C29"/>
    <w:rPr>
      <w:color w:val="000000"/>
      <w:shd w:val="clear" w:color="auto" w:fill="F8F8F8"/>
    </w:rPr>
  </w:style>
  <w:style w:type="character" w:customStyle="1" w:styleId="ControlFlowTok">
    <w:name w:val="ControlFlowTok"/>
    <w:rsid w:val="00070C29"/>
    <w:rPr>
      <w:b/>
      <w:bCs w:val="0"/>
      <w:color w:val="204A87"/>
      <w:shd w:val="clear" w:color="auto" w:fill="F8F8F8"/>
    </w:rPr>
  </w:style>
  <w:style w:type="character" w:customStyle="1" w:styleId="OperatorTok">
    <w:name w:val="OperatorTok"/>
    <w:rsid w:val="00070C29"/>
    <w:rPr>
      <w:b/>
      <w:bCs w:val="0"/>
      <w:color w:val="CE5C00"/>
      <w:shd w:val="clear" w:color="auto" w:fill="F8F8F8"/>
    </w:rPr>
  </w:style>
  <w:style w:type="character" w:customStyle="1" w:styleId="BuiltInTok">
    <w:name w:val="BuiltInTok"/>
    <w:rsid w:val="00070C29"/>
    <w:rPr>
      <w:shd w:val="clear" w:color="auto" w:fill="F8F8F8"/>
    </w:rPr>
  </w:style>
  <w:style w:type="character" w:customStyle="1" w:styleId="ExtensionTok">
    <w:name w:val="ExtensionTok"/>
    <w:rsid w:val="00070C29"/>
    <w:rPr>
      <w:shd w:val="clear" w:color="auto" w:fill="F8F8F8"/>
    </w:rPr>
  </w:style>
  <w:style w:type="character" w:customStyle="1" w:styleId="PreprocessorTok">
    <w:name w:val="PreprocessorTok"/>
    <w:rsid w:val="00070C29"/>
    <w:rPr>
      <w:i/>
      <w:iCs w:val="0"/>
      <w:color w:val="8F5902"/>
      <w:shd w:val="clear" w:color="auto" w:fill="F8F8F8"/>
    </w:rPr>
  </w:style>
  <w:style w:type="character" w:customStyle="1" w:styleId="AttributeTok">
    <w:name w:val="AttributeTok"/>
    <w:rsid w:val="00070C29"/>
    <w:rPr>
      <w:color w:val="C4A000"/>
      <w:shd w:val="clear" w:color="auto" w:fill="F8F8F8"/>
    </w:rPr>
  </w:style>
  <w:style w:type="character" w:customStyle="1" w:styleId="RegionMarkerTok">
    <w:name w:val="RegionMarkerTok"/>
    <w:rsid w:val="00070C29"/>
    <w:rPr>
      <w:shd w:val="clear" w:color="auto" w:fill="F8F8F8"/>
    </w:rPr>
  </w:style>
  <w:style w:type="character" w:customStyle="1" w:styleId="InformationTok">
    <w:name w:val="InformationTok"/>
    <w:rsid w:val="00070C29"/>
    <w:rPr>
      <w:b/>
      <w:bCs w:val="0"/>
      <w:i/>
      <w:iCs w:val="0"/>
      <w:color w:val="8F5902"/>
      <w:shd w:val="clear" w:color="auto" w:fill="F8F8F8"/>
    </w:rPr>
  </w:style>
  <w:style w:type="character" w:customStyle="1" w:styleId="WarningTok">
    <w:name w:val="WarningTok"/>
    <w:rsid w:val="00070C29"/>
    <w:rPr>
      <w:b/>
      <w:bCs w:val="0"/>
      <w:i/>
      <w:iCs w:val="0"/>
      <w:color w:val="8F5902"/>
      <w:shd w:val="clear" w:color="auto" w:fill="F8F8F8"/>
    </w:rPr>
  </w:style>
  <w:style w:type="character" w:customStyle="1" w:styleId="AlertTok">
    <w:name w:val="AlertTok"/>
    <w:rsid w:val="00070C29"/>
    <w:rPr>
      <w:color w:val="EF2929"/>
      <w:shd w:val="clear" w:color="auto" w:fill="F8F8F8"/>
    </w:rPr>
  </w:style>
  <w:style w:type="character" w:customStyle="1" w:styleId="ErrorTok">
    <w:name w:val="ErrorTok"/>
    <w:rsid w:val="00070C29"/>
    <w:rPr>
      <w:b/>
      <w:bCs w:val="0"/>
      <w:color w:val="A40000"/>
      <w:shd w:val="clear" w:color="auto" w:fill="F8F8F8"/>
    </w:rPr>
  </w:style>
  <w:style w:type="character" w:customStyle="1" w:styleId="NormalTok">
    <w:name w:val="NormalTok"/>
    <w:rsid w:val="00070C29"/>
    <w:rPr>
      <w:shd w:val="clear" w:color="auto" w:fill="F8F8F8"/>
    </w:rPr>
  </w:style>
  <w:style w:type="table" w:styleId="TableGrid">
    <w:name w:val="Table Grid"/>
    <w:basedOn w:val="TableNormal"/>
    <w:uiPriority w:val="39"/>
    <w:rsid w:val="00E52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52D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3">
    <w:name w:val="List Table 1 Light Accent 3"/>
    <w:basedOn w:val="TableNormal"/>
    <w:uiPriority w:val="46"/>
    <w:rsid w:val="00396E3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irstParagraph">
    <w:name w:val="First Paragraph"/>
    <w:basedOn w:val="BodyText"/>
    <w:next w:val="BodyText"/>
    <w:qFormat/>
    <w:rsid w:val="000B35F8"/>
    <w:pPr>
      <w:spacing w:before="180" w:after="180" w:line="240" w:lineRule="auto"/>
    </w:pPr>
    <w:rPr>
      <w:rFonts w:eastAsiaTheme="minorHAnsi"/>
      <w:lang w:val="en-US" w:eastAsia="en-US"/>
    </w:rPr>
  </w:style>
  <w:style w:type="paragraph" w:customStyle="1" w:styleId="Compact">
    <w:name w:val="Compact"/>
    <w:basedOn w:val="BodyText"/>
    <w:qFormat/>
    <w:rsid w:val="000B35F8"/>
    <w:pPr>
      <w:spacing w:before="36" w:after="36" w:line="240" w:lineRule="auto"/>
      <w:jc w:val="right"/>
    </w:pPr>
    <w:rPr>
      <w:rFonts w:asciiTheme="majorHAnsi" w:eastAsiaTheme="majorEastAsia" w:hAnsiTheme="majorHAnsi" w:cstheme="majorBidi"/>
      <w:i/>
      <w:iCs/>
      <w:sz w:val="20"/>
      <w:szCs w:val="20"/>
      <w:lang w:val="en-US" w:eastAsia="en-US"/>
    </w:rPr>
  </w:style>
  <w:style w:type="table" w:customStyle="1" w:styleId="Table">
    <w:name w:val="Table"/>
    <w:semiHidden/>
    <w:unhideWhenUsed/>
    <w:qFormat/>
    <w:rsid w:val="000B35F8"/>
    <w:pPr>
      <w:spacing w:after="200" w:line="240" w:lineRule="auto"/>
    </w:pPr>
    <w:rPr>
      <w:rFonts w:eastAsiaTheme="minorHAnsi"/>
      <w:sz w:val="24"/>
      <w:szCs w:val="24"/>
      <w:lang w:val="en-US"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07688">
      <w:bodyDiv w:val="1"/>
      <w:marLeft w:val="0"/>
      <w:marRight w:val="0"/>
      <w:marTop w:val="0"/>
      <w:marBottom w:val="0"/>
      <w:divBdr>
        <w:top w:val="none" w:sz="0" w:space="0" w:color="auto"/>
        <w:left w:val="none" w:sz="0" w:space="0" w:color="auto"/>
        <w:bottom w:val="none" w:sz="0" w:space="0" w:color="auto"/>
        <w:right w:val="none" w:sz="0" w:space="0" w:color="auto"/>
      </w:divBdr>
    </w:div>
    <w:div w:id="457917097">
      <w:bodyDiv w:val="1"/>
      <w:marLeft w:val="0"/>
      <w:marRight w:val="0"/>
      <w:marTop w:val="0"/>
      <w:marBottom w:val="0"/>
      <w:divBdr>
        <w:top w:val="none" w:sz="0" w:space="0" w:color="auto"/>
        <w:left w:val="none" w:sz="0" w:space="0" w:color="auto"/>
        <w:bottom w:val="none" w:sz="0" w:space="0" w:color="auto"/>
        <w:right w:val="none" w:sz="0" w:space="0" w:color="auto"/>
      </w:divBdr>
    </w:div>
    <w:div w:id="11910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dscotland.org/Health-Topics/Sexual-Health/Publications/2018-07-03/mat_tp_table1.xls" TargetMode="External"/><Relationship Id="rId18" Type="http://schemas.openxmlformats.org/officeDocument/2006/relationships/hyperlink" Target="http://stats.govt.nz" TargetMode="External"/><Relationship Id="rId26" Type="http://schemas.openxmlformats.org/officeDocument/2006/relationships/image" Target="media/image1.png"/><Relationship Id="rId39" Type="http://schemas.openxmlformats.org/officeDocument/2006/relationships/hyperlink" Target="https://github.com/andrewbaxter439/teen-preg-project/blob/master/Synth-report-updated.Rmd" TargetMode="External"/><Relationship Id="rId21" Type="http://schemas.openxmlformats.org/officeDocument/2006/relationships/hyperlink" Target="https://doi.org/10.5281/ZENODO.3519394"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uttmacher.org/report/us-adolescent-pregnancy-trends-2013"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manfertility.org" TargetMode="External"/><Relationship Id="rId24" Type="http://schemas.openxmlformats.org/officeDocument/2006/relationships/hyperlink" Target="https://andybaxter.shinyapps.io/teen_preg_uk_it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ns.gov.uk/peoplepopulationandcommunity/birthsdeathsandmarriages/conceptionandfertilityrates/bulletins/conceptionstatistics/2017" TargetMode="External"/><Relationship Id="rId23" Type="http://schemas.openxmlformats.org/officeDocument/2006/relationships/hyperlink" Target="https://doi.org/10.5281/ZENODO.3519684"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s://www.mortality.org" TargetMode="External"/><Relationship Id="rId19" Type="http://schemas.openxmlformats.org/officeDocument/2006/relationships/hyperlink" Target="https://data.oecd.org/eduresource/public-spending-on-education.htm" TargetMode="Externa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hyperlink" Target="https://gateway.euro.who.int/en/hfa-explorer/" TargetMode="External"/><Relationship Id="rId14" Type="http://schemas.openxmlformats.org/officeDocument/2006/relationships/hyperlink" Target="https://data.worldbank.org" TargetMode="External"/><Relationship Id="rId22" Type="http://schemas.openxmlformats.org/officeDocument/2006/relationships/hyperlink" Target="https://github.com/andrewbaxter439/ITS_shinyap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www.nrscotland.gov.uk/statistics-and-data/statistics/stats-at-a-glance/registrar-generals-annual-review/2017" TargetMode="External"/><Relationship Id="rId17" Type="http://schemas.openxmlformats.org/officeDocument/2006/relationships/hyperlink" Target="http://stats.govt.nz" TargetMode="External"/><Relationship Id="rId25" Type="http://schemas.openxmlformats.org/officeDocument/2006/relationships/hyperlink" Target="https://andybaxter.shinyapps.io/teen_preg_uk_it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hyperlink" Target="https://github.com/andrewbaxter439/teen-preg-project"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0AC046D158EE4DB937DA9A56D27D1C" ma:contentTypeVersion="13" ma:contentTypeDescription="Create a new document." ma:contentTypeScope="" ma:versionID="fd7b4cd796765eb0512b0d3f9b157731">
  <xsd:schema xmlns:xsd="http://www.w3.org/2001/XMLSchema" xmlns:xs="http://www.w3.org/2001/XMLSchema" xmlns:p="http://schemas.microsoft.com/office/2006/metadata/properties" xmlns:ns3="b24ac480-a0b1-4388-a6cd-cfb001cdf6c7" xmlns:ns4="e7d8f92c-3952-4b7d-acc4-88cf8f2f7888" targetNamespace="http://schemas.microsoft.com/office/2006/metadata/properties" ma:root="true" ma:fieldsID="a829824c4f8f29374fca99920572b7bd" ns3:_="" ns4:_="">
    <xsd:import namespace="b24ac480-a0b1-4388-a6cd-cfb001cdf6c7"/>
    <xsd:import namespace="e7d8f92c-3952-4b7d-acc4-88cf8f2f78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ac480-a0b1-4388-a6cd-cfb001cdf6c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d8f92c-3952-4b7d-acc4-88cf8f2f78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3883C-767E-45C9-BAC2-FADA858CCA7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7d8f92c-3952-4b7d-acc4-88cf8f2f7888"/>
    <ds:schemaRef ds:uri="b24ac480-a0b1-4388-a6cd-cfb001cdf6c7"/>
    <ds:schemaRef ds:uri="http://www.w3.org/XML/1998/namespace"/>
    <ds:schemaRef ds:uri="http://purl.org/dc/dcmitype/"/>
  </ds:schemaRefs>
</ds:datastoreItem>
</file>

<file path=customXml/itemProps2.xml><?xml version="1.0" encoding="utf-8"?>
<ds:datastoreItem xmlns:ds="http://schemas.openxmlformats.org/officeDocument/2006/customXml" ds:itemID="{8E8945A6-C8F3-46E1-B44D-2B5132FB9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ac480-a0b1-4388-a6cd-cfb001cdf6c7"/>
    <ds:schemaRef ds:uri="e7d8f92c-3952-4b7d-acc4-88cf8f2f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DB4BA3-9F27-4D32-A18F-801C6FD3645E}">
  <ds:schemaRefs>
    <ds:schemaRef ds:uri="http://schemas.microsoft.com/sharepoint/v3/contenttype/forms"/>
  </ds:schemaRefs>
</ds:datastoreItem>
</file>

<file path=customXml/itemProps4.xml><?xml version="1.0" encoding="utf-8"?>
<ds:datastoreItem xmlns:ds="http://schemas.openxmlformats.org/officeDocument/2006/customXml" ds:itemID="{4DEBDF8D-3383-46E9-9DA8-8C2637C3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166C344E.dotm</Template>
  <TotalTime>148</TotalTime>
  <Pages>40</Pages>
  <Words>7025</Words>
  <Characters>40045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01052018</vt:lpstr>
    </vt:vector>
  </TitlesOfParts>
  <Company/>
  <LinksUpToDate>false</LinksUpToDate>
  <CharactersWithSpaces>46977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01052018</dc:title>
  <dc:subject/>
  <dc:creator>Andrew Baxter (student)</dc:creator>
  <cp:keywords/>
  <dc:description/>
  <cp:lastModifiedBy>Andrew Baxter (PGR)</cp:lastModifiedBy>
  <cp:revision>61</cp:revision>
  <dcterms:created xsi:type="dcterms:W3CDTF">2020-02-24T12:43:00Z</dcterms:created>
  <dcterms:modified xsi:type="dcterms:W3CDTF">2020-05-07T11:35:00Z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http://www.zotero.org/styles/bmj</vt:lpwstr>
  </property>
  <property fmtid="{D5CDD505-2E9C-101B-9397-08002B2CF9AE}" pid="7" name="Mendeley Recent Style Name 2_1">
    <vt:lpwstr>BMJ</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f0d5138d-1ac7-397c-94b7-3b1ff177732f</vt:lpwstr>
  </property>
  <property fmtid="{D5CDD505-2E9C-101B-9397-08002B2CF9AE}" pid="24" name="Mendeley Citation Style_1">
    <vt:lpwstr>http://www.zotero.org/styles/apa</vt:lpwstr>
  </property>
  <property fmtid="{D5CDD505-2E9C-101B-9397-08002B2CF9AE}" pid="25" name="ContentTypeId">
    <vt:lpwstr>0x0101004E0AC046D158EE4DB937DA9A56D27D1C</vt:lpwstr>
  </property>
</Properties>
</file>