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EDD8B1" w14:textId="139AD47E" w:rsidR="004276CA" w:rsidRDefault="004276CA" w:rsidP="00255BFE">
      <w:pPr>
        <w:jc w:val="center"/>
        <w:rPr>
          <w:rFonts w:ascii="Gill Sans MT" w:hAnsi="Gill Sans MT" w:cstheme="minorHAnsi"/>
          <w:b/>
          <w:bCs/>
          <w:color w:val="000000" w:themeColor="text1"/>
        </w:rPr>
      </w:pPr>
      <w:r w:rsidRPr="00D363EE">
        <w:rPr>
          <w:rFonts w:ascii="Gill Sans MT" w:hAnsi="Gill Sans MT" w:cstheme="minorHAnsi"/>
          <w:b/>
          <w:bCs/>
          <w:color w:val="000000" w:themeColor="text1"/>
        </w:rPr>
        <w:t xml:space="preserve">Supplementary </w:t>
      </w:r>
      <w:r w:rsidR="005808C1" w:rsidRPr="00D363EE">
        <w:rPr>
          <w:rFonts w:ascii="Gill Sans MT" w:hAnsi="Gill Sans MT" w:cstheme="minorHAnsi"/>
          <w:b/>
          <w:bCs/>
          <w:color w:val="000000" w:themeColor="text1"/>
        </w:rPr>
        <w:t>Figures</w:t>
      </w:r>
    </w:p>
    <w:p w14:paraId="3BFDCF9D" w14:textId="77777777" w:rsidR="00403494" w:rsidRDefault="00403494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6EACD419" w14:textId="1748C574" w:rsidR="00403494" w:rsidRDefault="00403494" w:rsidP="00255BFE">
      <w:pPr>
        <w:rPr>
          <w:rFonts w:ascii="Gill Sans MT" w:hAnsi="Gill Sans MT" w:cstheme="minorHAnsi"/>
          <w:color w:val="000000" w:themeColor="text1"/>
        </w:rPr>
      </w:pPr>
      <w:r w:rsidRPr="00D363EE">
        <w:rPr>
          <w:rFonts w:ascii="Gill Sans MT" w:hAnsi="Gill Sans MT" w:cstheme="minorHAnsi"/>
          <w:color w:val="000000" w:themeColor="text1"/>
        </w:rPr>
        <w:t xml:space="preserve">Supplementary Figure </w:t>
      </w:r>
      <w:r w:rsidR="00F54887">
        <w:rPr>
          <w:rFonts w:ascii="Gill Sans MT" w:hAnsi="Gill Sans MT" w:cstheme="minorHAnsi"/>
          <w:color w:val="000000" w:themeColor="text1"/>
        </w:rPr>
        <w:t>S</w:t>
      </w:r>
      <w:r w:rsidRPr="00D363EE">
        <w:rPr>
          <w:rFonts w:ascii="Gill Sans MT" w:hAnsi="Gill Sans MT" w:cstheme="minorHAnsi"/>
          <w:color w:val="000000" w:themeColor="text1"/>
        </w:rPr>
        <w:t>1.</w:t>
      </w:r>
      <w:r>
        <w:rPr>
          <w:rFonts w:ascii="Gill Sans MT" w:hAnsi="Gill Sans MT" w:cstheme="minorHAnsi"/>
          <w:color w:val="000000" w:themeColor="text1"/>
        </w:rPr>
        <w:t xml:space="preserve"> Single SNP analysis from UVMR of NMR on chronotype </w:t>
      </w:r>
      <w:r w:rsidRPr="00D363EE">
        <w:rPr>
          <w:rFonts w:ascii="Gill Sans MT" w:hAnsi="Gill Sans MT" w:cstheme="minorHAnsi"/>
          <w:color w:val="000000" w:themeColor="text1"/>
        </w:rPr>
        <w:t>UK Biobank stratified by smoking status</w:t>
      </w:r>
    </w:p>
    <w:p w14:paraId="306EFE13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BCA735C" w14:textId="15E98036" w:rsidR="000C2478" w:rsidRDefault="000C2478" w:rsidP="00255BFE">
      <w:pPr>
        <w:pStyle w:val="ListParagraph"/>
        <w:numPr>
          <w:ilvl w:val="0"/>
          <w:numId w:val="1"/>
        </w:numPr>
        <w:rPr>
          <w:rFonts w:ascii="Gill Sans MT" w:hAnsi="Gill Sans MT" w:cstheme="minorHAnsi"/>
          <w:color w:val="000000" w:themeColor="text1"/>
        </w:rPr>
      </w:pPr>
      <w:r w:rsidRPr="000C2478">
        <w:rPr>
          <w:rFonts w:ascii="Gill Sans MT" w:hAnsi="Gill Sans MT" w:cstheme="minorHAnsi"/>
          <w:color w:val="000000" w:themeColor="text1"/>
        </w:rPr>
        <w:t>Current</w:t>
      </w:r>
      <w:r>
        <w:rPr>
          <w:rFonts w:ascii="Gill Sans MT" w:hAnsi="Gill Sans MT" w:cstheme="minorHAnsi"/>
          <w:color w:val="000000" w:themeColor="text1"/>
        </w:rPr>
        <w:t xml:space="preserve"> smokers</w:t>
      </w:r>
    </w:p>
    <w:p w14:paraId="3E5E2788" w14:textId="5E3878E9" w:rsidR="00E75B2D" w:rsidRDefault="00F3320A" w:rsidP="00255BFE">
      <w:pPr>
        <w:pStyle w:val="ListParagraph"/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378370CA" wp14:editId="3106D395">
            <wp:extent cx="5080000" cy="5080000"/>
            <wp:effectExtent l="0" t="0" r="0" b="0"/>
            <wp:docPr id="1905747905" name="Picture 14" descr="A graph with black and re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47905" name="Picture 14" descr="A graph with black and red line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8C02B" w14:textId="77777777" w:rsidR="00E75B2D" w:rsidRDefault="00E75B2D" w:rsidP="00255BFE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3C50E116" w14:textId="77777777" w:rsidR="00BC119F" w:rsidRDefault="00BC119F" w:rsidP="00255BFE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477BE7A9" w14:textId="77777777" w:rsidR="00BC119F" w:rsidRDefault="00BC119F" w:rsidP="00255BFE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16A359E4" w14:textId="77777777" w:rsidR="00BC119F" w:rsidRDefault="00BC119F" w:rsidP="00255BFE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3A1F59EF" w14:textId="77777777" w:rsidR="00BC119F" w:rsidRDefault="00BC119F" w:rsidP="00255BFE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62BB35EE" w14:textId="77777777" w:rsidR="00BC119F" w:rsidRDefault="00BC119F" w:rsidP="00255BFE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76AFDE28" w14:textId="77777777" w:rsidR="00BC119F" w:rsidRDefault="00BC119F" w:rsidP="00255BFE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6B7F54E3" w14:textId="77777777" w:rsidR="00BC119F" w:rsidRDefault="00BC119F" w:rsidP="00255BFE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0720D8B5" w14:textId="77777777" w:rsidR="00BC119F" w:rsidRDefault="00BC119F" w:rsidP="00255BFE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602F9E7A" w14:textId="77777777" w:rsidR="00BC119F" w:rsidRDefault="00BC119F" w:rsidP="00255BFE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26C198AD" w14:textId="77777777" w:rsidR="00BC119F" w:rsidRDefault="00BC119F" w:rsidP="00255BFE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7A0DB7CF" w14:textId="77777777" w:rsidR="00BC119F" w:rsidRDefault="00BC119F" w:rsidP="00255BFE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7F36927E" w14:textId="77777777" w:rsidR="00BC119F" w:rsidRDefault="00BC119F" w:rsidP="00255BFE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48518447" w14:textId="77777777" w:rsidR="00BC119F" w:rsidRDefault="00BC119F" w:rsidP="00255BFE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61CCE43A" w14:textId="77777777" w:rsidR="00BC119F" w:rsidRDefault="00BC119F" w:rsidP="00255BFE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2AB9D0E3" w14:textId="2B36D49E" w:rsidR="000C2478" w:rsidRDefault="000C2478" w:rsidP="00255BFE">
      <w:pPr>
        <w:pStyle w:val="ListParagraph"/>
        <w:numPr>
          <w:ilvl w:val="0"/>
          <w:numId w:val="1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Ever smokers</w:t>
      </w:r>
    </w:p>
    <w:p w14:paraId="07CFD781" w14:textId="77777777" w:rsidR="00E75B2D" w:rsidRDefault="00E75B2D" w:rsidP="00255BFE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509CF49E" w14:textId="7A2F3A36" w:rsidR="00E75B2D" w:rsidRDefault="00E75B2D" w:rsidP="00C3213E">
      <w:pPr>
        <w:ind w:left="720" w:hanging="720"/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t xml:space="preserve">         </w:t>
      </w:r>
      <w:r w:rsidR="00F3320A"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00D915BE" wp14:editId="25179C47">
            <wp:extent cx="5080000" cy="5080000"/>
            <wp:effectExtent l="0" t="0" r="0" b="0"/>
            <wp:docPr id="917454368" name="Picture 15" descr="A graph with a red li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454368" name="Picture 15" descr="A graph with a red li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DB593" w14:textId="77777777" w:rsidR="001A4739" w:rsidRDefault="001A4739" w:rsidP="00255BFE">
      <w:pPr>
        <w:rPr>
          <w:rFonts w:ascii="Gill Sans MT" w:hAnsi="Gill Sans MT" w:cstheme="minorHAnsi"/>
          <w:color w:val="000000" w:themeColor="text1"/>
        </w:rPr>
      </w:pPr>
    </w:p>
    <w:p w14:paraId="53F325C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BAEBD0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AE33F01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B3C676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7CB8A2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561FED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4FC417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ADEF13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920295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3A4303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D451790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94AED0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1E20434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1A97AC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3F82B8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D2AAF9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2A43C74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3CDC6AF" w14:textId="77777777" w:rsidR="001A4739" w:rsidRPr="00E75B2D" w:rsidRDefault="001A4739" w:rsidP="00255BFE">
      <w:pPr>
        <w:rPr>
          <w:rFonts w:ascii="Gill Sans MT" w:hAnsi="Gill Sans MT" w:cstheme="minorHAnsi"/>
          <w:color w:val="000000" w:themeColor="text1"/>
        </w:rPr>
      </w:pPr>
    </w:p>
    <w:p w14:paraId="0059052A" w14:textId="77777777" w:rsidR="007D2242" w:rsidRDefault="000C2478" w:rsidP="00255BFE">
      <w:pPr>
        <w:pStyle w:val="ListParagraph"/>
        <w:numPr>
          <w:ilvl w:val="0"/>
          <w:numId w:val="1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Former smokers</w:t>
      </w:r>
    </w:p>
    <w:p w14:paraId="5AD8E457" w14:textId="6E0D5E53" w:rsidR="000C2478" w:rsidRDefault="00F3320A" w:rsidP="00C3213E">
      <w:pPr>
        <w:pStyle w:val="ListParagraph"/>
        <w:ind w:left="2880" w:hanging="2160"/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11E87A7C" wp14:editId="5BB579CA">
            <wp:extent cx="5080000" cy="5080000"/>
            <wp:effectExtent l="0" t="0" r="0" b="0"/>
            <wp:docPr id="598376291" name="Picture 16" descr="A graph with black and re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76291" name="Picture 16" descr="A graph with black and red line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3A5E2" w14:textId="77777777" w:rsidR="00BC119F" w:rsidRDefault="00BC119F" w:rsidP="00C3213E">
      <w:pPr>
        <w:pStyle w:val="ListParagraph"/>
        <w:ind w:left="2880" w:hanging="2160"/>
        <w:rPr>
          <w:rFonts w:ascii="Gill Sans MT" w:hAnsi="Gill Sans MT" w:cstheme="minorHAnsi"/>
          <w:color w:val="000000" w:themeColor="text1"/>
        </w:rPr>
      </w:pPr>
    </w:p>
    <w:p w14:paraId="7A0158A4" w14:textId="77777777" w:rsidR="00BC119F" w:rsidRDefault="00BC119F" w:rsidP="00C3213E">
      <w:pPr>
        <w:pStyle w:val="ListParagraph"/>
        <w:ind w:left="2880" w:hanging="2160"/>
        <w:rPr>
          <w:rFonts w:ascii="Gill Sans MT" w:hAnsi="Gill Sans MT" w:cstheme="minorHAnsi"/>
          <w:color w:val="000000" w:themeColor="text1"/>
        </w:rPr>
      </w:pPr>
    </w:p>
    <w:p w14:paraId="7DA35E13" w14:textId="77777777" w:rsidR="00BC119F" w:rsidRDefault="00BC119F" w:rsidP="00C3213E">
      <w:pPr>
        <w:pStyle w:val="ListParagraph"/>
        <w:ind w:left="2880" w:hanging="2160"/>
        <w:rPr>
          <w:rFonts w:ascii="Gill Sans MT" w:hAnsi="Gill Sans MT" w:cstheme="minorHAnsi"/>
          <w:color w:val="000000" w:themeColor="text1"/>
        </w:rPr>
      </w:pPr>
    </w:p>
    <w:p w14:paraId="2BA57826" w14:textId="77777777" w:rsidR="00BC119F" w:rsidRDefault="00BC119F" w:rsidP="00C3213E">
      <w:pPr>
        <w:pStyle w:val="ListParagraph"/>
        <w:ind w:left="2880" w:hanging="2160"/>
        <w:rPr>
          <w:rFonts w:ascii="Gill Sans MT" w:hAnsi="Gill Sans MT" w:cstheme="minorHAnsi"/>
          <w:color w:val="000000" w:themeColor="text1"/>
        </w:rPr>
      </w:pPr>
    </w:p>
    <w:p w14:paraId="2601D9E5" w14:textId="77777777" w:rsidR="00BC119F" w:rsidRDefault="00BC119F" w:rsidP="00C3213E">
      <w:pPr>
        <w:pStyle w:val="ListParagraph"/>
        <w:ind w:left="2880" w:hanging="2160"/>
        <w:rPr>
          <w:rFonts w:ascii="Gill Sans MT" w:hAnsi="Gill Sans MT" w:cstheme="minorHAnsi"/>
          <w:color w:val="000000" w:themeColor="text1"/>
        </w:rPr>
      </w:pPr>
    </w:p>
    <w:p w14:paraId="13587154" w14:textId="77777777" w:rsidR="00BC119F" w:rsidRDefault="00BC119F" w:rsidP="00C3213E">
      <w:pPr>
        <w:pStyle w:val="ListParagraph"/>
        <w:ind w:left="2880" w:hanging="2160"/>
        <w:rPr>
          <w:rFonts w:ascii="Gill Sans MT" w:hAnsi="Gill Sans MT" w:cstheme="minorHAnsi"/>
          <w:color w:val="000000" w:themeColor="text1"/>
        </w:rPr>
      </w:pPr>
    </w:p>
    <w:p w14:paraId="7FFC1598" w14:textId="77777777" w:rsidR="00BC119F" w:rsidRDefault="00BC119F" w:rsidP="00C3213E">
      <w:pPr>
        <w:pStyle w:val="ListParagraph"/>
        <w:ind w:left="2880" w:hanging="2160"/>
        <w:rPr>
          <w:rFonts w:ascii="Gill Sans MT" w:hAnsi="Gill Sans MT" w:cstheme="minorHAnsi"/>
          <w:color w:val="000000" w:themeColor="text1"/>
        </w:rPr>
      </w:pPr>
    </w:p>
    <w:p w14:paraId="0C586EDC" w14:textId="77777777" w:rsidR="00BC119F" w:rsidRDefault="00BC119F" w:rsidP="00C3213E">
      <w:pPr>
        <w:pStyle w:val="ListParagraph"/>
        <w:ind w:left="2880" w:hanging="2160"/>
        <w:rPr>
          <w:rFonts w:ascii="Gill Sans MT" w:hAnsi="Gill Sans MT" w:cstheme="minorHAnsi"/>
          <w:color w:val="000000" w:themeColor="text1"/>
        </w:rPr>
      </w:pPr>
    </w:p>
    <w:p w14:paraId="516E588F" w14:textId="77777777" w:rsidR="00BC119F" w:rsidRDefault="00BC119F" w:rsidP="00C3213E">
      <w:pPr>
        <w:pStyle w:val="ListParagraph"/>
        <w:ind w:left="2880" w:hanging="2160"/>
        <w:rPr>
          <w:rFonts w:ascii="Gill Sans MT" w:hAnsi="Gill Sans MT" w:cstheme="minorHAnsi"/>
          <w:color w:val="000000" w:themeColor="text1"/>
        </w:rPr>
      </w:pPr>
    </w:p>
    <w:p w14:paraId="1C569376" w14:textId="77777777" w:rsidR="00BC119F" w:rsidRDefault="00BC119F" w:rsidP="00C3213E">
      <w:pPr>
        <w:pStyle w:val="ListParagraph"/>
        <w:ind w:left="2880" w:hanging="2160"/>
        <w:rPr>
          <w:rFonts w:ascii="Gill Sans MT" w:hAnsi="Gill Sans MT" w:cstheme="minorHAnsi"/>
          <w:color w:val="000000" w:themeColor="text1"/>
        </w:rPr>
      </w:pPr>
    </w:p>
    <w:p w14:paraId="521E44E3" w14:textId="77777777" w:rsidR="00BC119F" w:rsidRDefault="00BC119F" w:rsidP="00C3213E">
      <w:pPr>
        <w:pStyle w:val="ListParagraph"/>
        <w:ind w:left="2880" w:hanging="2160"/>
        <w:rPr>
          <w:rFonts w:ascii="Gill Sans MT" w:hAnsi="Gill Sans MT" w:cstheme="minorHAnsi"/>
          <w:color w:val="000000" w:themeColor="text1"/>
        </w:rPr>
      </w:pPr>
    </w:p>
    <w:p w14:paraId="7DC2AF3D" w14:textId="77777777" w:rsidR="00BC119F" w:rsidRDefault="00BC119F" w:rsidP="00C3213E">
      <w:pPr>
        <w:pStyle w:val="ListParagraph"/>
        <w:ind w:left="2880" w:hanging="2160"/>
        <w:rPr>
          <w:rFonts w:ascii="Gill Sans MT" w:hAnsi="Gill Sans MT" w:cstheme="minorHAnsi"/>
          <w:color w:val="000000" w:themeColor="text1"/>
        </w:rPr>
      </w:pPr>
    </w:p>
    <w:p w14:paraId="43AF1200" w14:textId="77777777" w:rsidR="00BC119F" w:rsidRDefault="00BC119F" w:rsidP="00C3213E">
      <w:pPr>
        <w:pStyle w:val="ListParagraph"/>
        <w:ind w:left="2880" w:hanging="2160"/>
        <w:rPr>
          <w:rFonts w:ascii="Gill Sans MT" w:hAnsi="Gill Sans MT" w:cstheme="minorHAnsi"/>
          <w:color w:val="000000" w:themeColor="text1"/>
        </w:rPr>
      </w:pPr>
    </w:p>
    <w:p w14:paraId="29CFE0A6" w14:textId="77777777" w:rsidR="00BC119F" w:rsidRDefault="00BC119F" w:rsidP="00C3213E">
      <w:pPr>
        <w:pStyle w:val="ListParagraph"/>
        <w:ind w:left="2880" w:hanging="2160"/>
        <w:rPr>
          <w:rFonts w:ascii="Gill Sans MT" w:hAnsi="Gill Sans MT" w:cstheme="minorHAnsi"/>
          <w:color w:val="000000" w:themeColor="text1"/>
        </w:rPr>
      </w:pPr>
    </w:p>
    <w:p w14:paraId="7D4A7700" w14:textId="77777777" w:rsidR="00BC119F" w:rsidRDefault="00BC119F" w:rsidP="00C3213E">
      <w:pPr>
        <w:pStyle w:val="ListParagraph"/>
        <w:ind w:left="2880" w:hanging="2160"/>
        <w:rPr>
          <w:rFonts w:ascii="Gill Sans MT" w:hAnsi="Gill Sans MT" w:cstheme="minorHAnsi"/>
          <w:color w:val="000000" w:themeColor="text1"/>
        </w:rPr>
      </w:pPr>
    </w:p>
    <w:p w14:paraId="7C7C89F3" w14:textId="77777777" w:rsidR="00BC119F" w:rsidRDefault="00BC119F" w:rsidP="00C3213E">
      <w:pPr>
        <w:pStyle w:val="ListParagraph"/>
        <w:ind w:left="2880" w:hanging="2160"/>
        <w:rPr>
          <w:rFonts w:ascii="Gill Sans MT" w:hAnsi="Gill Sans MT" w:cstheme="minorHAnsi"/>
          <w:color w:val="000000" w:themeColor="text1"/>
        </w:rPr>
      </w:pPr>
    </w:p>
    <w:p w14:paraId="391163F7" w14:textId="77777777" w:rsidR="00BC119F" w:rsidRDefault="00BC119F" w:rsidP="00C3213E">
      <w:pPr>
        <w:pStyle w:val="ListParagraph"/>
        <w:ind w:left="2880" w:hanging="2160"/>
        <w:rPr>
          <w:rFonts w:ascii="Gill Sans MT" w:hAnsi="Gill Sans MT" w:cstheme="minorHAnsi"/>
          <w:color w:val="000000" w:themeColor="text1"/>
        </w:rPr>
      </w:pPr>
    </w:p>
    <w:p w14:paraId="65F98921" w14:textId="77777777" w:rsidR="00BC119F" w:rsidRDefault="00BC119F" w:rsidP="00C3213E">
      <w:pPr>
        <w:pStyle w:val="ListParagraph"/>
        <w:ind w:left="2880" w:hanging="2160"/>
        <w:rPr>
          <w:rFonts w:ascii="Gill Sans MT" w:hAnsi="Gill Sans MT" w:cstheme="minorHAnsi"/>
          <w:color w:val="000000" w:themeColor="text1"/>
        </w:rPr>
      </w:pPr>
    </w:p>
    <w:p w14:paraId="1AED379E" w14:textId="77777777" w:rsidR="00BC119F" w:rsidRDefault="00BC119F" w:rsidP="00C3213E">
      <w:pPr>
        <w:pStyle w:val="ListParagraph"/>
        <w:ind w:left="2880" w:hanging="2160"/>
        <w:rPr>
          <w:rFonts w:ascii="Gill Sans MT" w:hAnsi="Gill Sans MT" w:cstheme="minorHAnsi"/>
          <w:color w:val="000000" w:themeColor="text1"/>
        </w:rPr>
      </w:pPr>
    </w:p>
    <w:p w14:paraId="67FDCAEB" w14:textId="77777777" w:rsidR="007D2242" w:rsidRDefault="007D2242" w:rsidP="00255BFE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2070BAD9" w14:textId="26D4C774" w:rsidR="000C2478" w:rsidRPr="000C2478" w:rsidRDefault="000C2478" w:rsidP="00255BFE">
      <w:pPr>
        <w:pStyle w:val="ListParagraph"/>
        <w:numPr>
          <w:ilvl w:val="0"/>
          <w:numId w:val="1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Never smokers</w:t>
      </w:r>
    </w:p>
    <w:p w14:paraId="49165D30" w14:textId="1EE2DBDD" w:rsidR="00403494" w:rsidRDefault="00F3320A" w:rsidP="00255BFE">
      <w:pPr>
        <w:ind w:left="720"/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00196BEE" wp14:editId="236F9D47">
            <wp:extent cx="5080000" cy="5080000"/>
            <wp:effectExtent l="0" t="0" r="0" b="0"/>
            <wp:docPr id="1620029033" name="Picture 17" descr="A graph with lines and numb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29033" name="Picture 17" descr="A graph with lines and number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58689" w14:textId="77777777" w:rsidR="00F3320A" w:rsidRDefault="00F3320A" w:rsidP="00255BFE">
      <w:pPr>
        <w:ind w:left="720"/>
        <w:rPr>
          <w:rFonts w:ascii="Gill Sans MT" w:hAnsi="Gill Sans MT" w:cstheme="minorHAnsi"/>
          <w:color w:val="000000" w:themeColor="text1"/>
        </w:rPr>
      </w:pPr>
    </w:p>
    <w:p w14:paraId="1B678B5C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6907F6B1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33DA0D1A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5148DAB5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2B2B5C37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1F36E0F7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02B2DEB5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2E19366C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5B5C43EE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0F9CBBA6" w14:textId="77777777" w:rsidR="00F3320A" w:rsidRDefault="00F3320A" w:rsidP="00255BFE">
      <w:pPr>
        <w:ind w:left="720"/>
        <w:rPr>
          <w:rFonts w:ascii="Gill Sans MT" w:hAnsi="Gill Sans MT" w:cstheme="minorHAnsi"/>
          <w:color w:val="000000" w:themeColor="text1"/>
        </w:rPr>
      </w:pPr>
    </w:p>
    <w:p w14:paraId="0CBF797E" w14:textId="77777777" w:rsidR="001A4739" w:rsidRDefault="001A4739" w:rsidP="00255BFE">
      <w:pPr>
        <w:rPr>
          <w:rFonts w:ascii="Gill Sans MT" w:hAnsi="Gill Sans MT" w:cstheme="minorHAnsi"/>
          <w:color w:val="000000" w:themeColor="text1"/>
        </w:rPr>
      </w:pPr>
    </w:p>
    <w:p w14:paraId="2BD9B98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FB2DB3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71D5AC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0DBA951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701475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4ADCE8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429AB5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6D6CD99" w14:textId="0BBC354A" w:rsidR="00403494" w:rsidRDefault="00403494" w:rsidP="00255BFE">
      <w:pPr>
        <w:rPr>
          <w:rFonts w:ascii="Gill Sans MT" w:hAnsi="Gill Sans MT" w:cstheme="minorHAnsi"/>
          <w:color w:val="000000" w:themeColor="text1"/>
        </w:rPr>
      </w:pPr>
      <w:r w:rsidRPr="00D363EE">
        <w:rPr>
          <w:rFonts w:ascii="Gill Sans MT" w:hAnsi="Gill Sans MT" w:cstheme="minorHAnsi"/>
          <w:color w:val="000000" w:themeColor="text1"/>
        </w:rPr>
        <w:lastRenderedPageBreak/>
        <w:t xml:space="preserve">Supplementary Figure </w:t>
      </w:r>
      <w:r>
        <w:rPr>
          <w:rFonts w:ascii="Gill Sans MT" w:hAnsi="Gill Sans MT" w:cstheme="minorHAnsi"/>
          <w:color w:val="000000" w:themeColor="text1"/>
        </w:rPr>
        <w:t>2</w:t>
      </w:r>
      <w:r w:rsidRPr="00D363EE">
        <w:rPr>
          <w:rFonts w:ascii="Gill Sans MT" w:hAnsi="Gill Sans MT" w:cstheme="minorHAnsi"/>
          <w:color w:val="000000" w:themeColor="text1"/>
        </w:rPr>
        <w:t>.</w:t>
      </w:r>
      <w:r>
        <w:rPr>
          <w:rFonts w:ascii="Gill Sans MT" w:hAnsi="Gill Sans MT" w:cstheme="minorHAnsi"/>
          <w:color w:val="000000" w:themeColor="text1"/>
        </w:rPr>
        <w:t xml:space="preserve"> Funnel plot from UVMR of NMR on chronotype </w:t>
      </w:r>
      <w:r w:rsidRPr="00D363EE">
        <w:rPr>
          <w:rFonts w:ascii="Gill Sans MT" w:hAnsi="Gill Sans MT" w:cstheme="minorHAnsi"/>
          <w:color w:val="000000" w:themeColor="text1"/>
        </w:rPr>
        <w:t>UK Biobank stratified by smoking status</w:t>
      </w:r>
    </w:p>
    <w:p w14:paraId="04B69078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1B41769C" w14:textId="77777777" w:rsidR="00F3320A" w:rsidRDefault="000C2478" w:rsidP="00255BFE">
      <w:pPr>
        <w:pStyle w:val="ListParagraph"/>
        <w:numPr>
          <w:ilvl w:val="0"/>
          <w:numId w:val="2"/>
        </w:numPr>
        <w:rPr>
          <w:rFonts w:ascii="Gill Sans MT" w:hAnsi="Gill Sans MT" w:cstheme="minorHAnsi"/>
          <w:color w:val="000000" w:themeColor="text1"/>
        </w:rPr>
      </w:pPr>
      <w:r w:rsidRPr="00F3320A">
        <w:rPr>
          <w:rFonts w:ascii="Gill Sans MT" w:hAnsi="Gill Sans MT" w:cstheme="minorHAnsi"/>
          <w:color w:val="000000" w:themeColor="text1"/>
        </w:rPr>
        <w:t>Current smokers</w:t>
      </w:r>
    </w:p>
    <w:p w14:paraId="3FAE4C6D" w14:textId="5ABB8ED8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6863ED1A" wp14:editId="4862AD94">
            <wp:extent cx="5080000" cy="5080000"/>
            <wp:effectExtent l="0" t="0" r="0" b="0"/>
            <wp:docPr id="1162776201" name="Picture 7" descr="A graph with lines and dot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776201" name="Picture 7" descr="A graph with lines and dot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E2EDE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333C9115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37F9E36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4C9B42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3A83C3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DA26624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B27D5C9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C2D4C1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70D959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30F005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266D31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817B0D1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CB72731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B4EA8C9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87D25F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B2001C1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8AF8BB8" w14:textId="77777777" w:rsidR="00BC119F" w:rsidRPr="00F3320A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D4928A9" w14:textId="37DA4656" w:rsidR="000C2478" w:rsidRDefault="000C2478" w:rsidP="00255BFE">
      <w:pPr>
        <w:pStyle w:val="ListParagraph"/>
        <w:numPr>
          <w:ilvl w:val="0"/>
          <w:numId w:val="2"/>
        </w:numPr>
        <w:rPr>
          <w:rFonts w:ascii="Gill Sans MT" w:hAnsi="Gill Sans MT" w:cstheme="minorHAnsi"/>
          <w:color w:val="000000" w:themeColor="text1"/>
        </w:rPr>
      </w:pPr>
      <w:r w:rsidRPr="00F3320A">
        <w:rPr>
          <w:rFonts w:ascii="Gill Sans MT" w:hAnsi="Gill Sans MT" w:cstheme="minorHAnsi"/>
          <w:color w:val="000000" w:themeColor="text1"/>
        </w:rPr>
        <w:lastRenderedPageBreak/>
        <w:t>Ever smokers</w:t>
      </w:r>
    </w:p>
    <w:p w14:paraId="1D49C97D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2D07B67E" w14:textId="00AB5B4A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48D9E3A0" wp14:editId="6E92CF87">
            <wp:extent cx="5080000" cy="5080000"/>
            <wp:effectExtent l="0" t="0" r="0" b="0"/>
            <wp:docPr id="1708281187" name="Picture 6" descr="A graph with black dots and white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281187" name="Picture 6" descr="A graph with black dots and white line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372D9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1E8A14C8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26B834FB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29E9B42C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12B26DD6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5BA8B632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4738EBD1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7ACFB90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A0038F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DC06C93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21E5A89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14A8C5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1D56FD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058412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BD2A181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8BE1DF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B0A0B42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E6439B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C2E25F3" w14:textId="77777777" w:rsidR="00BC119F" w:rsidRPr="00F3320A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AA9ABF1" w14:textId="77777777" w:rsidR="000C2478" w:rsidRDefault="000C2478" w:rsidP="00255BFE">
      <w:pPr>
        <w:pStyle w:val="ListParagraph"/>
        <w:numPr>
          <w:ilvl w:val="0"/>
          <w:numId w:val="2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Former smokers</w:t>
      </w:r>
    </w:p>
    <w:p w14:paraId="5226428F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6153020C" w14:textId="4FD631FD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67488D4D" wp14:editId="064DA351">
            <wp:extent cx="5080000" cy="5080000"/>
            <wp:effectExtent l="0" t="0" r="0" b="0"/>
            <wp:docPr id="308564027" name="Picture 8" descr="A graph with black dots and numb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64027" name="Picture 8" descr="A graph with black dots and number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4E5BE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394A69A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3D3518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A547AF0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145CF74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D80FA20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2867F54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82B988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AA487B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2F3D2D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C28A93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25AD00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3CD636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07F150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E1C28B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7D383E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59DC350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457EB6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0D950D3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3F16008" w14:textId="77777777" w:rsidR="00BC119F" w:rsidRPr="00F3320A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A362082" w14:textId="77777777" w:rsidR="000C2478" w:rsidRPr="000C2478" w:rsidRDefault="000C2478" w:rsidP="00255BFE">
      <w:pPr>
        <w:pStyle w:val="ListParagraph"/>
        <w:numPr>
          <w:ilvl w:val="0"/>
          <w:numId w:val="2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t>Never smokers</w:t>
      </w:r>
    </w:p>
    <w:p w14:paraId="2F681CAE" w14:textId="5ABE3AB1" w:rsidR="00403494" w:rsidRDefault="00F3320A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4EDE8279" wp14:editId="0214A1D0">
            <wp:extent cx="5080000" cy="5080000"/>
            <wp:effectExtent l="0" t="0" r="0" b="0"/>
            <wp:docPr id="2126216059" name="Picture 9" descr="A graph with black dot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216059" name="Picture 9" descr="A graph with black dot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6F10E" w14:textId="77777777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</w:p>
    <w:p w14:paraId="73808418" w14:textId="77777777" w:rsidR="00C855CE" w:rsidRDefault="00C855CE" w:rsidP="00255BFE">
      <w:pPr>
        <w:rPr>
          <w:rFonts w:ascii="Gill Sans MT" w:hAnsi="Gill Sans MT" w:cstheme="minorHAnsi"/>
          <w:color w:val="000000" w:themeColor="text1"/>
        </w:rPr>
      </w:pPr>
    </w:p>
    <w:p w14:paraId="746248A2" w14:textId="77777777" w:rsidR="00C855CE" w:rsidRDefault="00C855CE" w:rsidP="00255BFE">
      <w:pPr>
        <w:rPr>
          <w:rFonts w:ascii="Gill Sans MT" w:hAnsi="Gill Sans MT" w:cstheme="minorHAnsi"/>
          <w:color w:val="000000" w:themeColor="text1"/>
        </w:rPr>
      </w:pPr>
    </w:p>
    <w:p w14:paraId="2759AA90" w14:textId="77777777" w:rsidR="00C855CE" w:rsidRDefault="00C855CE" w:rsidP="00255BFE">
      <w:pPr>
        <w:rPr>
          <w:rFonts w:ascii="Gill Sans MT" w:hAnsi="Gill Sans MT" w:cstheme="minorHAnsi"/>
          <w:color w:val="000000" w:themeColor="text1"/>
        </w:rPr>
      </w:pPr>
    </w:p>
    <w:p w14:paraId="7EA932AB" w14:textId="77777777" w:rsidR="00C855CE" w:rsidRDefault="00C855CE" w:rsidP="00255BFE">
      <w:pPr>
        <w:rPr>
          <w:rFonts w:ascii="Gill Sans MT" w:hAnsi="Gill Sans MT" w:cstheme="minorHAnsi"/>
          <w:color w:val="000000" w:themeColor="text1"/>
        </w:rPr>
      </w:pPr>
    </w:p>
    <w:p w14:paraId="5C6A7D81" w14:textId="77777777" w:rsidR="00C855CE" w:rsidRDefault="00C855CE" w:rsidP="00255BFE">
      <w:pPr>
        <w:rPr>
          <w:rFonts w:ascii="Gill Sans MT" w:hAnsi="Gill Sans MT" w:cstheme="minorHAnsi"/>
          <w:color w:val="000000" w:themeColor="text1"/>
        </w:rPr>
      </w:pPr>
    </w:p>
    <w:p w14:paraId="301868F7" w14:textId="77777777" w:rsidR="00C855CE" w:rsidRDefault="00C855CE" w:rsidP="00255BFE">
      <w:pPr>
        <w:rPr>
          <w:rFonts w:ascii="Gill Sans MT" w:hAnsi="Gill Sans MT" w:cstheme="minorHAnsi"/>
          <w:color w:val="000000" w:themeColor="text1"/>
        </w:rPr>
      </w:pPr>
    </w:p>
    <w:p w14:paraId="41F72F9C" w14:textId="77777777" w:rsidR="00C855CE" w:rsidRDefault="00C855CE" w:rsidP="00255BFE">
      <w:pPr>
        <w:rPr>
          <w:rFonts w:ascii="Gill Sans MT" w:hAnsi="Gill Sans MT" w:cstheme="minorHAnsi"/>
          <w:color w:val="000000" w:themeColor="text1"/>
        </w:rPr>
      </w:pPr>
    </w:p>
    <w:p w14:paraId="30EEB4CC" w14:textId="77777777" w:rsidR="00C855CE" w:rsidRDefault="00C855CE" w:rsidP="00255BFE">
      <w:pPr>
        <w:rPr>
          <w:rFonts w:ascii="Gill Sans MT" w:hAnsi="Gill Sans MT" w:cstheme="minorHAnsi"/>
          <w:color w:val="000000" w:themeColor="text1"/>
        </w:rPr>
      </w:pPr>
    </w:p>
    <w:p w14:paraId="5E9B69C6" w14:textId="77777777" w:rsidR="00C855CE" w:rsidRDefault="00C855CE" w:rsidP="00255BFE">
      <w:pPr>
        <w:rPr>
          <w:rFonts w:ascii="Gill Sans MT" w:hAnsi="Gill Sans MT" w:cstheme="minorHAnsi"/>
          <w:color w:val="000000" w:themeColor="text1"/>
        </w:rPr>
      </w:pPr>
    </w:p>
    <w:p w14:paraId="4008DD3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644C9D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D7C0AB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4125D9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2DE2B6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16E1FC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613067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8DEAB75" w14:textId="77777777" w:rsidR="00C855CE" w:rsidRDefault="00C855CE" w:rsidP="00255BFE">
      <w:pPr>
        <w:rPr>
          <w:rFonts w:ascii="Gill Sans MT" w:hAnsi="Gill Sans MT" w:cstheme="minorHAnsi"/>
          <w:color w:val="000000" w:themeColor="text1"/>
        </w:rPr>
      </w:pPr>
    </w:p>
    <w:p w14:paraId="0043C56E" w14:textId="426F520D" w:rsidR="00403494" w:rsidRDefault="00403494" w:rsidP="00255BFE">
      <w:pPr>
        <w:rPr>
          <w:rFonts w:ascii="Gill Sans MT" w:hAnsi="Gill Sans MT" w:cstheme="minorHAnsi"/>
          <w:color w:val="000000" w:themeColor="text1"/>
        </w:rPr>
      </w:pPr>
      <w:r w:rsidRPr="00D363EE">
        <w:rPr>
          <w:rFonts w:ascii="Gill Sans MT" w:hAnsi="Gill Sans MT" w:cstheme="minorHAnsi"/>
          <w:color w:val="000000" w:themeColor="text1"/>
        </w:rPr>
        <w:lastRenderedPageBreak/>
        <w:t xml:space="preserve">Supplementary Figure </w:t>
      </w:r>
      <w:r>
        <w:rPr>
          <w:rFonts w:ascii="Gill Sans MT" w:hAnsi="Gill Sans MT" w:cstheme="minorHAnsi"/>
          <w:color w:val="000000" w:themeColor="text1"/>
        </w:rPr>
        <w:t>3</w:t>
      </w:r>
      <w:r w:rsidRPr="00D363EE">
        <w:rPr>
          <w:rFonts w:ascii="Gill Sans MT" w:hAnsi="Gill Sans MT" w:cstheme="minorHAnsi"/>
          <w:color w:val="000000" w:themeColor="text1"/>
        </w:rPr>
        <w:t>.</w:t>
      </w:r>
      <w:r>
        <w:rPr>
          <w:rFonts w:ascii="Gill Sans MT" w:hAnsi="Gill Sans MT" w:cstheme="minorHAnsi"/>
          <w:color w:val="000000" w:themeColor="text1"/>
        </w:rPr>
        <w:t xml:space="preserve"> Leave one out analysis from UVMR of NMR on chronotype </w:t>
      </w:r>
      <w:r w:rsidRPr="00D363EE">
        <w:rPr>
          <w:rFonts w:ascii="Gill Sans MT" w:hAnsi="Gill Sans MT" w:cstheme="minorHAnsi"/>
          <w:color w:val="000000" w:themeColor="text1"/>
        </w:rPr>
        <w:t>UK Biobank stratified by smoking status</w:t>
      </w:r>
    </w:p>
    <w:p w14:paraId="0789613B" w14:textId="77777777" w:rsidR="00C855CE" w:rsidRDefault="00C855CE" w:rsidP="00255BFE">
      <w:pPr>
        <w:rPr>
          <w:rFonts w:ascii="Gill Sans MT" w:hAnsi="Gill Sans MT" w:cstheme="minorHAnsi"/>
          <w:color w:val="000000" w:themeColor="text1"/>
        </w:rPr>
      </w:pPr>
    </w:p>
    <w:p w14:paraId="6A5CF756" w14:textId="77777777" w:rsidR="000C2478" w:rsidRDefault="000C2478" w:rsidP="00255BFE">
      <w:pPr>
        <w:pStyle w:val="ListParagraph"/>
        <w:numPr>
          <w:ilvl w:val="0"/>
          <w:numId w:val="3"/>
        </w:numPr>
        <w:rPr>
          <w:rFonts w:ascii="Gill Sans MT" w:hAnsi="Gill Sans MT" w:cstheme="minorHAnsi"/>
          <w:color w:val="000000" w:themeColor="text1"/>
        </w:rPr>
      </w:pPr>
      <w:r w:rsidRPr="000C2478">
        <w:rPr>
          <w:rFonts w:ascii="Gill Sans MT" w:hAnsi="Gill Sans MT" w:cstheme="minorHAnsi"/>
          <w:color w:val="000000" w:themeColor="text1"/>
        </w:rPr>
        <w:t>Current</w:t>
      </w:r>
      <w:r>
        <w:rPr>
          <w:rFonts w:ascii="Gill Sans MT" w:hAnsi="Gill Sans MT" w:cstheme="minorHAnsi"/>
          <w:color w:val="000000" w:themeColor="text1"/>
        </w:rPr>
        <w:t xml:space="preserve"> smokers</w:t>
      </w:r>
    </w:p>
    <w:p w14:paraId="4D9E29F0" w14:textId="5D6583BF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1A7C2CDA" wp14:editId="78CBC171">
            <wp:extent cx="5080000" cy="5080000"/>
            <wp:effectExtent l="0" t="0" r="0" b="0"/>
            <wp:docPr id="1890746611" name="Picture 13" descr="A graph with lines and dot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746611" name="Picture 13" descr="A graph with lines and dot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249C4" w14:textId="77777777" w:rsidR="00C855CE" w:rsidRDefault="00C855CE" w:rsidP="00255BFE">
      <w:pPr>
        <w:rPr>
          <w:rFonts w:ascii="Gill Sans MT" w:hAnsi="Gill Sans MT" w:cstheme="minorHAnsi"/>
          <w:color w:val="000000" w:themeColor="text1"/>
        </w:rPr>
      </w:pPr>
    </w:p>
    <w:p w14:paraId="14918419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06EDC9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F309CF3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D4F0423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291144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653B9C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8080CD0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30040E1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E5C5410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72B778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06E3F8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E3A301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2D969E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E5E5C0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193F63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F4A6433" w14:textId="77777777" w:rsidR="00BC119F" w:rsidRPr="00F3320A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B899408" w14:textId="77777777" w:rsidR="000C2478" w:rsidRDefault="000C2478" w:rsidP="00255BFE">
      <w:pPr>
        <w:pStyle w:val="ListParagraph"/>
        <w:numPr>
          <w:ilvl w:val="0"/>
          <w:numId w:val="3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Ever smokers</w:t>
      </w:r>
    </w:p>
    <w:p w14:paraId="7FED3D74" w14:textId="31B62A63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3484F4BA" wp14:editId="2B0A69CF">
            <wp:extent cx="5080000" cy="5080000"/>
            <wp:effectExtent l="0" t="0" r="0" b="0"/>
            <wp:docPr id="152550751" name="Picture 12" descr="A graph with a red li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0751" name="Picture 12" descr="A graph with a red lin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1077F" w14:textId="77777777" w:rsidR="00C855CE" w:rsidRDefault="00C855CE" w:rsidP="00255BFE">
      <w:pPr>
        <w:rPr>
          <w:rFonts w:ascii="Gill Sans MT" w:hAnsi="Gill Sans MT" w:cstheme="minorHAnsi"/>
          <w:color w:val="000000" w:themeColor="text1"/>
        </w:rPr>
      </w:pPr>
    </w:p>
    <w:p w14:paraId="1CF6BA68" w14:textId="77777777" w:rsidR="00C855CE" w:rsidRDefault="00C855CE" w:rsidP="00255BFE">
      <w:pPr>
        <w:rPr>
          <w:rFonts w:ascii="Gill Sans MT" w:hAnsi="Gill Sans MT" w:cstheme="minorHAnsi"/>
          <w:color w:val="000000" w:themeColor="text1"/>
        </w:rPr>
      </w:pPr>
    </w:p>
    <w:p w14:paraId="55BE1C4C" w14:textId="77777777" w:rsidR="00C855CE" w:rsidRDefault="00C855CE" w:rsidP="00255BFE">
      <w:pPr>
        <w:rPr>
          <w:rFonts w:ascii="Gill Sans MT" w:hAnsi="Gill Sans MT" w:cstheme="minorHAnsi"/>
          <w:color w:val="000000" w:themeColor="text1"/>
        </w:rPr>
      </w:pPr>
    </w:p>
    <w:p w14:paraId="1FA1D328" w14:textId="77777777" w:rsidR="00C855CE" w:rsidRDefault="00C855CE" w:rsidP="00255BFE">
      <w:pPr>
        <w:rPr>
          <w:rFonts w:ascii="Gill Sans MT" w:hAnsi="Gill Sans MT" w:cstheme="minorHAnsi"/>
          <w:color w:val="000000" w:themeColor="text1"/>
        </w:rPr>
      </w:pPr>
    </w:p>
    <w:p w14:paraId="730DF3EA" w14:textId="77777777" w:rsidR="00C855CE" w:rsidRDefault="00C855CE" w:rsidP="00255BFE">
      <w:pPr>
        <w:rPr>
          <w:rFonts w:ascii="Gill Sans MT" w:hAnsi="Gill Sans MT" w:cstheme="minorHAnsi"/>
          <w:color w:val="000000" w:themeColor="text1"/>
        </w:rPr>
      </w:pPr>
    </w:p>
    <w:p w14:paraId="0A1347E8" w14:textId="77777777" w:rsidR="00C855CE" w:rsidRDefault="00C855CE" w:rsidP="00255BFE">
      <w:pPr>
        <w:rPr>
          <w:rFonts w:ascii="Gill Sans MT" w:hAnsi="Gill Sans MT" w:cstheme="minorHAnsi"/>
          <w:color w:val="000000" w:themeColor="text1"/>
        </w:rPr>
      </w:pPr>
    </w:p>
    <w:p w14:paraId="25AE11FE" w14:textId="77777777" w:rsidR="00C855CE" w:rsidRDefault="00C855CE" w:rsidP="00255BFE">
      <w:pPr>
        <w:rPr>
          <w:rFonts w:ascii="Gill Sans MT" w:hAnsi="Gill Sans MT" w:cstheme="minorHAnsi"/>
          <w:color w:val="000000" w:themeColor="text1"/>
        </w:rPr>
      </w:pPr>
    </w:p>
    <w:p w14:paraId="51E38C73" w14:textId="77777777" w:rsidR="00C855CE" w:rsidRDefault="00C855CE" w:rsidP="00255BFE">
      <w:pPr>
        <w:rPr>
          <w:rFonts w:ascii="Gill Sans MT" w:hAnsi="Gill Sans MT" w:cstheme="minorHAnsi"/>
          <w:color w:val="000000" w:themeColor="text1"/>
        </w:rPr>
      </w:pPr>
    </w:p>
    <w:p w14:paraId="2A3ACBD0" w14:textId="77777777" w:rsidR="00C855CE" w:rsidRDefault="00C855CE" w:rsidP="00255BFE">
      <w:pPr>
        <w:rPr>
          <w:rFonts w:ascii="Gill Sans MT" w:hAnsi="Gill Sans MT" w:cstheme="minorHAnsi"/>
          <w:color w:val="000000" w:themeColor="text1"/>
        </w:rPr>
      </w:pPr>
    </w:p>
    <w:p w14:paraId="105E6CC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9CFEAF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B6290B1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4DA6C2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79CA3C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8BB7C43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2C05D9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A072A4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C9BDD3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2EE01F4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03D3B78" w14:textId="77777777" w:rsidR="00BC119F" w:rsidRPr="00F3320A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800BF10" w14:textId="77777777" w:rsidR="000C2478" w:rsidRDefault="000C2478" w:rsidP="00255BFE">
      <w:pPr>
        <w:pStyle w:val="ListParagraph"/>
        <w:numPr>
          <w:ilvl w:val="0"/>
          <w:numId w:val="3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Former smokers</w:t>
      </w:r>
    </w:p>
    <w:p w14:paraId="506FEC46" w14:textId="6CF09824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650989A6" wp14:editId="4E1A6D31">
            <wp:extent cx="5080000" cy="5080000"/>
            <wp:effectExtent l="0" t="0" r="0" b="0"/>
            <wp:docPr id="341434088" name="Picture 11" descr="A graph with black and re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34088" name="Picture 11" descr="A graph with black and red lines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30418" w14:textId="77777777" w:rsidR="00C855CE" w:rsidRDefault="00C855CE" w:rsidP="00255BFE">
      <w:pPr>
        <w:rPr>
          <w:rFonts w:ascii="Gill Sans MT" w:hAnsi="Gill Sans MT" w:cstheme="minorHAnsi"/>
          <w:color w:val="000000" w:themeColor="text1"/>
        </w:rPr>
      </w:pPr>
    </w:p>
    <w:p w14:paraId="7FF645F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A949AC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C9B9B5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98B2CB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CED18B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88F1889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958B0E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086584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92884A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CEADE2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D9EEA5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6EA5A0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3CE3DC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17C212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E828C9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AC598B4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380227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3D3B6C2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A7DBC67" w14:textId="77777777" w:rsidR="00BC119F" w:rsidRPr="00F3320A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FAE9F95" w14:textId="77777777" w:rsidR="000C2478" w:rsidRDefault="000C2478" w:rsidP="00255BFE">
      <w:pPr>
        <w:pStyle w:val="ListParagraph"/>
        <w:numPr>
          <w:ilvl w:val="0"/>
          <w:numId w:val="3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Never smokers</w:t>
      </w:r>
    </w:p>
    <w:p w14:paraId="1CAB09F0" w14:textId="3128B02F" w:rsidR="00F3320A" w:rsidRDefault="00F3320A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00FBB6DF" wp14:editId="1C16036E">
            <wp:extent cx="5080000" cy="5080000"/>
            <wp:effectExtent l="0" t="0" r="0" b="0"/>
            <wp:docPr id="1823278707" name="Picture 10" descr="A graph with black and re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278707" name="Picture 10" descr="A graph with black and red line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3812C" w14:textId="77777777" w:rsidR="0038095F" w:rsidRDefault="0038095F" w:rsidP="00255BFE">
      <w:pPr>
        <w:rPr>
          <w:rFonts w:ascii="Gill Sans MT" w:hAnsi="Gill Sans MT" w:cstheme="minorHAnsi"/>
          <w:color w:val="000000" w:themeColor="text1"/>
        </w:rPr>
      </w:pPr>
    </w:p>
    <w:p w14:paraId="58BA42A5" w14:textId="77777777" w:rsidR="0038095F" w:rsidRDefault="0038095F" w:rsidP="00255BFE">
      <w:pPr>
        <w:rPr>
          <w:rFonts w:ascii="Gill Sans MT" w:hAnsi="Gill Sans MT" w:cstheme="minorHAnsi"/>
          <w:color w:val="000000" w:themeColor="text1"/>
        </w:rPr>
      </w:pPr>
    </w:p>
    <w:p w14:paraId="798F0150" w14:textId="77777777" w:rsidR="0038095F" w:rsidRDefault="0038095F" w:rsidP="00255BFE">
      <w:pPr>
        <w:rPr>
          <w:rFonts w:ascii="Gill Sans MT" w:hAnsi="Gill Sans MT" w:cstheme="minorHAnsi"/>
          <w:color w:val="000000" w:themeColor="text1"/>
        </w:rPr>
      </w:pPr>
    </w:p>
    <w:p w14:paraId="6B3C85C7" w14:textId="77777777" w:rsidR="0038095F" w:rsidRDefault="0038095F" w:rsidP="00255BFE">
      <w:pPr>
        <w:rPr>
          <w:rFonts w:ascii="Gill Sans MT" w:hAnsi="Gill Sans MT" w:cstheme="minorHAnsi"/>
          <w:color w:val="000000" w:themeColor="text1"/>
        </w:rPr>
      </w:pPr>
    </w:p>
    <w:p w14:paraId="6E116D97" w14:textId="77777777" w:rsidR="0038095F" w:rsidRDefault="0038095F" w:rsidP="00255BFE">
      <w:pPr>
        <w:rPr>
          <w:rFonts w:ascii="Gill Sans MT" w:hAnsi="Gill Sans MT" w:cstheme="minorHAnsi"/>
          <w:color w:val="000000" w:themeColor="text1"/>
        </w:rPr>
      </w:pPr>
    </w:p>
    <w:p w14:paraId="5D2801F5" w14:textId="77777777" w:rsidR="0038095F" w:rsidRDefault="0038095F" w:rsidP="00255BFE">
      <w:pPr>
        <w:rPr>
          <w:rFonts w:ascii="Gill Sans MT" w:hAnsi="Gill Sans MT" w:cstheme="minorHAnsi"/>
          <w:color w:val="000000" w:themeColor="text1"/>
        </w:rPr>
      </w:pPr>
    </w:p>
    <w:p w14:paraId="43D3E7B8" w14:textId="77777777" w:rsidR="0038095F" w:rsidRDefault="0038095F" w:rsidP="00255BFE">
      <w:pPr>
        <w:rPr>
          <w:rFonts w:ascii="Gill Sans MT" w:hAnsi="Gill Sans MT" w:cstheme="minorHAnsi"/>
          <w:color w:val="000000" w:themeColor="text1"/>
        </w:rPr>
      </w:pPr>
    </w:p>
    <w:p w14:paraId="03AD130E" w14:textId="77777777" w:rsidR="0038095F" w:rsidRDefault="0038095F" w:rsidP="00255BFE">
      <w:pPr>
        <w:rPr>
          <w:rFonts w:ascii="Gill Sans MT" w:hAnsi="Gill Sans MT" w:cstheme="minorHAnsi"/>
          <w:color w:val="000000" w:themeColor="text1"/>
        </w:rPr>
      </w:pPr>
    </w:p>
    <w:p w14:paraId="4E60C647" w14:textId="77777777" w:rsidR="0038095F" w:rsidRDefault="0038095F" w:rsidP="00255BFE">
      <w:pPr>
        <w:rPr>
          <w:rFonts w:ascii="Gill Sans MT" w:hAnsi="Gill Sans MT" w:cstheme="minorHAnsi"/>
          <w:color w:val="000000" w:themeColor="text1"/>
        </w:rPr>
      </w:pPr>
    </w:p>
    <w:p w14:paraId="27678060" w14:textId="77777777" w:rsidR="0038095F" w:rsidRPr="00F3320A" w:rsidRDefault="0038095F" w:rsidP="00255BFE">
      <w:pPr>
        <w:rPr>
          <w:rFonts w:ascii="Gill Sans MT" w:hAnsi="Gill Sans MT" w:cstheme="minorHAnsi"/>
          <w:color w:val="000000" w:themeColor="text1"/>
        </w:rPr>
      </w:pPr>
    </w:p>
    <w:p w14:paraId="5FB97F7E" w14:textId="77777777" w:rsidR="000C2478" w:rsidRDefault="000C2478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39941058" w14:textId="77777777" w:rsidR="00403494" w:rsidRDefault="00403494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7839DEDE" w14:textId="77777777" w:rsidR="00BC119F" w:rsidRDefault="00BC119F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15F146D5" w14:textId="77777777" w:rsidR="00BC119F" w:rsidRDefault="00BC119F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30005334" w14:textId="77777777" w:rsidR="00BC119F" w:rsidRDefault="00BC119F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5C85B6BC" w14:textId="77777777" w:rsidR="00BC119F" w:rsidRDefault="00BC119F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36C3FE0D" w14:textId="77777777" w:rsidR="00BC119F" w:rsidRDefault="00BC119F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549DA238" w14:textId="77777777" w:rsidR="00BC119F" w:rsidRDefault="00BC119F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4823EBD3" w14:textId="77777777" w:rsidR="00BC119F" w:rsidRDefault="00BC119F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22B87873" w14:textId="304DA2AF" w:rsidR="00403494" w:rsidRDefault="00403494" w:rsidP="00255BFE">
      <w:pPr>
        <w:rPr>
          <w:rFonts w:ascii="Gill Sans MT" w:hAnsi="Gill Sans MT" w:cstheme="minorHAnsi"/>
          <w:color w:val="000000" w:themeColor="text1"/>
        </w:rPr>
      </w:pPr>
      <w:r w:rsidRPr="00D363EE">
        <w:rPr>
          <w:rFonts w:ascii="Gill Sans MT" w:hAnsi="Gill Sans MT" w:cstheme="minorHAnsi"/>
          <w:color w:val="000000" w:themeColor="text1"/>
        </w:rPr>
        <w:lastRenderedPageBreak/>
        <w:t xml:space="preserve">Supplementary Figure </w:t>
      </w:r>
      <w:r>
        <w:rPr>
          <w:rFonts w:ascii="Gill Sans MT" w:hAnsi="Gill Sans MT" w:cstheme="minorHAnsi"/>
          <w:color w:val="000000" w:themeColor="text1"/>
        </w:rPr>
        <w:t>4</w:t>
      </w:r>
      <w:r w:rsidRPr="00D363EE">
        <w:rPr>
          <w:rFonts w:ascii="Gill Sans MT" w:hAnsi="Gill Sans MT" w:cstheme="minorHAnsi"/>
          <w:color w:val="000000" w:themeColor="text1"/>
        </w:rPr>
        <w:t>.</w:t>
      </w:r>
      <w:r>
        <w:rPr>
          <w:rFonts w:ascii="Gill Sans MT" w:hAnsi="Gill Sans MT" w:cstheme="minorHAnsi"/>
          <w:color w:val="000000" w:themeColor="text1"/>
        </w:rPr>
        <w:t xml:space="preserve"> Single SNP analysis from UVMR of NMR on getting up </w:t>
      </w:r>
      <w:r w:rsidRPr="00D363EE">
        <w:rPr>
          <w:rFonts w:ascii="Gill Sans MT" w:hAnsi="Gill Sans MT" w:cstheme="minorHAnsi"/>
          <w:color w:val="000000" w:themeColor="text1"/>
        </w:rPr>
        <w:t>UK Biobank stratified by smoking status</w:t>
      </w:r>
    </w:p>
    <w:p w14:paraId="79F364BD" w14:textId="77777777" w:rsidR="00ED73A9" w:rsidRDefault="00ED73A9" w:rsidP="00255BFE">
      <w:pPr>
        <w:rPr>
          <w:rFonts w:ascii="Gill Sans MT" w:hAnsi="Gill Sans MT" w:cstheme="minorHAnsi"/>
          <w:color w:val="000000" w:themeColor="text1"/>
        </w:rPr>
      </w:pPr>
    </w:p>
    <w:p w14:paraId="0AA5CCD4" w14:textId="77777777" w:rsidR="000C2478" w:rsidRDefault="000C2478" w:rsidP="00255BFE">
      <w:pPr>
        <w:pStyle w:val="ListParagraph"/>
        <w:numPr>
          <w:ilvl w:val="0"/>
          <w:numId w:val="4"/>
        </w:numPr>
        <w:rPr>
          <w:rFonts w:ascii="Gill Sans MT" w:hAnsi="Gill Sans MT" w:cstheme="minorHAnsi"/>
          <w:color w:val="000000" w:themeColor="text1"/>
        </w:rPr>
      </w:pPr>
      <w:r w:rsidRPr="000C2478">
        <w:rPr>
          <w:rFonts w:ascii="Gill Sans MT" w:hAnsi="Gill Sans MT" w:cstheme="minorHAnsi"/>
          <w:color w:val="000000" w:themeColor="text1"/>
        </w:rPr>
        <w:t>Current</w:t>
      </w:r>
      <w:r>
        <w:rPr>
          <w:rFonts w:ascii="Gill Sans MT" w:hAnsi="Gill Sans MT" w:cstheme="minorHAnsi"/>
          <w:color w:val="000000" w:themeColor="text1"/>
        </w:rPr>
        <w:t xml:space="preserve"> smokers</w:t>
      </w:r>
    </w:p>
    <w:p w14:paraId="39B4D630" w14:textId="1DAEFEFA" w:rsidR="00ED73A9" w:rsidRDefault="00ED73A9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5D788294" wp14:editId="558718F8">
            <wp:extent cx="5080000" cy="5080000"/>
            <wp:effectExtent l="0" t="0" r="0" b="0"/>
            <wp:docPr id="1369818793" name="Picture 18" descr="A graph with black and re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818793" name="Picture 18" descr="A graph with black and red lines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1686F" w14:textId="77777777" w:rsidR="00ED73A9" w:rsidRDefault="00ED73A9" w:rsidP="00255BFE">
      <w:pPr>
        <w:rPr>
          <w:rFonts w:ascii="Gill Sans MT" w:hAnsi="Gill Sans MT" w:cstheme="minorHAnsi"/>
          <w:color w:val="000000" w:themeColor="text1"/>
        </w:rPr>
      </w:pPr>
    </w:p>
    <w:p w14:paraId="0F5A0A83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137E510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46B45F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A5A286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5C60A09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EB1249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0C2E5A0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99E9F81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1E8CE20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A849F5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47FA9C1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A4F3350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3645AD9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8B097C0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F3AA45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9B786AA" w14:textId="77777777" w:rsidR="00BC119F" w:rsidRPr="00ED73A9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5AF8E5A" w14:textId="77777777" w:rsidR="000C2478" w:rsidRDefault="000C2478" w:rsidP="00255BFE">
      <w:pPr>
        <w:pStyle w:val="ListParagraph"/>
        <w:numPr>
          <w:ilvl w:val="0"/>
          <w:numId w:val="4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Ever smokers</w:t>
      </w:r>
    </w:p>
    <w:p w14:paraId="67B9EA6D" w14:textId="50B2F25D" w:rsidR="00ED73A9" w:rsidRDefault="00ED73A9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7C08BABD" wp14:editId="35C563EB">
            <wp:extent cx="5080000" cy="5080000"/>
            <wp:effectExtent l="0" t="0" r="0" b="0"/>
            <wp:docPr id="1652132573" name="Picture 19" descr="A graph with black and re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32573" name="Picture 19" descr="A graph with black and red lines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AC57E" w14:textId="77777777" w:rsidR="00ED73A9" w:rsidRDefault="00ED73A9" w:rsidP="00255BFE">
      <w:pPr>
        <w:rPr>
          <w:rFonts w:ascii="Gill Sans MT" w:hAnsi="Gill Sans MT" w:cstheme="minorHAnsi"/>
          <w:color w:val="000000" w:themeColor="text1"/>
        </w:rPr>
      </w:pPr>
    </w:p>
    <w:p w14:paraId="0057902F" w14:textId="77777777" w:rsidR="00ED73A9" w:rsidRDefault="00ED73A9" w:rsidP="00255BFE">
      <w:pPr>
        <w:rPr>
          <w:rFonts w:ascii="Gill Sans MT" w:hAnsi="Gill Sans MT" w:cstheme="minorHAnsi"/>
          <w:color w:val="000000" w:themeColor="text1"/>
        </w:rPr>
      </w:pPr>
    </w:p>
    <w:p w14:paraId="3AE539A3" w14:textId="77777777" w:rsidR="00ED73A9" w:rsidRDefault="00ED73A9" w:rsidP="00255BFE">
      <w:pPr>
        <w:rPr>
          <w:rFonts w:ascii="Gill Sans MT" w:hAnsi="Gill Sans MT" w:cstheme="minorHAnsi"/>
          <w:color w:val="000000" w:themeColor="text1"/>
        </w:rPr>
      </w:pPr>
    </w:p>
    <w:p w14:paraId="7E668B72" w14:textId="77777777" w:rsidR="00ED73A9" w:rsidRDefault="00ED73A9" w:rsidP="00255BFE">
      <w:pPr>
        <w:rPr>
          <w:rFonts w:ascii="Gill Sans MT" w:hAnsi="Gill Sans MT" w:cstheme="minorHAnsi"/>
          <w:color w:val="000000" w:themeColor="text1"/>
        </w:rPr>
      </w:pPr>
    </w:p>
    <w:p w14:paraId="1554F782" w14:textId="77777777" w:rsidR="00ED73A9" w:rsidRDefault="00ED73A9" w:rsidP="00255BFE">
      <w:pPr>
        <w:rPr>
          <w:rFonts w:ascii="Gill Sans MT" w:hAnsi="Gill Sans MT" w:cstheme="minorHAnsi"/>
          <w:color w:val="000000" w:themeColor="text1"/>
        </w:rPr>
      </w:pPr>
    </w:p>
    <w:p w14:paraId="02A02ED4" w14:textId="77777777" w:rsidR="00ED73A9" w:rsidRDefault="00ED73A9" w:rsidP="00255BFE">
      <w:pPr>
        <w:rPr>
          <w:rFonts w:ascii="Gill Sans MT" w:hAnsi="Gill Sans MT" w:cstheme="minorHAnsi"/>
          <w:color w:val="000000" w:themeColor="text1"/>
        </w:rPr>
      </w:pPr>
    </w:p>
    <w:p w14:paraId="3A04D01A" w14:textId="77777777" w:rsidR="00ED73A9" w:rsidRDefault="00ED73A9" w:rsidP="00255BFE">
      <w:pPr>
        <w:rPr>
          <w:rFonts w:ascii="Gill Sans MT" w:hAnsi="Gill Sans MT" w:cstheme="minorHAnsi"/>
          <w:color w:val="000000" w:themeColor="text1"/>
        </w:rPr>
      </w:pPr>
    </w:p>
    <w:p w14:paraId="352F741A" w14:textId="77777777" w:rsidR="00ED73A9" w:rsidRDefault="00ED73A9" w:rsidP="00255BFE">
      <w:pPr>
        <w:rPr>
          <w:rFonts w:ascii="Gill Sans MT" w:hAnsi="Gill Sans MT" w:cstheme="minorHAnsi"/>
          <w:color w:val="000000" w:themeColor="text1"/>
        </w:rPr>
      </w:pPr>
    </w:p>
    <w:p w14:paraId="417BEF91" w14:textId="77777777" w:rsidR="00ED73A9" w:rsidRDefault="00ED73A9" w:rsidP="00255BFE">
      <w:pPr>
        <w:rPr>
          <w:rFonts w:ascii="Gill Sans MT" w:hAnsi="Gill Sans MT" w:cstheme="minorHAnsi"/>
          <w:color w:val="000000" w:themeColor="text1"/>
        </w:rPr>
      </w:pPr>
    </w:p>
    <w:p w14:paraId="38640BE4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9C71399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D2012B2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F53BC7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E10ECC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2C9F2B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5BA448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B513DC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9329C6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AAD312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E11761B" w14:textId="77777777" w:rsidR="00BC119F" w:rsidRPr="00ED73A9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AF4C20E" w14:textId="77777777" w:rsidR="000C2478" w:rsidRDefault="000C2478" w:rsidP="00255BFE">
      <w:pPr>
        <w:pStyle w:val="ListParagraph"/>
        <w:numPr>
          <w:ilvl w:val="0"/>
          <w:numId w:val="4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Former smokers</w:t>
      </w:r>
    </w:p>
    <w:p w14:paraId="3D4A1B5A" w14:textId="54198706" w:rsidR="00ED73A9" w:rsidRDefault="00ED73A9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183F836A" wp14:editId="6B76848E">
            <wp:extent cx="5080000" cy="5080000"/>
            <wp:effectExtent l="0" t="0" r="0" b="0"/>
            <wp:docPr id="628500753" name="Picture 20" descr="A graph with a red line and black dot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00753" name="Picture 20" descr="A graph with a red line and black dots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2C278" w14:textId="77777777" w:rsidR="00ED73A9" w:rsidRDefault="00ED73A9" w:rsidP="00255BFE">
      <w:pPr>
        <w:rPr>
          <w:rFonts w:ascii="Gill Sans MT" w:hAnsi="Gill Sans MT" w:cstheme="minorHAnsi"/>
          <w:color w:val="000000" w:themeColor="text1"/>
        </w:rPr>
      </w:pPr>
    </w:p>
    <w:p w14:paraId="1E1FF1B3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521225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6F608D9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3C20A2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D12324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7343973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C25BFF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8C2D4A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36CE33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851520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0564DB0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3010D13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C10CE89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06A90F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61F882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C83371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D078CB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86F7293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55A2329" w14:textId="77777777" w:rsidR="00BC119F" w:rsidRPr="00ED73A9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3CE8C63" w14:textId="19543051" w:rsidR="000C2478" w:rsidRDefault="000C2478" w:rsidP="00255BFE">
      <w:pPr>
        <w:pStyle w:val="ListParagraph"/>
        <w:numPr>
          <w:ilvl w:val="0"/>
          <w:numId w:val="4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Never smokers</w:t>
      </w:r>
    </w:p>
    <w:p w14:paraId="4D25E295" w14:textId="45034D9A" w:rsidR="00ED73A9" w:rsidRDefault="00ED73A9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2AC4E643" wp14:editId="68A4C663">
            <wp:extent cx="5080000" cy="5080000"/>
            <wp:effectExtent l="0" t="0" r="0" b="0"/>
            <wp:docPr id="2027834701" name="Picture 21" descr="A graph with lines and numb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34701" name="Picture 21" descr="A graph with lines and numbers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BD88D" w14:textId="77777777" w:rsidR="00C866E8" w:rsidRPr="00ED73A9" w:rsidRDefault="00C866E8" w:rsidP="00255BFE">
      <w:pPr>
        <w:rPr>
          <w:rFonts w:ascii="Gill Sans MT" w:hAnsi="Gill Sans MT" w:cstheme="minorHAnsi"/>
          <w:color w:val="000000" w:themeColor="text1"/>
        </w:rPr>
      </w:pPr>
    </w:p>
    <w:p w14:paraId="19F193FE" w14:textId="77777777" w:rsidR="00403494" w:rsidRDefault="00403494" w:rsidP="00255BFE">
      <w:pPr>
        <w:rPr>
          <w:rFonts w:ascii="Gill Sans MT" w:hAnsi="Gill Sans MT" w:cstheme="minorHAnsi"/>
          <w:color w:val="000000" w:themeColor="text1"/>
        </w:rPr>
      </w:pPr>
    </w:p>
    <w:p w14:paraId="49D6CF8A" w14:textId="77777777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</w:p>
    <w:p w14:paraId="722AB106" w14:textId="77777777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</w:p>
    <w:p w14:paraId="3319EF68" w14:textId="77777777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</w:p>
    <w:p w14:paraId="4089790A" w14:textId="77777777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</w:p>
    <w:p w14:paraId="034BB890" w14:textId="77777777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</w:p>
    <w:p w14:paraId="515AA6BB" w14:textId="77777777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</w:p>
    <w:p w14:paraId="318112F6" w14:textId="77777777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</w:p>
    <w:p w14:paraId="719C5AB2" w14:textId="77777777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</w:p>
    <w:p w14:paraId="1FDF0FAA" w14:textId="77777777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</w:p>
    <w:p w14:paraId="3AAB552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6476350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2A9C241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4ADF2E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476567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F9EB67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DA1E7D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B7E2571" w14:textId="77777777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</w:p>
    <w:p w14:paraId="63C7444C" w14:textId="5C9E3BFF" w:rsidR="00403494" w:rsidRDefault="00403494" w:rsidP="00255BFE">
      <w:pPr>
        <w:rPr>
          <w:rFonts w:ascii="Gill Sans MT" w:hAnsi="Gill Sans MT" w:cstheme="minorHAnsi"/>
          <w:color w:val="000000" w:themeColor="text1"/>
        </w:rPr>
      </w:pPr>
      <w:r w:rsidRPr="00D363EE">
        <w:rPr>
          <w:rFonts w:ascii="Gill Sans MT" w:hAnsi="Gill Sans MT" w:cstheme="minorHAnsi"/>
          <w:color w:val="000000" w:themeColor="text1"/>
        </w:rPr>
        <w:lastRenderedPageBreak/>
        <w:t xml:space="preserve">Supplementary Figure </w:t>
      </w:r>
      <w:r>
        <w:rPr>
          <w:rFonts w:ascii="Gill Sans MT" w:hAnsi="Gill Sans MT" w:cstheme="minorHAnsi"/>
          <w:color w:val="000000" w:themeColor="text1"/>
        </w:rPr>
        <w:t>5</w:t>
      </w:r>
      <w:r w:rsidRPr="00D363EE">
        <w:rPr>
          <w:rFonts w:ascii="Gill Sans MT" w:hAnsi="Gill Sans MT" w:cstheme="minorHAnsi"/>
          <w:color w:val="000000" w:themeColor="text1"/>
        </w:rPr>
        <w:t>.</w:t>
      </w:r>
      <w:r>
        <w:rPr>
          <w:rFonts w:ascii="Gill Sans MT" w:hAnsi="Gill Sans MT" w:cstheme="minorHAnsi"/>
          <w:color w:val="000000" w:themeColor="text1"/>
        </w:rPr>
        <w:t xml:space="preserve"> Funnel plot from UVMR of NMR on getting up </w:t>
      </w:r>
      <w:r w:rsidRPr="00D363EE">
        <w:rPr>
          <w:rFonts w:ascii="Gill Sans MT" w:hAnsi="Gill Sans MT" w:cstheme="minorHAnsi"/>
          <w:color w:val="000000" w:themeColor="text1"/>
        </w:rPr>
        <w:t>UK Biobank stratified by smoking status</w:t>
      </w:r>
    </w:p>
    <w:p w14:paraId="1DBD0EAC" w14:textId="77777777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</w:p>
    <w:p w14:paraId="43727B09" w14:textId="77777777" w:rsidR="000C2478" w:rsidRDefault="000C2478" w:rsidP="00255BFE">
      <w:pPr>
        <w:pStyle w:val="ListParagraph"/>
        <w:numPr>
          <w:ilvl w:val="0"/>
          <w:numId w:val="5"/>
        </w:numPr>
        <w:rPr>
          <w:rFonts w:ascii="Gill Sans MT" w:hAnsi="Gill Sans MT" w:cstheme="minorHAnsi"/>
          <w:color w:val="000000" w:themeColor="text1"/>
        </w:rPr>
      </w:pPr>
      <w:r w:rsidRPr="000C2478">
        <w:rPr>
          <w:rFonts w:ascii="Gill Sans MT" w:hAnsi="Gill Sans MT" w:cstheme="minorHAnsi"/>
          <w:color w:val="000000" w:themeColor="text1"/>
        </w:rPr>
        <w:t>Current</w:t>
      </w:r>
      <w:r>
        <w:rPr>
          <w:rFonts w:ascii="Gill Sans MT" w:hAnsi="Gill Sans MT" w:cstheme="minorHAnsi"/>
          <w:color w:val="000000" w:themeColor="text1"/>
        </w:rPr>
        <w:t xml:space="preserve"> smokers</w:t>
      </w:r>
    </w:p>
    <w:p w14:paraId="510DC892" w14:textId="06E2B669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427C8DEC" wp14:editId="1BF80008">
            <wp:extent cx="5080000" cy="5080000"/>
            <wp:effectExtent l="0" t="0" r="0" b="0"/>
            <wp:docPr id="2038013927" name="Picture 22" descr="A graph with black dot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13927" name="Picture 22" descr="A graph with black dots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F58A6" w14:textId="77777777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</w:p>
    <w:p w14:paraId="06FAA69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BD78DF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744BB1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6140E51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ACBB78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128E38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86E6D5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06ED49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006231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0FF9BF2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387B5C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184B4DF" w14:textId="1131CD76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2448C8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470ACE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5659060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026C92C" w14:textId="77777777" w:rsidR="00BC119F" w:rsidRPr="00C866E8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9E6EA6E" w14:textId="77777777" w:rsidR="000C2478" w:rsidRDefault="000C2478" w:rsidP="00255BFE">
      <w:pPr>
        <w:pStyle w:val="ListParagraph"/>
        <w:numPr>
          <w:ilvl w:val="0"/>
          <w:numId w:val="5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Ever smokers</w:t>
      </w:r>
    </w:p>
    <w:p w14:paraId="2556E0D5" w14:textId="64A2B573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5117F8EF" wp14:editId="11C3F892">
            <wp:extent cx="5080000" cy="5080000"/>
            <wp:effectExtent l="0" t="0" r="0" b="0"/>
            <wp:docPr id="859090309" name="Picture 23" descr="A graph with black dots and numb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90309" name="Picture 23" descr="A graph with black dots and numbers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56C9D" w14:textId="77777777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</w:p>
    <w:p w14:paraId="48C1C398" w14:textId="77777777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</w:p>
    <w:p w14:paraId="6D80AC47" w14:textId="77777777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</w:p>
    <w:p w14:paraId="422F291C" w14:textId="77777777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</w:p>
    <w:p w14:paraId="584446E6" w14:textId="77777777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</w:p>
    <w:p w14:paraId="706799B0" w14:textId="77777777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</w:p>
    <w:p w14:paraId="34793D00" w14:textId="77777777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</w:p>
    <w:p w14:paraId="29B08749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164EE9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561594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69FFBC3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7E7BCD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0AB978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BB35DC1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AA03DB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6157DE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ED5CC9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1F6BA72" w14:textId="77777777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</w:p>
    <w:p w14:paraId="41971404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E3B715C" w14:textId="77777777" w:rsidR="00B26AC0" w:rsidRPr="00C866E8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4ABC3DE0" w14:textId="77777777" w:rsidR="000C2478" w:rsidRDefault="000C2478" w:rsidP="00255BFE">
      <w:pPr>
        <w:pStyle w:val="ListParagraph"/>
        <w:numPr>
          <w:ilvl w:val="0"/>
          <w:numId w:val="5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Former smokers</w:t>
      </w:r>
    </w:p>
    <w:p w14:paraId="07A419C8" w14:textId="3D7DBB10" w:rsidR="00B26AC0" w:rsidRDefault="00C866E8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5892FE2D" wp14:editId="44C5D149">
            <wp:extent cx="5080000" cy="5080000"/>
            <wp:effectExtent l="0" t="0" r="0" b="0"/>
            <wp:docPr id="1107480806" name="Picture 24" descr="A graph with black dots and numb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80806" name="Picture 24" descr="A graph with black dots and numbers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2097" w14:textId="77777777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</w:p>
    <w:p w14:paraId="617B606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1D8E4C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7F43FB9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CCA6B5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0633F9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EE7665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7FF5689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D7DC28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85144F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60A9FF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0B28E82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6F1B4A0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3E769D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DA8A7D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DE40AC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E0048C1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5AC617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BC375D0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7EF2C3E" w14:textId="77777777" w:rsidR="00BC119F" w:rsidRPr="00C866E8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0687C3A" w14:textId="03EEE3A2" w:rsidR="000C2478" w:rsidRDefault="000C2478" w:rsidP="00255BFE">
      <w:pPr>
        <w:pStyle w:val="ListParagraph"/>
        <w:numPr>
          <w:ilvl w:val="0"/>
          <w:numId w:val="5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Never smokers</w:t>
      </w:r>
    </w:p>
    <w:p w14:paraId="272B665F" w14:textId="7A49989E" w:rsidR="00C866E8" w:rsidRDefault="00C866E8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7470EC7E" wp14:editId="7336C327">
            <wp:extent cx="5080000" cy="5080000"/>
            <wp:effectExtent l="0" t="0" r="0" b="0"/>
            <wp:docPr id="2088126995" name="Picture 25" descr="A graph with numbers an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126995" name="Picture 25" descr="A graph with numbers and lines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DC96D" w14:textId="77777777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390F8491" w14:textId="77777777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571FB80E" w14:textId="77777777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4283352F" w14:textId="77777777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067B9E4A" w14:textId="77777777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3645188B" w14:textId="77777777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7E0D784E" w14:textId="77777777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106D1BFC" w14:textId="77777777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40DA5786" w14:textId="77777777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60E0A745" w14:textId="77777777" w:rsidR="00B26AC0" w:rsidRPr="00C866E8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6E940D52" w14:textId="77777777" w:rsidR="00403494" w:rsidRDefault="00403494" w:rsidP="00255BFE">
      <w:pPr>
        <w:rPr>
          <w:rFonts w:ascii="Gill Sans MT" w:hAnsi="Gill Sans MT" w:cstheme="minorHAnsi"/>
          <w:color w:val="000000" w:themeColor="text1"/>
        </w:rPr>
      </w:pPr>
    </w:p>
    <w:p w14:paraId="515B382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14D3032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455B08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0B44F8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CD0921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05FB09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9805BD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F8CE2F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91B2DC9" w14:textId="4BF6DCA8" w:rsidR="00403494" w:rsidRDefault="00403494" w:rsidP="00255BFE">
      <w:pPr>
        <w:rPr>
          <w:rFonts w:ascii="Gill Sans MT" w:hAnsi="Gill Sans MT" w:cstheme="minorHAnsi"/>
          <w:b/>
          <w:bCs/>
          <w:color w:val="000000" w:themeColor="text1"/>
        </w:rPr>
      </w:pPr>
      <w:r w:rsidRPr="00D363EE">
        <w:rPr>
          <w:rFonts w:ascii="Gill Sans MT" w:hAnsi="Gill Sans MT" w:cstheme="minorHAnsi"/>
          <w:color w:val="000000" w:themeColor="text1"/>
        </w:rPr>
        <w:lastRenderedPageBreak/>
        <w:t xml:space="preserve">Supplementary Figure </w:t>
      </w:r>
      <w:r>
        <w:rPr>
          <w:rFonts w:ascii="Gill Sans MT" w:hAnsi="Gill Sans MT" w:cstheme="minorHAnsi"/>
          <w:color w:val="000000" w:themeColor="text1"/>
        </w:rPr>
        <w:t>6</w:t>
      </w:r>
      <w:r w:rsidRPr="00D363EE">
        <w:rPr>
          <w:rFonts w:ascii="Gill Sans MT" w:hAnsi="Gill Sans MT" w:cstheme="minorHAnsi"/>
          <w:color w:val="000000" w:themeColor="text1"/>
        </w:rPr>
        <w:t>.</w:t>
      </w:r>
      <w:r>
        <w:rPr>
          <w:rFonts w:ascii="Gill Sans MT" w:hAnsi="Gill Sans MT" w:cstheme="minorHAnsi"/>
          <w:color w:val="000000" w:themeColor="text1"/>
        </w:rPr>
        <w:t xml:space="preserve"> Leave one out analysis from UVMR of NMR on getting up </w:t>
      </w:r>
      <w:r w:rsidRPr="00D363EE">
        <w:rPr>
          <w:rFonts w:ascii="Gill Sans MT" w:hAnsi="Gill Sans MT" w:cstheme="minorHAnsi"/>
          <w:color w:val="000000" w:themeColor="text1"/>
        </w:rPr>
        <w:t>UK Biobank stratified by smoking status</w:t>
      </w:r>
    </w:p>
    <w:p w14:paraId="1BEC325A" w14:textId="77777777" w:rsidR="000C2478" w:rsidRDefault="000C2478" w:rsidP="00255BFE">
      <w:pPr>
        <w:pStyle w:val="ListParagraph"/>
        <w:numPr>
          <w:ilvl w:val="0"/>
          <w:numId w:val="6"/>
        </w:numPr>
        <w:rPr>
          <w:rFonts w:ascii="Gill Sans MT" w:hAnsi="Gill Sans MT" w:cstheme="minorHAnsi"/>
          <w:color w:val="000000" w:themeColor="text1"/>
        </w:rPr>
      </w:pPr>
      <w:r w:rsidRPr="000C2478">
        <w:rPr>
          <w:rFonts w:ascii="Gill Sans MT" w:hAnsi="Gill Sans MT" w:cstheme="minorHAnsi"/>
          <w:color w:val="000000" w:themeColor="text1"/>
        </w:rPr>
        <w:t>Current</w:t>
      </w:r>
      <w:r>
        <w:rPr>
          <w:rFonts w:ascii="Gill Sans MT" w:hAnsi="Gill Sans MT" w:cstheme="minorHAnsi"/>
          <w:color w:val="000000" w:themeColor="text1"/>
        </w:rPr>
        <w:t xml:space="preserve"> smokers</w:t>
      </w:r>
    </w:p>
    <w:p w14:paraId="498A5C3E" w14:textId="198C2E95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31E3BA16" wp14:editId="1D0DEBDE">
            <wp:extent cx="5080000" cy="5080000"/>
            <wp:effectExtent l="0" t="0" r="0" b="0"/>
            <wp:docPr id="791868802" name="Picture 27" descr="A graph with black and re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868802" name="Picture 27" descr="A graph with black and red lines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FE4D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E8D7C1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A80F1A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16B20C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FDD17B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C6E2469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97201A2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B37086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3E26A3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C27976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7701661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5DA2F1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A47062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ABC26D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86BEBE9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1D1B1F3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9994F7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94A5ADD" w14:textId="77777777" w:rsidR="00B26AC0" w:rsidRPr="00B26AC0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4F545C32" w14:textId="77777777" w:rsidR="000C2478" w:rsidRDefault="000C2478" w:rsidP="00255BFE">
      <w:pPr>
        <w:pStyle w:val="ListParagraph"/>
        <w:numPr>
          <w:ilvl w:val="0"/>
          <w:numId w:val="6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Ever smokers</w:t>
      </w:r>
    </w:p>
    <w:p w14:paraId="3C0408E6" w14:textId="381DD35B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6B4226BE" wp14:editId="38E199B8">
            <wp:extent cx="5080000" cy="5080000"/>
            <wp:effectExtent l="0" t="0" r="0" b="0"/>
            <wp:docPr id="806962592" name="Picture 28" descr="A graph with black and re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62592" name="Picture 28" descr="A graph with black and red lines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836F3" w14:textId="77777777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6F374D7C" w14:textId="77777777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3EE67F84" w14:textId="77777777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1B5B2BEF" w14:textId="77777777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0DB27200" w14:textId="77777777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612BA51E" w14:textId="77777777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239B7DD3" w14:textId="77777777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142B3657" w14:textId="77777777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4EEC47A6" w14:textId="77777777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755CAB10" w14:textId="77777777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29FBA74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836D294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6E4F77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E031024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E2A064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22EA73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4DAF45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CF4C534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EC576E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25F72E4" w14:textId="77777777" w:rsidR="00BC119F" w:rsidRPr="00B26AC0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261B829" w14:textId="77777777" w:rsidR="000C2478" w:rsidRDefault="000C2478" w:rsidP="00255BFE">
      <w:pPr>
        <w:pStyle w:val="ListParagraph"/>
        <w:numPr>
          <w:ilvl w:val="0"/>
          <w:numId w:val="6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Former smokers</w:t>
      </w:r>
    </w:p>
    <w:p w14:paraId="47760774" w14:textId="307E292E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72FE8953" wp14:editId="57EE7CFE">
            <wp:extent cx="5080000" cy="5080000"/>
            <wp:effectExtent l="0" t="0" r="0" b="0"/>
            <wp:docPr id="1324451476" name="Picture 29" descr="A graph with a red li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451476" name="Picture 29" descr="A graph with a red lin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5A445" w14:textId="77777777" w:rsidR="00B26AC0" w:rsidRDefault="00B26AC0" w:rsidP="00255BFE">
      <w:pPr>
        <w:rPr>
          <w:rFonts w:ascii="Gill Sans MT" w:hAnsi="Gill Sans MT" w:cstheme="minorHAnsi"/>
          <w:color w:val="000000" w:themeColor="text1"/>
        </w:rPr>
      </w:pPr>
    </w:p>
    <w:p w14:paraId="04B46CE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AEB12C0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DD7FB2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1630961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7AFF9E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F37F821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2112AB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1D4836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BC4931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027D30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30FB212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BF80561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58E420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DD2B9C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A5DAC0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E2A82E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84C3B8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25A9640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C98A2FB" w14:textId="77777777" w:rsidR="00BC119F" w:rsidRPr="00B26AC0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9E30078" w14:textId="77777777" w:rsidR="000C2478" w:rsidRDefault="000C2478" w:rsidP="00255BFE">
      <w:pPr>
        <w:pStyle w:val="ListParagraph"/>
        <w:numPr>
          <w:ilvl w:val="0"/>
          <w:numId w:val="6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Never smokers</w:t>
      </w:r>
    </w:p>
    <w:p w14:paraId="3D6F6E7B" w14:textId="77777777" w:rsidR="00BC119F" w:rsidRDefault="00BC119F" w:rsidP="00BC119F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02683BE1" w14:textId="358AC4AC" w:rsidR="00B26AC0" w:rsidRPr="00B26AC0" w:rsidRDefault="00B26AC0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27A7D560" wp14:editId="2EC93DA9">
            <wp:extent cx="5080000" cy="5080000"/>
            <wp:effectExtent l="0" t="0" r="0" b="0"/>
            <wp:docPr id="377501001" name="Picture 26" descr="A graph with a red li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501001" name="Picture 26" descr="A graph with a red lin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1ED5F" w14:textId="77777777" w:rsidR="000C2478" w:rsidRDefault="000C2478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7CD8DEA1" w14:textId="77777777" w:rsidR="00D02938" w:rsidRDefault="00D02938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408D0F15" w14:textId="77777777" w:rsidR="00D02938" w:rsidRDefault="00D02938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5376D8F2" w14:textId="77777777" w:rsidR="00D02938" w:rsidRDefault="00D02938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3650052E" w14:textId="77777777" w:rsidR="00D02938" w:rsidRDefault="00D02938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5168F884" w14:textId="77777777" w:rsidR="00D02938" w:rsidRDefault="00D02938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430F1428" w14:textId="77777777" w:rsidR="00D02938" w:rsidRDefault="00D02938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70C3C402" w14:textId="77777777" w:rsidR="00D02938" w:rsidRDefault="00D02938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3696321F" w14:textId="77777777" w:rsidR="00D02938" w:rsidRDefault="00D02938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581EA316" w14:textId="77777777" w:rsidR="00D02938" w:rsidRDefault="00D02938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2974B3CC" w14:textId="77777777" w:rsidR="00BC119F" w:rsidRDefault="00BC119F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2C36763F" w14:textId="77777777" w:rsidR="00BC119F" w:rsidRDefault="00BC119F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3460D8CC" w14:textId="77777777" w:rsidR="00BC119F" w:rsidRDefault="00BC119F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347FE5C2" w14:textId="77777777" w:rsidR="00BC119F" w:rsidRDefault="00BC119F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32059308" w14:textId="77777777" w:rsidR="00BC119F" w:rsidRDefault="00BC119F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799909C6" w14:textId="77777777" w:rsidR="00BC119F" w:rsidRDefault="00BC119F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7B51DDC6" w14:textId="77777777" w:rsidR="00BC119F" w:rsidRDefault="00BC119F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40B0CBC4" w14:textId="77777777" w:rsidR="00D02938" w:rsidRDefault="00D02938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2FCEF102" w14:textId="4CEB934F" w:rsidR="00403494" w:rsidRDefault="00403494" w:rsidP="00255BFE">
      <w:pPr>
        <w:rPr>
          <w:rFonts w:ascii="Gill Sans MT" w:hAnsi="Gill Sans MT" w:cstheme="minorHAnsi"/>
          <w:color w:val="000000" w:themeColor="text1"/>
        </w:rPr>
      </w:pPr>
      <w:r w:rsidRPr="00D363EE">
        <w:rPr>
          <w:rFonts w:ascii="Gill Sans MT" w:hAnsi="Gill Sans MT" w:cstheme="minorHAnsi"/>
          <w:color w:val="000000" w:themeColor="text1"/>
        </w:rPr>
        <w:lastRenderedPageBreak/>
        <w:t xml:space="preserve">Supplementary Figure </w:t>
      </w:r>
      <w:r>
        <w:rPr>
          <w:rFonts w:ascii="Gill Sans MT" w:hAnsi="Gill Sans MT" w:cstheme="minorHAnsi"/>
          <w:color w:val="000000" w:themeColor="text1"/>
        </w:rPr>
        <w:t>7</w:t>
      </w:r>
      <w:r w:rsidRPr="00D363EE">
        <w:rPr>
          <w:rFonts w:ascii="Gill Sans MT" w:hAnsi="Gill Sans MT" w:cstheme="minorHAnsi"/>
          <w:color w:val="000000" w:themeColor="text1"/>
        </w:rPr>
        <w:t>.</w:t>
      </w:r>
      <w:r>
        <w:rPr>
          <w:rFonts w:ascii="Gill Sans MT" w:hAnsi="Gill Sans MT" w:cstheme="minorHAnsi"/>
          <w:color w:val="000000" w:themeColor="text1"/>
        </w:rPr>
        <w:t xml:space="preserve"> Single SNP analysis from UVMR of NMR on insomnia symptoms </w:t>
      </w:r>
      <w:r w:rsidRPr="00D363EE">
        <w:rPr>
          <w:rFonts w:ascii="Gill Sans MT" w:hAnsi="Gill Sans MT" w:cstheme="minorHAnsi"/>
          <w:color w:val="000000" w:themeColor="text1"/>
        </w:rPr>
        <w:t>UK Biobank stratified by smoking status</w:t>
      </w:r>
    </w:p>
    <w:p w14:paraId="7578ABDF" w14:textId="77777777" w:rsidR="00BC119F" w:rsidRDefault="00BC119F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35F4CD38" w14:textId="77777777" w:rsidR="000C2478" w:rsidRDefault="000C2478" w:rsidP="00255BFE">
      <w:pPr>
        <w:pStyle w:val="ListParagraph"/>
        <w:numPr>
          <w:ilvl w:val="0"/>
          <w:numId w:val="7"/>
        </w:numPr>
        <w:rPr>
          <w:rFonts w:ascii="Gill Sans MT" w:hAnsi="Gill Sans MT" w:cstheme="minorHAnsi"/>
          <w:color w:val="000000" w:themeColor="text1"/>
        </w:rPr>
      </w:pPr>
      <w:r w:rsidRPr="000C2478">
        <w:rPr>
          <w:rFonts w:ascii="Gill Sans MT" w:hAnsi="Gill Sans MT" w:cstheme="minorHAnsi"/>
          <w:color w:val="000000" w:themeColor="text1"/>
        </w:rPr>
        <w:t>Current</w:t>
      </w:r>
      <w:r>
        <w:rPr>
          <w:rFonts w:ascii="Gill Sans MT" w:hAnsi="Gill Sans MT" w:cstheme="minorHAnsi"/>
          <w:color w:val="000000" w:themeColor="text1"/>
        </w:rPr>
        <w:t xml:space="preserve"> smokers</w:t>
      </w:r>
    </w:p>
    <w:p w14:paraId="0ABC3E5E" w14:textId="6A3D41B5" w:rsidR="00FF20F0" w:rsidRDefault="00FF20F0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4B0EBE01" wp14:editId="71A6A4BF">
            <wp:extent cx="5080000" cy="5080000"/>
            <wp:effectExtent l="0" t="0" r="0" b="0"/>
            <wp:docPr id="1603738989" name="Picture 30" descr="A graph with a red line and black dot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738989" name="Picture 30" descr="A graph with a red line and black dots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01DF0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F2C236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13979C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BAF513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94C985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4F0852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FB01DC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0E28613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519468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4A65B7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CF10464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A666DD3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62E9922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2555CE2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259CA62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B091C73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783F3B9" w14:textId="77777777" w:rsidR="00BC119F" w:rsidRPr="00FF20F0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B71AC2C" w14:textId="77777777" w:rsidR="000C2478" w:rsidRDefault="000C2478" w:rsidP="00255BFE">
      <w:pPr>
        <w:pStyle w:val="ListParagraph"/>
        <w:numPr>
          <w:ilvl w:val="0"/>
          <w:numId w:val="7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Ever smokers</w:t>
      </w:r>
    </w:p>
    <w:p w14:paraId="0E5330B2" w14:textId="45BA798D" w:rsidR="00FF20F0" w:rsidRDefault="00FF20F0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1DD5DEE8" wp14:editId="41E46659">
            <wp:extent cx="5080000" cy="5080000"/>
            <wp:effectExtent l="0" t="0" r="0" b="0"/>
            <wp:docPr id="444516700" name="Picture 31" descr="A graph with a red line and black dot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516700" name="Picture 31" descr="A graph with a red line and black dots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B2F4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2BF471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0891174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966CD0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0581B8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CD2F79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354181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06F443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1175B9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72B67E2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46E8FC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EA94C5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8C85493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06C541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14F8954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B34936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B08B9D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A6B72E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5B86B3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BE5C493" w14:textId="77777777" w:rsidR="00BC119F" w:rsidRPr="00FF20F0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2E6CAC2" w14:textId="77777777" w:rsidR="000C2478" w:rsidRDefault="000C2478" w:rsidP="00255BFE">
      <w:pPr>
        <w:pStyle w:val="ListParagraph"/>
        <w:numPr>
          <w:ilvl w:val="0"/>
          <w:numId w:val="7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Former smokers</w:t>
      </w:r>
    </w:p>
    <w:p w14:paraId="18120AE8" w14:textId="77777777" w:rsidR="00BC119F" w:rsidRDefault="00BC119F" w:rsidP="00BC119F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5F73EADD" w14:textId="0CC22EDF" w:rsidR="00FF20F0" w:rsidRDefault="00FF20F0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108CD05F" wp14:editId="4E4A3948">
            <wp:extent cx="5080000" cy="5080000"/>
            <wp:effectExtent l="0" t="0" r="0" b="0"/>
            <wp:docPr id="54005218" name="Picture 32" descr="A graph with a red line and black li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05218" name="Picture 32" descr="A graph with a red line and black lin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5E052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28C7352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CB173A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F53D98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FFA73A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119CF4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46AAF32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BB4E4E4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D34008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8A1EB54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06D89A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CB9AD5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B07D4A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664230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A02A0F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2F258B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145134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A84806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2929B4F" w14:textId="77777777" w:rsidR="00BC119F" w:rsidRPr="00FF20F0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AFD45DA" w14:textId="77777777" w:rsidR="000C2478" w:rsidRDefault="000C2478" w:rsidP="00255BFE">
      <w:pPr>
        <w:pStyle w:val="ListParagraph"/>
        <w:numPr>
          <w:ilvl w:val="0"/>
          <w:numId w:val="7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Never smokers</w:t>
      </w:r>
    </w:p>
    <w:p w14:paraId="66286742" w14:textId="77777777" w:rsidR="00BC119F" w:rsidRDefault="00BC119F" w:rsidP="00BC119F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37C618E0" w14:textId="0C746CF8" w:rsidR="00FF20F0" w:rsidRPr="00FF20F0" w:rsidRDefault="00FF20F0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69852A80" wp14:editId="42ACE569">
            <wp:extent cx="5080000" cy="5080000"/>
            <wp:effectExtent l="0" t="0" r="0" b="0"/>
            <wp:docPr id="96091055" name="Picture 33" descr="A graph with red and black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1055" name="Picture 33" descr="A graph with red and black lines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DE55C" w14:textId="77777777" w:rsidR="000C2478" w:rsidRDefault="000C2478" w:rsidP="00255BFE">
      <w:pPr>
        <w:rPr>
          <w:rFonts w:ascii="Gill Sans MT" w:hAnsi="Gill Sans MT" w:cstheme="minorHAnsi"/>
          <w:color w:val="000000" w:themeColor="text1"/>
        </w:rPr>
      </w:pPr>
    </w:p>
    <w:p w14:paraId="78A49F35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7120DE4D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50BAD9AF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7F74AE69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424B6915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5E131D54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581AB5F1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33562167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28D19EF0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690E101A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402452D9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35DEC47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EFF8AD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8779A5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E902C52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33848E1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0F4C80C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39ED6502" w14:textId="6348D444" w:rsidR="00BC119F" w:rsidRDefault="00403494" w:rsidP="00255BFE">
      <w:pPr>
        <w:rPr>
          <w:rFonts w:ascii="Gill Sans MT" w:hAnsi="Gill Sans MT" w:cstheme="minorHAnsi"/>
          <w:color w:val="000000" w:themeColor="text1"/>
        </w:rPr>
      </w:pPr>
      <w:r w:rsidRPr="00D363EE">
        <w:rPr>
          <w:rFonts w:ascii="Gill Sans MT" w:hAnsi="Gill Sans MT" w:cstheme="minorHAnsi"/>
          <w:color w:val="000000" w:themeColor="text1"/>
        </w:rPr>
        <w:lastRenderedPageBreak/>
        <w:t xml:space="preserve">Supplementary Figure </w:t>
      </w:r>
      <w:r>
        <w:rPr>
          <w:rFonts w:ascii="Gill Sans MT" w:hAnsi="Gill Sans MT" w:cstheme="minorHAnsi"/>
          <w:color w:val="000000" w:themeColor="text1"/>
        </w:rPr>
        <w:t>8</w:t>
      </w:r>
      <w:r w:rsidRPr="00D363EE">
        <w:rPr>
          <w:rFonts w:ascii="Gill Sans MT" w:hAnsi="Gill Sans MT" w:cstheme="minorHAnsi"/>
          <w:color w:val="000000" w:themeColor="text1"/>
        </w:rPr>
        <w:t>.</w:t>
      </w:r>
      <w:r>
        <w:rPr>
          <w:rFonts w:ascii="Gill Sans MT" w:hAnsi="Gill Sans MT" w:cstheme="minorHAnsi"/>
          <w:color w:val="000000" w:themeColor="text1"/>
        </w:rPr>
        <w:t xml:space="preserve"> Funnel plot from UVMR of NMR on insomnia symptoms </w:t>
      </w:r>
      <w:r w:rsidRPr="00D363EE">
        <w:rPr>
          <w:rFonts w:ascii="Gill Sans MT" w:hAnsi="Gill Sans MT" w:cstheme="minorHAnsi"/>
          <w:color w:val="000000" w:themeColor="text1"/>
        </w:rPr>
        <w:t>UK Biobank stratified by smoking status</w:t>
      </w:r>
    </w:p>
    <w:p w14:paraId="4740A78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DEF15DC" w14:textId="77777777" w:rsidR="000C2478" w:rsidRDefault="000C2478" w:rsidP="00255BFE">
      <w:pPr>
        <w:pStyle w:val="ListParagraph"/>
        <w:numPr>
          <w:ilvl w:val="0"/>
          <w:numId w:val="8"/>
        </w:numPr>
        <w:rPr>
          <w:rFonts w:ascii="Gill Sans MT" w:hAnsi="Gill Sans MT" w:cstheme="minorHAnsi"/>
          <w:color w:val="000000" w:themeColor="text1"/>
        </w:rPr>
      </w:pPr>
      <w:r w:rsidRPr="000C2478">
        <w:rPr>
          <w:rFonts w:ascii="Gill Sans MT" w:hAnsi="Gill Sans MT" w:cstheme="minorHAnsi"/>
          <w:color w:val="000000" w:themeColor="text1"/>
        </w:rPr>
        <w:t>Current</w:t>
      </w:r>
      <w:r>
        <w:rPr>
          <w:rFonts w:ascii="Gill Sans MT" w:hAnsi="Gill Sans MT" w:cstheme="minorHAnsi"/>
          <w:color w:val="000000" w:themeColor="text1"/>
        </w:rPr>
        <w:t xml:space="preserve"> smokers</w:t>
      </w:r>
    </w:p>
    <w:p w14:paraId="45E27883" w14:textId="0603585D" w:rsidR="00FF20F0" w:rsidRDefault="00524945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49619EA2" wp14:editId="0A785AC2">
            <wp:extent cx="5080000" cy="5080000"/>
            <wp:effectExtent l="0" t="0" r="0" b="0"/>
            <wp:docPr id="1555900067" name="Picture 35" descr="A graph with black dots and numb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00067" name="Picture 35" descr="A graph with black dots and numbers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04A97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2C857EB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3262EC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D94727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BBD22D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5A41A49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3D1549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F91C28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30D3E3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4EDE9F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24729F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F3504F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E1F0EA1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DB1F1C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E39397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09161F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3C00E76" w14:textId="77777777" w:rsidR="00BC119F" w:rsidRPr="00FF20F0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826845E" w14:textId="77777777" w:rsidR="000C2478" w:rsidRDefault="000C2478" w:rsidP="00255BFE">
      <w:pPr>
        <w:pStyle w:val="ListParagraph"/>
        <w:numPr>
          <w:ilvl w:val="0"/>
          <w:numId w:val="8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Ever smokers</w:t>
      </w:r>
    </w:p>
    <w:p w14:paraId="3F41A8D2" w14:textId="5E66791E" w:rsidR="00524945" w:rsidRDefault="00524945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1C4155C2" wp14:editId="68A5F99E">
            <wp:extent cx="5080000" cy="5080000"/>
            <wp:effectExtent l="0" t="0" r="0" b="0"/>
            <wp:docPr id="2119536927" name="Picture 36" descr="A graph with black dots and numb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36927" name="Picture 36" descr="A graph with black dots and numbers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8FAF1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122B6336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2F3B97A9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5FDE17DB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2939542A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2502DBD6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2FBA578F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0167746C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377166E4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CC8C2B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992E3E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141267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0AF289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D578F12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250AA91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F76E0F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418DFAA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B10B9D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8572288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3FD0CD34" w14:textId="77777777" w:rsidR="001F27DE" w:rsidRPr="00524945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28B0F61F" w14:textId="77777777" w:rsidR="000C2478" w:rsidRDefault="000C2478" w:rsidP="00255BFE">
      <w:pPr>
        <w:pStyle w:val="ListParagraph"/>
        <w:numPr>
          <w:ilvl w:val="0"/>
          <w:numId w:val="8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Former smokers</w:t>
      </w:r>
    </w:p>
    <w:p w14:paraId="073C676D" w14:textId="09BD44F8" w:rsidR="00524945" w:rsidRDefault="00524945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3D0B9863" wp14:editId="5F7EAB54">
            <wp:extent cx="5080000" cy="5080000"/>
            <wp:effectExtent l="0" t="0" r="0" b="0"/>
            <wp:docPr id="353506302" name="Picture 37" descr="A graph with numbers an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06302" name="Picture 37" descr="A graph with numbers and lines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D37C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68FBA54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FA816D2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D38408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C99F240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78B0DC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007519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7371A8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1158E3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FE17B8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F40BD9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D96C90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88474E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9B8958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2138074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90A1A7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0AD24C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24A1BF2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A489DF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4DD7C8A" w14:textId="77777777" w:rsidR="001F27DE" w:rsidRPr="00524945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27DED349" w14:textId="77777777" w:rsidR="000C2478" w:rsidRDefault="000C2478" w:rsidP="00255BFE">
      <w:pPr>
        <w:pStyle w:val="ListParagraph"/>
        <w:numPr>
          <w:ilvl w:val="0"/>
          <w:numId w:val="8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Never smokers</w:t>
      </w:r>
    </w:p>
    <w:p w14:paraId="0359EA99" w14:textId="77777777" w:rsidR="00BC119F" w:rsidRDefault="00BC119F" w:rsidP="00BC119F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6EA8371B" w14:textId="31D6E70A" w:rsidR="00524945" w:rsidRDefault="00524945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1C6A2C59" wp14:editId="4F605413">
            <wp:extent cx="5080000" cy="5080000"/>
            <wp:effectExtent l="0" t="0" r="0" b="0"/>
            <wp:docPr id="1247239225" name="Picture 34" descr="A graph with black dots and numb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39225" name="Picture 34" descr="A graph with black dots and numbers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63C74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57375B69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6F4CD53E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48B24898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2A9EE66B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1C056759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28652DAE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3C383053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4952C519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1026898C" w14:textId="77777777" w:rsidR="001F27DE" w:rsidRPr="00524945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201482EA" w14:textId="77777777" w:rsidR="000C2478" w:rsidRDefault="000C2478" w:rsidP="00255BFE">
      <w:pPr>
        <w:rPr>
          <w:rFonts w:ascii="Gill Sans MT" w:hAnsi="Gill Sans MT" w:cstheme="minorHAnsi"/>
          <w:color w:val="000000" w:themeColor="text1"/>
        </w:rPr>
      </w:pPr>
    </w:p>
    <w:p w14:paraId="5C2FB1E0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7E405C6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076DE1C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2945D69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4B63CC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2694341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A81D16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0CEE367" w14:textId="09D9B04E" w:rsidR="00403494" w:rsidRDefault="00403494" w:rsidP="00255BFE">
      <w:pPr>
        <w:rPr>
          <w:rFonts w:ascii="Gill Sans MT" w:hAnsi="Gill Sans MT" w:cstheme="minorHAnsi"/>
          <w:color w:val="000000" w:themeColor="text1"/>
        </w:rPr>
      </w:pPr>
      <w:r w:rsidRPr="00D363EE">
        <w:rPr>
          <w:rFonts w:ascii="Gill Sans MT" w:hAnsi="Gill Sans MT" w:cstheme="minorHAnsi"/>
          <w:color w:val="000000" w:themeColor="text1"/>
        </w:rPr>
        <w:lastRenderedPageBreak/>
        <w:t xml:space="preserve">Supplementary Figure </w:t>
      </w:r>
      <w:r>
        <w:rPr>
          <w:rFonts w:ascii="Gill Sans MT" w:hAnsi="Gill Sans MT" w:cstheme="minorHAnsi"/>
          <w:color w:val="000000" w:themeColor="text1"/>
        </w:rPr>
        <w:t>9</w:t>
      </w:r>
      <w:r w:rsidRPr="00D363EE">
        <w:rPr>
          <w:rFonts w:ascii="Gill Sans MT" w:hAnsi="Gill Sans MT" w:cstheme="minorHAnsi"/>
          <w:color w:val="000000" w:themeColor="text1"/>
        </w:rPr>
        <w:t>.</w:t>
      </w:r>
      <w:r>
        <w:rPr>
          <w:rFonts w:ascii="Gill Sans MT" w:hAnsi="Gill Sans MT" w:cstheme="minorHAnsi"/>
          <w:color w:val="000000" w:themeColor="text1"/>
        </w:rPr>
        <w:t xml:space="preserve"> Leave one out analysis from UVMR of NMR on insomnia symptoms </w:t>
      </w:r>
      <w:r w:rsidRPr="00D363EE">
        <w:rPr>
          <w:rFonts w:ascii="Gill Sans MT" w:hAnsi="Gill Sans MT" w:cstheme="minorHAnsi"/>
          <w:color w:val="000000" w:themeColor="text1"/>
        </w:rPr>
        <w:t>UK Biobank stratified by smoking status</w:t>
      </w:r>
    </w:p>
    <w:p w14:paraId="1D9BA101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09D05B2" w14:textId="77777777" w:rsidR="000C2478" w:rsidRDefault="000C2478" w:rsidP="00255BFE">
      <w:pPr>
        <w:pStyle w:val="ListParagraph"/>
        <w:numPr>
          <w:ilvl w:val="0"/>
          <w:numId w:val="9"/>
        </w:numPr>
        <w:rPr>
          <w:rFonts w:ascii="Gill Sans MT" w:hAnsi="Gill Sans MT" w:cstheme="minorHAnsi"/>
          <w:color w:val="000000" w:themeColor="text1"/>
        </w:rPr>
      </w:pPr>
      <w:r w:rsidRPr="000C2478">
        <w:rPr>
          <w:rFonts w:ascii="Gill Sans MT" w:hAnsi="Gill Sans MT" w:cstheme="minorHAnsi"/>
          <w:color w:val="000000" w:themeColor="text1"/>
        </w:rPr>
        <w:t>Current</w:t>
      </w:r>
      <w:r>
        <w:rPr>
          <w:rFonts w:ascii="Gill Sans MT" w:hAnsi="Gill Sans MT" w:cstheme="minorHAnsi"/>
          <w:color w:val="000000" w:themeColor="text1"/>
        </w:rPr>
        <w:t xml:space="preserve"> smokers</w:t>
      </w:r>
    </w:p>
    <w:p w14:paraId="214685DF" w14:textId="7A33181F" w:rsidR="00524945" w:rsidRDefault="00524945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1531523A" wp14:editId="5EFABF32">
            <wp:extent cx="5080000" cy="5080000"/>
            <wp:effectExtent l="0" t="0" r="0" b="0"/>
            <wp:docPr id="1120751844" name="Picture 38" descr="A graph with black and re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51844" name="Picture 38" descr="A graph with black and red lines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8C00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78AB1F7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357EC6E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31C2D80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DABBA12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A84CBD4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DBC8C6B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5C143AC2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359F7B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16FAA075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641AD8F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690D990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ECE6A0D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7CD89393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182A198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3E686D3C" w14:textId="77777777" w:rsidR="00BC119F" w:rsidRDefault="00BC119F" w:rsidP="00255BFE">
      <w:pPr>
        <w:rPr>
          <w:rFonts w:ascii="Gill Sans MT" w:hAnsi="Gill Sans MT" w:cstheme="minorHAnsi"/>
          <w:color w:val="000000" w:themeColor="text1"/>
        </w:rPr>
      </w:pPr>
    </w:p>
    <w:p w14:paraId="4E5CBE3E" w14:textId="77777777" w:rsidR="001F27DE" w:rsidRPr="00524945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32F05B7A" w14:textId="77777777" w:rsidR="000C2478" w:rsidRDefault="000C2478" w:rsidP="00255BFE">
      <w:pPr>
        <w:pStyle w:val="ListParagraph"/>
        <w:numPr>
          <w:ilvl w:val="0"/>
          <w:numId w:val="9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Ever smokers</w:t>
      </w:r>
    </w:p>
    <w:p w14:paraId="1D82F739" w14:textId="77777777" w:rsidR="00BC119F" w:rsidRDefault="00BC119F" w:rsidP="00BC119F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154A8394" w14:textId="5DDD4DBA" w:rsidR="00524945" w:rsidRDefault="00524945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0DFBB5DC" wp14:editId="2D4C3A08">
            <wp:extent cx="5080000" cy="5080000"/>
            <wp:effectExtent l="0" t="0" r="0" b="0"/>
            <wp:docPr id="2119669404" name="Picture 39" descr="A graph with black and re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669404" name="Picture 39" descr="A graph with black and red lines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208A0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04E82F62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5D806EBC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5E4B2C7A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75650939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1BAF3AE7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62CFBED1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423E783E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63927F6E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6B86E51A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33CFBF3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D65E5D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81905F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A2C3E8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D30B2D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B42C3B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A4DC7F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6C92A5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AB2C895" w14:textId="77777777" w:rsidR="008747AC" w:rsidRPr="00524945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EE2537B" w14:textId="77777777" w:rsidR="00524945" w:rsidRDefault="000C2478" w:rsidP="00255BFE">
      <w:pPr>
        <w:pStyle w:val="ListParagraph"/>
        <w:numPr>
          <w:ilvl w:val="0"/>
          <w:numId w:val="9"/>
        </w:numPr>
        <w:rPr>
          <w:rFonts w:ascii="Gill Sans MT" w:hAnsi="Gill Sans MT" w:cstheme="minorHAnsi"/>
          <w:color w:val="000000" w:themeColor="text1"/>
        </w:rPr>
      </w:pPr>
      <w:r w:rsidRPr="00524945">
        <w:rPr>
          <w:rFonts w:ascii="Gill Sans MT" w:hAnsi="Gill Sans MT" w:cstheme="minorHAnsi"/>
          <w:color w:val="000000" w:themeColor="text1"/>
        </w:rPr>
        <w:lastRenderedPageBreak/>
        <w:t>Former smokers</w:t>
      </w:r>
    </w:p>
    <w:p w14:paraId="46B4F60F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4D259F62" w14:textId="37605F19" w:rsidR="001F27DE" w:rsidRDefault="00524945" w:rsidP="00255BFE">
      <w:pPr>
        <w:rPr>
          <w:rFonts w:ascii="Gill Sans MT" w:hAnsi="Gill Sans MT" w:cstheme="minorHAnsi"/>
          <w:color w:val="000000" w:themeColor="text1"/>
        </w:rPr>
      </w:pPr>
      <w:r>
        <w:rPr>
          <w:noProof/>
        </w:rPr>
        <w:drawing>
          <wp:inline distT="0" distB="0" distL="0" distR="0" wp14:anchorId="1EA9D531" wp14:editId="2072B12F">
            <wp:extent cx="5080000" cy="5080000"/>
            <wp:effectExtent l="0" t="0" r="0" b="0"/>
            <wp:docPr id="1829558087" name="Picture 40" descr="A graph with a red li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558087" name="Picture 40" descr="A graph with a red line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D5F9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63F640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A1205D0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713180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6E68C4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5A14D6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5E34316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E543C2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C8ACA1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E1E829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670DA6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6822C8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076032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F40392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9BB169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19A9B9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FDDCD7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7A2AAD6" w14:textId="77777777" w:rsidR="008747AC" w:rsidRPr="00524945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9A340D4" w14:textId="77777777" w:rsidR="00524945" w:rsidRDefault="00524945" w:rsidP="00255BFE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67F66A5D" w14:textId="2FFB601F" w:rsidR="000C2478" w:rsidRDefault="000C2478" w:rsidP="00255BFE">
      <w:pPr>
        <w:pStyle w:val="ListParagraph"/>
        <w:numPr>
          <w:ilvl w:val="0"/>
          <w:numId w:val="9"/>
        </w:numPr>
        <w:rPr>
          <w:rFonts w:ascii="Gill Sans MT" w:hAnsi="Gill Sans MT" w:cstheme="minorHAnsi"/>
          <w:color w:val="000000" w:themeColor="text1"/>
        </w:rPr>
      </w:pPr>
      <w:r w:rsidRPr="00524945">
        <w:rPr>
          <w:rFonts w:ascii="Gill Sans MT" w:hAnsi="Gill Sans MT" w:cstheme="minorHAnsi"/>
          <w:color w:val="000000" w:themeColor="text1"/>
        </w:rPr>
        <w:lastRenderedPageBreak/>
        <w:t>Never smokers</w:t>
      </w:r>
    </w:p>
    <w:p w14:paraId="2C7CB942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6976DD73" w14:textId="681976B0" w:rsidR="00524945" w:rsidRPr="00524945" w:rsidRDefault="00524945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33EB1A1A" wp14:editId="192FC460">
            <wp:extent cx="5080000" cy="5080000"/>
            <wp:effectExtent l="0" t="0" r="0" b="0"/>
            <wp:docPr id="2114449734" name="Picture 41" descr="A graph with a red li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49734" name="Picture 41" descr="A graph with a red lin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B7ED3" w14:textId="77777777" w:rsidR="000C2478" w:rsidRDefault="000C2478" w:rsidP="00255BFE">
      <w:pPr>
        <w:rPr>
          <w:rFonts w:ascii="Gill Sans MT" w:hAnsi="Gill Sans MT" w:cstheme="minorHAnsi"/>
          <w:color w:val="000000" w:themeColor="text1"/>
        </w:rPr>
      </w:pPr>
    </w:p>
    <w:p w14:paraId="68ABFD5F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65C5A8D4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4C3A35BD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76BEB326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46BB7ACA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579E94E3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3E0117AB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52D83FF9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204D4021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4B38078F" w14:textId="77777777" w:rsidR="00403494" w:rsidRDefault="00403494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595E6BDC" w14:textId="77777777" w:rsidR="008747AC" w:rsidRDefault="008747AC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7DADF23B" w14:textId="57E21476" w:rsidR="008747AC" w:rsidRDefault="008747AC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525BF16F" w14:textId="77777777" w:rsidR="008747AC" w:rsidRDefault="008747AC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3122ECDA" w14:textId="77777777" w:rsidR="008747AC" w:rsidRDefault="008747AC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29FD4A79" w14:textId="77777777" w:rsidR="008747AC" w:rsidRDefault="008747AC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3A49E2A3" w14:textId="77777777" w:rsidR="008747AC" w:rsidRDefault="008747AC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6ED4DE2F" w14:textId="77777777" w:rsidR="008747AC" w:rsidRDefault="008747AC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3F86CDD8" w14:textId="53B30157" w:rsidR="00403494" w:rsidRDefault="00403494" w:rsidP="00255BFE">
      <w:pPr>
        <w:rPr>
          <w:rFonts w:ascii="Gill Sans MT" w:hAnsi="Gill Sans MT" w:cstheme="minorHAnsi"/>
          <w:color w:val="000000" w:themeColor="text1"/>
        </w:rPr>
      </w:pPr>
      <w:r w:rsidRPr="00D363EE">
        <w:rPr>
          <w:rFonts w:ascii="Gill Sans MT" w:hAnsi="Gill Sans MT" w:cstheme="minorHAnsi"/>
          <w:color w:val="000000" w:themeColor="text1"/>
        </w:rPr>
        <w:lastRenderedPageBreak/>
        <w:t xml:space="preserve">Supplementary Figure </w:t>
      </w:r>
      <w:r>
        <w:rPr>
          <w:rFonts w:ascii="Gill Sans MT" w:hAnsi="Gill Sans MT" w:cstheme="minorHAnsi"/>
          <w:color w:val="000000" w:themeColor="text1"/>
        </w:rPr>
        <w:t>10</w:t>
      </w:r>
      <w:r w:rsidRPr="00D363EE">
        <w:rPr>
          <w:rFonts w:ascii="Gill Sans MT" w:hAnsi="Gill Sans MT" w:cstheme="minorHAnsi"/>
          <w:color w:val="000000" w:themeColor="text1"/>
        </w:rPr>
        <w:t>.</w:t>
      </w:r>
      <w:r>
        <w:rPr>
          <w:rFonts w:ascii="Gill Sans MT" w:hAnsi="Gill Sans MT" w:cstheme="minorHAnsi"/>
          <w:color w:val="000000" w:themeColor="text1"/>
        </w:rPr>
        <w:t xml:space="preserve"> Single SNP analysis from UVMR of NMR on napping </w:t>
      </w:r>
      <w:r w:rsidRPr="00D363EE">
        <w:rPr>
          <w:rFonts w:ascii="Gill Sans MT" w:hAnsi="Gill Sans MT" w:cstheme="minorHAnsi"/>
          <w:color w:val="000000" w:themeColor="text1"/>
        </w:rPr>
        <w:t>UK Biobank stratified by smoking status</w:t>
      </w:r>
    </w:p>
    <w:p w14:paraId="3A433FF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B9B1227" w14:textId="77777777" w:rsidR="000C2478" w:rsidRDefault="000C2478" w:rsidP="00255BFE">
      <w:pPr>
        <w:pStyle w:val="ListParagraph"/>
        <w:numPr>
          <w:ilvl w:val="0"/>
          <w:numId w:val="10"/>
        </w:numPr>
        <w:rPr>
          <w:rFonts w:ascii="Gill Sans MT" w:hAnsi="Gill Sans MT" w:cstheme="minorHAnsi"/>
          <w:color w:val="000000" w:themeColor="text1"/>
        </w:rPr>
      </w:pPr>
      <w:r w:rsidRPr="000C2478">
        <w:rPr>
          <w:rFonts w:ascii="Gill Sans MT" w:hAnsi="Gill Sans MT" w:cstheme="minorHAnsi"/>
          <w:color w:val="000000" w:themeColor="text1"/>
        </w:rPr>
        <w:t>Current</w:t>
      </w:r>
      <w:r>
        <w:rPr>
          <w:rFonts w:ascii="Gill Sans MT" w:hAnsi="Gill Sans MT" w:cstheme="minorHAnsi"/>
          <w:color w:val="000000" w:themeColor="text1"/>
        </w:rPr>
        <w:t xml:space="preserve"> smokers</w:t>
      </w:r>
    </w:p>
    <w:p w14:paraId="7E18F8BF" w14:textId="3C9F83F0" w:rsidR="002047C2" w:rsidRDefault="002047C2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4E95713E" wp14:editId="406CE4BA">
            <wp:extent cx="5080000" cy="5080000"/>
            <wp:effectExtent l="0" t="0" r="0" b="0"/>
            <wp:docPr id="2127930075" name="Picture 42" descr="A graph with black and re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930075" name="Picture 42" descr="A graph with black and red lines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8A21B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3740B7C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7889970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27426C0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288989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FB0C770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B54470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C9F314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FDB5A5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A6F9A2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760F74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782024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055BDE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4B670B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3B42F6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F41302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67183E4" w14:textId="77777777" w:rsidR="008747AC" w:rsidRPr="002047C2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7140635" w14:textId="77777777" w:rsidR="000C2478" w:rsidRDefault="000C2478" w:rsidP="00255BFE">
      <w:pPr>
        <w:pStyle w:val="ListParagraph"/>
        <w:numPr>
          <w:ilvl w:val="0"/>
          <w:numId w:val="10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Ever smokers</w:t>
      </w:r>
    </w:p>
    <w:p w14:paraId="71D1A7F6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2A68638B" w14:textId="0D0BCB7C" w:rsidR="003A6086" w:rsidRDefault="003A6086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188A1876" wp14:editId="1C08319C">
            <wp:extent cx="5080000" cy="5080000"/>
            <wp:effectExtent l="0" t="0" r="0" b="0"/>
            <wp:docPr id="240268084" name="Picture 45" descr="A graph with black and re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68084" name="Picture 45" descr="A graph with black and red lines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30346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61CF8153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75472311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739704DD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0E0300C9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0C7740D6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3671C4BF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17631B6E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78342C0D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61B1E39F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1E4C04F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C093E3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10A400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14ADA7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01186F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377D4F0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438E3F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0AAE32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252170F" w14:textId="77777777" w:rsidR="008747AC" w:rsidRPr="003A6086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63F0741" w14:textId="77777777" w:rsidR="000C2478" w:rsidRDefault="000C2478" w:rsidP="00255BFE">
      <w:pPr>
        <w:pStyle w:val="ListParagraph"/>
        <w:numPr>
          <w:ilvl w:val="0"/>
          <w:numId w:val="10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Former smokers</w:t>
      </w:r>
    </w:p>
    <w:p w14:paraId="0182C609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0D329052" w14:textId="5C95F1D4" w:rsidR="00DD4ADC" w:rsidRDefault="00DD4ADC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7F6B2EEC" wp14:editId="71E367E7">
            <wp:extent cx="5080000" cy="5080000"/>
            <wp:effectExtent l="0" t="0" r="0" b="0"/>
            <wp:docPr id="281205422" name="Picture 48" descr="A graph with a red li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05422" name="Picture 48" descr="A graph with a red lin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4991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5F0B52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058C7B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F2D3CF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7233C5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C9A914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774DC9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133E9F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6662DD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D8F5C7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FBF205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B677C30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7E8065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AE535B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AD05A6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338278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09F8AC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7747B2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0ABCB01" w14:textId="77777777" w:rsidR="001F27DE" w:rsidRPr="00DD4ADC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2B0626F3" w14:textId="77777777" w:rsidR="000C2478" w:rsidRDefault="000C2478" w:rsidP="00255BFE">
      <w:pPr>
        <w:pStyle w:val="ListParagraph"/>
        <w:numPr>
          <w:ilvl w:val="0"/>
          <w:numId w:val="10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Never smokers</w:t>
      </w:r>
    </w:p>
    <w:p w14:paraId="5C1BCF9D" w14:textId="77777777" w:rsidR="008747AC" w:rsidRPr="000C2478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4642CC0E" w14:textId="5ACD6675" w:rsidR="000C2478" w:rsidRDefault="003E302A" w:rsidP="00255BFE">
      <w:pPr>
        <w:rPr>
          <w:rFonts w:ascii="Gill Sans MT" w:hAnsi="Gill Sans MT" w:cstheme="minorHAnsi"/>
          <w:b/>
          <w:bCs/>
          <w:color w:val="000000" w:themeColor="text1"/>
        </w:rPr>
      </w:pPr>
      <w:r>
        <w:rPr>
          <w:rFonts w:ascii="Gill Sans MT" w:hAnsi="Gill Sans MT" w:cstheme="minorHAnsi"/>
          <w:b/>
          <w:bCs/>
          <w:noProof/>
          <w:color w:val="000000" w:themeColor="text1"/>
        </w:rPr>
        <w:drawing>
          <wp:inline distT="0" distB="0" distL="0" distR="0" wp14:anchorId="14E0760A" wp14:editId="31FBE355">
            <wp:extent cx="5080000" cy="5080000"/>
            <wp:effectExtent l="0" t="0" r="0" b="0"/>
            <wp:docPr id="90952364" name="Picture 51" descr="A graph with a red li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2364" name="Picture 51" descr="A graph with a red line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1B4FB" w14:textId="77777777" w:rsidR="001F27DE" w:rsidRDefault="001F27DE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6581C159" w14:textId="77777777" w:rsidR="001F27DE" w:rsidRDefault="001F27DE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563F29B2" w14:textId="77777777" w:rsidR="001F27DE" w:rsidRDefault="001F27DE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47B49498" w14:textId="77777777" w:rsidR="001F27DE" w:rsidRDefault="001F27DE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4A7727AF" w14:textId="77777777" w:rsidR="001F27DE" w:rsidRDefault="001F27DE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4B3A540B" w14:textId="77777777" w:rsidR="001F27DE" w:rsidRDefault="001F27DE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65D29B1D" w14:textId="77777777" w:rsidR="001F27DE" w:rsidRDefault="001F27DE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17454FDA" w14:textId="77777777" w:rsidR="001F27DE" w:rsidRDefault="001F27DE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1ABAE97C" w14:textId="77777777" w:rsidR="001F27DE" w:rsidRDefault="001F27DE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6BF3FF59" w14:textId="77777777" w:rsidR="001F27DE" w:rsidRDefault="001F27DE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3193A997" w14:textId="77777777" w:rsidR="00403494" w:rsidRDefault="00403494" w:rsidP="00255BFE">
      <w:pPr>
        <w:rPr>
          <w:rFonts w:ascii="Gill Sans MT" w:hAnsi="Gill Sans MT" w:cstheme="minorHAnsi"/>
          <w:color w:val="000000" w:themeColor="text1"/>
        </w:rPr>
      </w:pPr>
    </w:p>
    <w:p w14:paraId="28874776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725630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752958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62FF13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C178290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5332D1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0047F9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AF68CFB" w14:textId="7F8B33EC" w:rsidR="002047C2" w:rsidRDefault="00403494" w:rsidP="00255BFE">
      <w:pPr>
        <w:rPr>
          <w:rFonts w:ascii="Gill Sans MT" w:hAnsi="Gill Sans MT" w:cstheme="minorHAnsi"/>
          <w:color w:val="000000" w:themeColor="text1"/>
        </w:rPr>
      </w:pPr>
      <w:r w:rsidRPr="00D363EE">
        <w:rPr>
          <w:rFonts w:ascii="Gill Sans MT" w:hAnsi="Gill Sans MT" w:cstheme="minorHAnsi"/>
          <w:color w:val="000000" w:themeColor="text1"/>
        </w:rPr>
        <w:lastRenderedPageBreak/>
        <w:t xml:space="preserve">Supplementary Figure </w:t>
      </w:r>
      <w:r>
        <w:rPr>
          <w:rFonts w:ascii="Gill Sans MT" w:hAnsi="Gill Sans MT" w:cstheme="minorHAnsi"/>
          <w:color w:val="000000" w:themeColor="text1"/>
        </w:rPr>
        <w:t>11</w:t>
      </w:r>
      <w:r w:rsidRPr="00D363EE">
        <w:rPr>
          <w:rFonts w:ascii="Gill Sans MT" w:hAnsi="Gill Sans MT" w:cstheme="minorHAnsi"/>
          <w:color w:val="000000" w:themeColor="text1"/>
        </w:rPr>
        <w:t>.</w:t>
      </w:r>
      <w:r>
        <w:rPr>
          <w:rFonts w:ascii="Gill Sans MT" w:hAnsi="Gill Sans MT" w:cstheme="minorHAnsi"/>
          <w:color w:val="000000" w:themeColor="text1"/>
        </w:rPr>
        <w:t xml:space="preserve"> Funnel plot from UVMR of NMR on napping </w:t>
      </w:r>
      <w:r w:rsidRPr="00D363EE">
        <w:rPr>
          <w:rFonts w:ascii="Gill Sans MT" w:hAnsi="Gill Sans MT" w:cstheme="minorHAnsi"/>
          <w:color w:val="000000" w:themeColor="text1"/>
        </w:rPr>
        <w:t>UK Biobank stratified by smoking status</w:t>
      </w:r>
    </w:p>
    <w:p w14:paraId="53E0FBD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E6C26A3" w14:textId="77777777" w:rsidR="000C2478" w:rsidRDefault="000C2478" w:rsidP="00255BFE">
      <w:pPr>
        <w:pStyle w:val="ListParagraph"/>
        <w:numPr>
          <w:ilvl w:val="0"/>
          <w:numId w:val="11"/>
        </w:numPr>
        <w:rPr>
          <w:rFonts w:ascii="Gill Sans MT" w:hAnsi="Gill Sans MT" w:cstheme="minorHAnsi"/>
          <w:color w:val="000000" w:themeColor="text1"/>
        </w:rPr>
      </w:pPr>
      <w:r w:rsidRPr="000C2478">
        <w:rPr>
          <w:rFonts w:ascii="Gill Sans MT" w:hAnsi="Gill Sans MT" w:cstheme="minorHAnsi"/>
          <w:color w:val="000000" w:themeColor="text1"/>
        </w:rPr>
        <w:t>Current</w:t>
      </w:r>
      <w:r>
        <w:rPr>
          <w:rFonts w:ascii="Gill Sans MT" w:hAnsi="Gill Sans MT" w:cstheme="minorHAnsi"/>
          <w:color w:val="000000" w:themeColor="text1"/>
        </w:rPr>
        <w:t xml:space="preserve"> smokers</w:t>
      </w:r>
    </w:p>
    <w:p w14:paraId="21D88209" w14:textId="0E46A68D" w:rsidR="002047C2" w:rsidRDefault="002047C2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47701F07" wp14:editId="51FA3EAE">
            <wp:extent cx="5080000" cy="5080000"/>
            <wp:effectExtent l="0" t="0" r="0" b="0"/>
            <wp:docPr id="1429802758" name="Picture 43" descr="A graph with black dots and numb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802758" name="Picture 43" descr="A graph with black dots and numbers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B8F4C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754F7A3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128661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40B3A9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A330F1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D7284C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3F1435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55FA19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74AC8F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BE89A5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43FB32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B3BC27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085E9A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725BD0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C3FFAB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5CBB25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C9DF91C" w14:textId="77777777" w:rsidR="008747AC" w:rsidRPr="002047C2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61317AE" w14:textId="77777777" w:rsidR="000C2478" w:rsidRDefault="000C2478" w:rsidP="00255BFE">
      <w:pPr>
        <w:pStyle w:val="ListParagraph"/>
        <w:numPr>
          <w:ilvl w:val="0"/>
          <w:numId w:val="11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Ever smokers</w:t>
      </w:r>
    </w:p>
    <w:p w14:paraId="28A7AFF9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000664EB" w14:textId="183CDF74" w:rsidR="003A6086" w:rsidRDefault="003A6086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725527AD" wp14:editId="1E5F6E5F">
            <wp:extent cx="5080000" cy="5080000"/>
            <wp:effectExtent l="0" t="0" r="0" b="0"/>
            <wp:docPr id="908920613" name="Picture 46" descr="A graph with black dots and numb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20613" name="Picture 46" descr="A graph with black dots and numbers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FABF4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031A5311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0123CD84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0E6A5418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5AAACA1C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74EAFEA3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532153A6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611B7459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0377E0F1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16D84DFD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343B62E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EC9A4B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6090DD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BE6DF46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433287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14AB17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B587EC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125463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B67B60D" w14:textId="77777777" w:rsidR="008747AC" w:rsidRPr="003A6086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580273B" w14:textId="77777777" w:rsidR="000C2478" w:rsidRDefault="000C2478" w:rsidP="00255BFE">
      <w:pPr>
        <w:pStyle w:val="ListParagraph"/>
        <w:numPr>
          <w:ilvl w:val="0"/>
          <w:numId w:val="11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Former smokers</w:t>
      </w:r>
    </w:p>
    <w:p w14:paraId="0E68EC96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0D4F6A32" w14:textId="75EDC403" w:rsidR="00DD4ADC" w:rsidRDefault="00DD4ADC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3D85B00F" wp14:editId="553C6E30">
            <wp:extent cx="5080000" cy="5080000"/>
            <wp:effectExtent l="0" t="0" r="0" b="0"/>
            <wp:docPr id="804088742" name="Picture 49" descr="A graph with numbers an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88742" name="Picture 49" descr="A graph with numbers and lines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0A70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81DE5C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4BCB1F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F4E527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E27C55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56E825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5B2A8D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4CDDF5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C7F470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E1F079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8F1F7D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89DC13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F14C49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2DE1F6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F4CE09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8B65A1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33B6B9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8B3186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7907691" w14:textId="77777777" w:rsidR="001F27DE" w:rsidRPr="00DD4ADC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606DE50A" w14:textId="77777777" w:rsidR="000C2478" w:rsidRDefault="000C2478" w:rsidP="00255BFE">
      <w:pPr>
        <w:pStyle w:val="ListParagraph"/>
        <w:numPr>
          <w:ilvl w:val="0"/>
          <w:numId w:val="11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Never smokers</w:t>
      </w:r>
    </w:p>
    <w:p w14:paraId="3CDF767B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3942EBA9" w14:textId="26C326A3" w:rsidR="003E302A" w:rsidRDefault="003E302A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27ADFCDB" wp14:editId="0AF10132">
            <wp:extent cx="5080000" cy="5080000"/>
            <wp:effectExtent l="0" t="0" r="0" b="0"/>
            <wp:docPr id="242236211" name="Picture 52" descr="A graph with numbers an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36211" name="Picture 52" descr="A graph with numbers and lines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A458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7D9E0108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115536D2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5A00B77B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591FEC14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69AE1A78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759BF369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7E11ED19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75D88E2E" w14:textId="77777777" w:rsidR="001F27DE" w:rsidRPr="003E302A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5A6421A9" w14:textId="77777777" w:rsidR="000C2478" w:rsidRDefault="000C2478" w:rsidP="00255BFE">
      <w:pPr>
        <w:rPr>
          <w:rFonts w:ascii="Gill Sans MT" w:hAnsi="Gill Sans MT" w:cstheme="minorHAnsi"/>
          <w:color w:val="000000" w:themeColor="text1"/>
        </w:rPr>
      </w:pPr>
    </w:p>
    <w:p w14:paraId="67F6A8E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B67DBF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BDA58C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28B99D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F41F76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AC76246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CA78C2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34E7C2A" w14:textId="77777777" w:rsidR="00403494" w:rsidRDefault="00403494" w:rsidP="00255BFE">
      <w:pPr>
        <w:rPr>
          <w:rFonts w:ascii="Gill Sans MT" w:hAnsi="Gill Sans MT" w:cstheme="minorHAnsi"/>
          <w:color w:val="000000" w:themeColor="text1"/>
        </w:rPr>
      </w:pPr>
    </w:p>
    <w:p w14:paraId="3C63F495" w14:textId="61AADCAE" w:rsidR="008747AC" w:rsidRDefault="00403494" w:rsidP="00255BFE">
      <w:pPr>
        <w:rPr>
          <w:rFonts w:ascii="Gill Sans MT" w:hAnsi="Gill Sans MT" w:cstheme="minorHAnsi"/>
          <w:color w:val="000000" w:themeColor="text1"/>
        </w:rPr>
      </w:pPr>
      <w:r w:rsidRPr="00D363EE">
        <w:rPr>
          <w:rFonts w:ascii="Gill Sans MT" w:hAnsi="Gill Sans MT" w:cstheme="minorHAnsi"/>
          <w:color w:val="000000" w:themeColor="text1"/>
        </w:rPr>
        <w:lastRenderedPageBreak/>
        <w:t xml:space="preserve">Supplementary Figure </w:t>
      </w:r>
      <w:r>
        <w:rPr>
          <w:rFonts w:ascii="Gill Sans MT" w:hAnsi="Gill Sans MT" w:cstheme="minorHAnsi"/>
          <w:color w:val="000000" w:themeColor="text1"/>
        </w:rPr>
        <w:t>12</w:t>
      </w:r>
      <w:r w:rsidRPr="00D363EE">
        <w:rPr>
          <w:rFonts w:ascii="Gill Sans MT" w:hAnsi="Gill Sans MT" w:cstheme="minorHAnsi"/>
          <w:color w:val="000000" w:themeColor="text1"/>
        </w:rPr>
        <w:t>.</w:t>
      </w:r>
      <w:r>
        <w:rPr>
          <w:rFonts w:ascii="Gill Sans MT" w:hAnsi="Gill Sans MT" w:cstheme="minorHAnsi"/>
          <w:color w:val="000000" w:themeColor="text1"/>
        </w:rPr>
        <w:t xml:space="preserve"> Leave one out analysis from UVMR of NMR on napping </w:t>
      </w:r>
      <w:r w:rsidRPr="00D363EE">
        <w:rPr>
          <w:rFonts w:ascii="Gill Sans MT" w:hAnsi="Gill Sans MT" w:cstheme="minorHAnsi"/>
          <w:color w:val="000000" w:themeColor="text1"/>
        </w:rPr>
        <w:t>UK Biobank stratified by smoking status</w:t>
      </w:r>
    </w:p>
    <w:p w14:paraId="3B54A6F5" w14:textId="77777777" w:rsidR="008747AC" w:rsidRP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D10365C" w14:textId="77777777" w:rsidR="000C2478" w:rsidRDefault="000C2478" w:rsidP="00255BFE">
      <w:pPr>
        <w:pStyle w:val="ListParagraph"/>
        <w:numPr>
          <w:ilvl w:val="0"/>
          <w:numId w:val="12"/>
        </w:numPr>
        <w:rPr>
          <w:rFonts w:ascii="Gill Sans MT" w:hAnsi="Gill Sans MT" w:cstheme="minorHAnsi"/>
          <w:color w:val="000000" w:themeColor="text1"/>
        </w:rPr>
      </w:pPr>
      <w:r w:rsidRPr="000C2478">
        <w:rPr>
          <w:rFonts w:ascii="Gill Sans MT" w:hAnsi="Gill Sans MT" w:cstheme="minorHAnsi"/>
          <w:color w:val="000000" w:themeColor="text1"/>
        </w:rPr>
        <w:t>Current</w:t>
      </w:r>
      <w:r>
        <w:rPr>
          <w:rFonts w:ascii="Gill Sans MT" w:hAnsi="Gill Sans MT" w:cstheme="minorHAnsi"/>
          <w:color w:val="000000" w:themeColor="text1"/>
        </w:rPr>
        <w:t xml:space="preserve"> smokers</w:t>
      </w:r>
    </w:p>
    <w:p w14:paraId="461CCFEF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06C19A2E" w14:textId="10E9BD2C" w:rsidR="002047C2" w:rsidRDefault="002047C2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720B0458" wp14:editId="3511173E">
            <wp:extent cx="5080000" cy="5080000"/>
            <wp:effectExtent l="0" t="0" r="0" b="0"/>
            <wp:docPr id="358578557" name="Picture 44" descr="A graph with black and re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78557" name="Picture 44" descr="A graph with black and red lines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A5F8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EBE6E8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836F35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5BB925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A908FF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75AEF6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F406D7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B726B3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39DC83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DB591A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928864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D751D9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A29B6C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38D925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B117E9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D78A7B1" w14:textId="77777777" w:rsidR="001F27DE" w:rsidRPr="002047C2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02023C9F" w14:textId="77777777" w:rsidR="000C2478" w:rsidRDefault="000C2478" w:rsidP="00255BFE">
      <w:pPr>
        <w:pStyle w:val="ListParagraph"/>
        <w:numPr>
          <w:ilvl w:val="0"/>
          <w:numId w:val="12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Ever smokers</w:t>
      </w:r>
    </w:p>
    <w:p w14:paraId="68DD1357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69329FAC" w14:textId="267C5C89" w:rsidR="003A6086" w:rsidRDefault="003A6086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0BF6C5D2" wp14:editId="2AECDB17">
            <wp:extent cx="5080000" cy="5080000"/>
            <wp:effectExtent l="0" t="0" r="0" b="0"/>
            <wp:docPr id="141106731" name="Picture 47" descr="A graph with a red li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06731" name="Picture 47" descr="A graph with a red line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1645D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34BC2C64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3E372CE8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73B3DF0C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22F5E389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3F76B6B4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237DE11A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13696885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77F76593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5BE7C1C8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09C0305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D54C8D6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43AD47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9328000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7D5830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EB6A99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757534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68BF15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778C649" w14:textId="77777777" w:rsidR="008747AC" w:rsidRPr="003A6086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ADC4108" w14:textId="77777777" w:rsidR="000C2478" w:rsidRDefault="000C2478" w:rsidP="00255BFE">
      <w:pPr>
        <w:pStyle w:val="ListParagraph"/>
        <w:numPr>
          <w:ilvl w:val="0"/>
          <w:numId w:val="12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Former smokers</w:t>
      </w:r>
    </w:p>
    <w:p w14:paraId="486F84A0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4FAC5D5D" w14:textId="7B9CA0D5" w:rsidR="00DD4ADC" w:rsidRDefault="00DD4ADC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42D308E2" wp14:editId="50B86CCD">
            <wp:extent cx="5080000" cy="5080000"/>
            <wp:effectExtent l="0" t="0" r="0" b="0"/>
            <wp:docPr id="1145668819" name="Picture 50" descr="A graph with black and re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68819" name="Picture 50" descr="A graph with black and red lines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7B7B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A35F8E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B3359F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7B0BD6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71257E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A31918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1FE204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5E5A736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ED966B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633563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5ACF09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AAA0C1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A7BE68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62852A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C134CB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024B45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DB8C8E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2E2EF3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73C4214" w14:textId="77777777" w:rsidR="001F27DE" w:rsidRPr="00DD4ADC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5EB79C42" w14:textId="77777777" w:rsidR="000C2478" w:rsidRDefault="000C2478" w:rsidP="00255BFE">
      <w:pPr>
        <w:pStyle w:val="ListParagraph"/>
        <w:numPr>
          <w:ilvl w:val="0"/>
          <w:numId w:val="12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Never smokers</w:t>
      </w:r>
    </w:p>
    <w:p w14:paraId="0F095FE8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7579502F" w14:textId="0FEFE140" w:rsidR="003E302A" w:rsidRDefault="003E302A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00A10CD3" wp14:editId="1185BDAE">
            <wp:extent cx="5080000" cy="5080000"/>
            <wp:effectExtent l="0" t="0" r="0" b="0"/>
            <wp:docPr id="293831991" name="Picture 53" descr="A graph with a red li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31991" name="Picture 53" descr="A graph with a red line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D21E9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4C8482AF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2BE264A5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3FA23C0E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25C4B7F7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4B32D207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3B31C8D0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1F8E2D4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E167CF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0021A8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E46F6F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CA1A93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0D2882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E1BE866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2EFB89C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5AE926D5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7E76BD33" w14:textId="77777777" w:rsidR="001F27DE" w:rsidRPr="003E302A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28AE9829" w14:textId="77777777" w:rsidR="000C2478" w:rsidRDefault="000C2478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04C7A5D8" w14:textId="7A3211A1" w:rsidR="008747AC" w:rsidRDefault="00403494" w:rsidP="00255BFE">
      <w:pPr>
        <w:rPr>
          <w:rFonts w:ascii="Gill Sans MT" w:hAnsi="Gill Sans MT" w:cstheme="minorHAnsi"/>
          <w:color w:val="000000" w:themeColor="text1"/>
        </w:rPr>
      </w:pPr>
      <w:r w:rsidRPr="00D363EE">
        <w:rPr>
          <w:rFonts w:ascii="Gill Sans MT" w:hAnsi="Gill Sans MT" w:cstheme="minorHAnsi"/>
          <w:color w:val="000000" w:themeColor="text1"/>
        </w:rPr>
        <w:lastRenderedPageBreak/>
        <w:t xml:space="preserve">Supplementary Figure </w:t>
      </w:r>
      <w:r>
        <w:rPr>
          <w:rFonts w:ascii="Gill Sans MT" w:hAnsi="Gill Sans MT" w:cstheme="minorHAnsi"/>
          <w:color w:val="000000" w:themeColor="text1"/>
        </w:rPr>
        <w:t>13</w:t>
      </w:r>
      <w:r w:rsidRPr="00D363EE">
        <w:rPr>
          <w:rFonts w:ascii="Gill Sans MT" w:hAnsi="Gill Sans MT" w:cstheme="minorHAnsi"/>
          <w:color w:val="000000" w:themeColor="text1"/>
        </w:rPr>
        <w:t>.</w:t>
      </w:r>
      <w:r>
        <w:rPr>
          <w:rFonts w:ascii="Gill Sans MT" w:hAnsi="Gill Sans MT" w:cstheme="minorHAnsi"/>
          <w:color w:val="000000" w:themeColor="text1"/>
        </w:rPr>
        <w:t xml:space="preserve"> Single SNP analysis from UVMR of NMR on daytime sleepiness </w:t>
      </w:r>
      <w:r w:rsidRPr="00D363EE">
        <w:rPr>
          <w:rFonts w:ascii="Gill Sans MT" w:hAnsi="Gill Sans MT" w:cstheme="minorHAnsi"/>
          <w:color w:val="000000" w:themeColor="text1"/>
        </w:rPr>
        <w:t>UK Biobank stratified by smoking status</w:t>
      </w:r>
    </w:p>
    <w:p w14:paraId="0DBC997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20E27C4" w14:textId="77777777" w:rsidR="000C2478" w:rsidRDefault="000C2478" w:rsidP="00255BFE">
      <w:pPr>
        <w:pStyle w:val="ListParagraph"/>
        <w:numPr>
          <w:ilvl w:val="0"/>
          <w:numId w:val="13"/>
        </w:numPr>
        <w:rPr>
          <w:rFonts w:ascii="Gill Sans MT" w:hAnsi="Gill Sans MT" w:cstheme="minorHAnsi"/>
          <w:color w:val="000000" w:themeColor="text1"/>
        </w:rPr>
      </w:pPr>
      <w:r w:rsidRPr="000C2478">
        <w:rPr>
          <w:rFonts w:ascii="Gill Sans MT" w:hAnsi="Gill Sans MT" w:cstheme="minorHAnsi"/>
          <w:color w:val="000000" w:themeColor="text1"/>
        </w:rPr>
        <w:t>Current</w:t>
      </w:r>
      <w:r>
        <w:rPr>
          <w:rFonts w:ascii="Gill Sans MT" w:hAnsi="Gill Sans MT" w:cstheme="minorHAnsi"/>
          <w:color w:val="000000" w:themeColor="text1"/>
        </w:rPr>
        <w:t xml:space="preserve"> smokers</w:t>
      </w:r>
    </w:p>
    <w:p w14:paraId="1CBFD877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7A71F39B" w14:textId="2D2FE23A" w:rsidR="00203487" w:rsidRDefault="00203487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2106903B" wp14:editId="3E506066">
            <wp:extent cx="5080000" cy="5080000"/>
            <wp:effectExtent l="0" t="0" r="0" b="0"/>
            <wp:docPr id="495885555" name="Picture 54" descr="A graph with black and re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85555" name="Picture 54" descr="A graph with black and red lines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3605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DA301E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002083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61D411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5DA5BE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E1ECFC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E4FFB7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896963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5B5AFA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4977C3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671C30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FD3864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365732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1ADAEB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744A29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73FEDA5" w14:textId="77777777" w:rsidR="001F27DE" w:rsidRPr="00203487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44185069" w14:textId="77777777" w:rsidR="000C2478" w:rsidRDefault="000C2478" w:rsidP="00255BFE">
      <w:pPr>
        <w:pStyle w:val="ListParagraph"/>
        <w:numPr>
          <w:ilvl w:val="0"/>
          <w:numId w:val="13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Ever smokers</w:t>
      </w:r>
    </w:p>
    <w:p w14:paraId="503ADF4A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48AC5801" w14:textId="3D958786" w:rsidR="00203487" w:rsidRDefault="00203487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2C7CE5D0" wp14:editId="04EAA2D1">
            <wp:extent cx="5080000" cy="5080000"/>
            <wp:effectExtent l="0" t="0" r="0" b="0"/>
            <wp:docPr id="1365466925" name="Picture 57" descr="A graph with lines and numb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466925" name="Picture 57" descr="A graph with lines and numbers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314B9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3BDA8B74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7C7C93FE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73BB9C91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5F6F1F1D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16BAB79E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1C6A833C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5A2BF060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4DF49F83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36D0DCF2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57428746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46B36D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4BCE19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6E3A64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1A9ACF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077C41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7460F8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8B3BE76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60F5BDB" w14:textId="77777777" w:rsidR="008747AC" w:rsidRPr="00203487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3D1AD8C" w14:textId="77777777" w:rsidR="000C2478" w:rsidRDefault="000C2478" w:rsidP="00255BFE">
      <w:pPr>
        <w:pStyle w:val="ListParagraph"/>
        <w:numPr>
          <w:ilvl w:val="0"/>
          <w:numId w:val="13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Former smokers</w:t>
      </w:r>
    </w:p>
    <w:p w14:paraId="1EE62647" w14:textId="77777777" w:rsidR="00203487" w:rsidRDefault="00203487" w:rsidP="00255BFE">
      <w:pPr>
        <w:rPr>
          <w:rFonts w:ascii="Gill Sans MT" w:hAnsi="Gill Sans MT" w:cstheme="minorHAnsi"/>
          <w:color w:val="000000" w:themeColor="text1"/>
        </w:rPr>
      </w:pPr>
    </w:p>
    <w:p w14:paraId="15F60DE8" w14:textId="1B80364E" w:rsidR="00203487" w:rsidRDefault="00203487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20B00A95" wp14:editId="7643C8BE">
            <wp:extent cx="5080000" cy="5080000"/>
            <wp:effectExtent l="0" t="0" r="0" b="0"/>
            <wp:docPr id="404155671" name="Picture 60" descr="A graph with a red li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55671" name="Picture 60" descr="A graph with a red line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FD527" w14:textId="77777777" w:rsidR="001F27DE" w:rsidRDefault="001F27DE" w:rsidP="00255BFE">
      <w:pPr>
        <w:rPr>
          <w:rFonts w:ascii="Gill Sans MT" w:hAnsi="Gill Sans MT" w:cstheme="minorHAnsi"/>
          <w:color w:val="000000" w:themeColor="text1"/>
        </w:rPr>
      </w:pPr>
    </w:p>
    <w:p w14:paraId="24D8ED1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FDBB35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2CF036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F2447F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32BE26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B333E3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F140AA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7872F4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255AE8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D5E4B1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FC063D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0FB1A1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3A1DFF6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F75B67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2D1989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BE27FE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1F7822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147681F" w14:textId="77777777" w:rsidR="008747AC" w:rsidRPr="00203487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DFBD928" w14:textId="2BA57088" w:rsidR="000C2478" w:rsidRDefault="000C2478" w:rsidP="00255BFE">
      <w:pPr>
        <w:pStyle w:val="ListParagraph"/>
        <w:numPr>
          <w:ilvl w:val="0"/>
          <w:numId w:val="13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Never smokers</w:t>
      </w:r>
    </w:p>
    <w:p w14:paraId="59ED8AAF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11B9B4F6" w14:textId="4C21A2F7" w:rsidR="00315847" w:rsidRPr="00315847" w:rsidRDefault="00315847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4175C116" wp14:editId="3E27C963">
            <wp:extent cx="5080000" cy="5080000"/>
            <wp:effectExtent l="0" t="0" r="0" b="0"/>
            <wp:docPr id="1480631888" name="Picture 63" descr="A graph with lines and dot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31888" name="Picture 63" descr="A graph with lines and dots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12DFD" w14:textId="77777777" w:rsidR="000C2478" w:rsidRDefault="000C2478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4427B794" w14:textId="77777777" w:rsidR="001F27DE" w:rsidRDefault="001F27DE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06489BF8" w14:textId="77777777" w:rsidR="001F27DE" w:rsidRDefault="001F27DE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12EE9E29" w14:textId="77777777" w:rsidR="001F27DE" w:rsidRDefault="001F27DE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28624468" w14:textId="77777777" w:rsidR="001F27DE" w:rsidRDefault="001F27DE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29A1E432" w14:textId="77777777" w:rsidR="001F27DE" w:rsidRDefault="001F27DE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44AF598A" w14:textId="77777777" w:rsidR="001F27DE" w:rsidRDefault="001F27DE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3A9B04D1" w14:textId="77777777" w:rsidR="001F27DE" w:rsidRDefault="001F27DE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7BB7A30F" w14:textId="77777777" w:rsidR="001F27DE" w:rsidRDefault="001F27DE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365E6B5A" w14:textId="77777777" w:rsidR="008747AC" w:rsidRDefault="008747AC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1594E615" w14:textId="77777777" w:rsidR="008747AC" w:rsidRDefault="008747AC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47851D07" w14:textId="77777777" w:rsidR="008747AC" w:rsidRDefault="008747AC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0F9D9B43" w14:textId="77777777" w:rsidR="008747AC" w:rsidRDefault="008747AC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14740D91" w14:textId="77777777" w:rsidR="008747AC" w:rsidRDefault="008747AC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0603EDCA" w14:textId="77777777" w:rsidR="008747AC" w:rsidRDefault="008747AC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4A0D1499" w14:textId="77777777" w:rsidR="008747AC" w:rsidRDefault="008747AC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7E2AC5DA" w14:textId="77777777" w:rsidR="008747AC" w:rsidRDefault="008747AC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29B8219B" w14:textId="77777777" w:rsidR="00403494" w:rsidRDefault="00403494" w:rsidP="00255BFE">
      <w:pPr>
        <w:rPr>
          <w:rFonts w:ascii="Gill Sans MT" w:hAnsi="Gill Sans MT" w:cstheme="minorHAnsi"/>
          <w:color w:val="000000" w:themeColor="text1"/>
        </w:rPr>
      </w:pPr>
    </w:p>
    <w:p w14:paraId="17EE02C4" w14:textId="5A23E739" w:rsidR="00403494" w:rsidRDefault="00403494" w:rsidP="00255BFE">
      <w:pPr>
        <w:rPr>
          <w:rFonts w:ascii="Gill Sans MT" w:hAnsi="Gill Sans MT" w:cstheme="minorHAnsi"/>
          <w:color w:val="000000" w:themeColor="text1"/>
        </w:rPr>
      </w:pPr>
      <w:r w:rsidRPr="00D363EE">
        <w:rPr>
          <w:rFonts w:ascii="Gill Sans MT" w:hAnsi="Gill Sans MT" w:cstheme="minorHAnsi"/>
          <w:color w:val="000000" w:themeColor="text1"/>
        </w:rPr>
        <w:lastRenderedPageBreak/>
        <w:t xml:space="preserve">Supplementary Figure </w:t>
      </w:r>
      <w:r>
        <w:rPr>
          <w:rFonts w:ascii="Gill Sans MT" w:hAnsi="Gill Sans MT" w:cstheme="minorHAnsi"/>
          <w:color w:val="000000" w:themeColor="text1"/>
        </w:rPr>
        <w:t>14</w:t>
      </w:r>
      <w:r w:rsidRPr="00D363EE">
        <w:rPr>
          <w:rFonts w:ascii="Gill Sans MT" w:hAnsi="Gill Sans MT" w:cstheme="minorHAnsi"/>
          <w:color w:val="000000" w:themeColor="text1"/>
        </w:rPr>
        <w:t>.</w:t>
      </w:r>
      <w:r>
        <w:rPr>
          <w:rFonts w:ascii="Gill Sans MT" w:hAnsi="Gill Sans MT" w:cstheme="minorHAnsi"/>
          <w:color w:val="000000" w:themeColor="text1"/>
        </w:rPr>
        <w:t xml:space="preserve"> Funnel plot from UVMR of NMR on daytime sleepiness </w:t>
      </w:r>
      <w:r w:rsidRPr="00D363EE">
        <w:rPr>
          <w:rFonts w:ascii="Gill Sans MT" w:hAnsi="Gill Sans MT" w:cstheme="minorHAnsi"/>
          <w:color w:val="000000" w:themeColor="text1"/>
        </w:rPr>
        <w:t>UK Biobank stratified by smoking status</w:t>
      </w:r>
    </w:p>
    <w:p w14:paraId="5FB36B7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13E2BB4" w14:textId="77777777" w:rsidR="000C2478" w:rsidRDefault="000C2478" w:rsidP="00255BFE">
      <w:pPr>
        <w:pStyle w:val="ListParagraph"/>
        <w:numPr>
          <w:ilvl w:val="0"/>
          <w:numId w:val="14"/>
        </w:numPr>
        <w:rPr>
          <w:rFonts w:ascii="Gill Sans MT" w:hAnsi="Gill Sans MT" w:cstheme="minorHAnsi"/>
          <w:color w:val="000000" w:themeColor="text1"/>
        </w:rPr>
      </w:pPr>
      <w:r w:rsidRPr="000C2478">
        <w:rPr>
          <w:rFonts w:ascii="Gill Sans MT" w:hAnsi="Gill Sans MT" w:cstheme="minorHAnsi"/>
          <w:color w:val="000000" w:themeColor="text1"/>
        </w:rPr>
        <w:t>Current</w:t>
      </w:r>
      <w:r>
        <w:rPr>
          <w:rFonts w:ascii="Gill Sans MT" w:hAnsi="Gill Sans MT" w:cstheme="minorHAnsi"/>
          <w:color w:val="000000" w:themeColor="text1"/>
        </w:rPr>
        <w:t xml:space="preserve"> smokers</w:t>
      </w:r>
    </w:p>
    <w:p w14:paraId="66C43C2E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02BB9A9D" w14:textId="2687FCD0" w:rsidR="00203487" w:rsidRDefault="00203487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49FA8FC1" wp14:editId="34856C9F">
            <wp:extent cx="5080000" cy="5080000"/>
            <wp:effectExtent l="0" t="0" r="0" b="0"/>
            <wp:docPr id="471264162" name="Picture 55" descr="A graph with numbers an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64162" name="Picture 55" descr="A graph with numbers and lines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7B619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395341A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6A753F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5303EB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845EB3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FB6448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BBAC1B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0BFA10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5FBD40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6675FA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523860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430912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115A07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5E4EC6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F4E17D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AB8B6AD" w14:textId="77777777" w:rsidR="008747AC" w:rsidRPr="00203487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91F71DB" w14:textId="77777777" w:rsidR="000C2478" w:rsidRDefault="000C2478" w:rsidP="00255BFE">
      <w:pPr>
        <w:pStyle w:val="ListParagraph"/>
        <w:numPr>
          <w:ilvl w:val="0"/>
          <w:numId w:val="14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Ever smokers</w:t>
      </w:r>
    </w:p>
    <w:p w14:paraId="3F6A4A10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50A3F034" w14:textId="325EFBD5" w:rsidR="00203487" w:rsidRDefault="00203487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00EFECF4" wp14:editId="3763CFFE">
            <wp:extent cx="5080000" cy="5080000"/>
            <wp:effectExtent l="0" t="0" r="0" b="0"/>
            <wp:docPr id="1667736691" name="Picture 58" descr="A graph with black dots and numb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736691" name="Picture 58" descr="A graph with black dots and numbers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5A67F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6ADD66DF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51C0E9B7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65FC6192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695788EB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6E7FF844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24E3E558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61F71461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5F2127F7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2CBDEE3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0CD76E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88070A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C61E2C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0E7864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EC0AA7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D4FD11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D6DFB2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0E612C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BB1C33B" w14:textId="77777777" w:rsidR="005669FD" w:rsidRPr="00203487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065FB3C2" w14:textId="77777777" w:rsidR="000C2478" w:rsidRDefault="000C2478" w:rsidP="00255BFE">
      <w:pPr>
        <w:pStyle w:val="ListParagraph"/>
        <w:numPr>
          <w:ilvl w:val="0"/>
          <w:numId w:val="14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Former smokers</w:t>
      </w:r>
    </w:p>
    <w:p w14:paraId="3AF22F80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626F3C37" w14:textId="04CD75BE" w:rsidR="00203487" w:rsidRDefault="00203487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592AB8F6" wp14:editId="29B070E1">
            <wp:extent cx="5080000" cy="5080000"/>
            <wp:effectExtent l="0" t="0" r="0" b="0"/>
            <wp:docPr id="1664090279" name="Picture 61" descr="A graph with black dots and numb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90279" name="Picture 61" descr="A graph with black dots and numbers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8766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2A2493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F8F975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1D9C5C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AF0417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CFC701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D93536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170D2D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A33404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8AD168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73D2100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56FB30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A12242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9650130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BAD61B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7EC664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3F302D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1E859C5" w14:textId="77777777" w:rsidR="008747AC" w:rsidRPr="00203487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E8E880B" w14:textId="61A468E5" w:rsidR="00203487" w:rsidRPr="00203487" w:rsidRDefault="00203487" w:rsidP="00255BFE">
      <w:pPr>
        <w:rPr>
          <w:rFonts w:ascii="Gill Sans MT" w:hAnsi="Gill Sans MT" w:cstheme="minorHAnsi"/>
          <w:color w:val="000000" w:themeColor="text1"/>
        </w:rPr>
      </w:pPr>
    </w:p>
    <w:p w14:paraId="207FBABF" w14:textId="77777777" w:rsidR="000C2478" w:rsidRDefault="000C2478" w:rsidP="00255BFE">
      <w:pPr>
        <w:pStyle w:val="ListParagraph"/>
        <w:numPr>
          <w:ilvl w:val="0"/>
          <w:numId w:val="14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Never smokers</w:t>
      </w:r>
    </w:p>
    <w:p w14:paraId="60F20BA7" w14:textId="77777777" w:rsidR="008747AC" w:rsidRPr="000C2478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34260297" w14:textId="2C1D504A" w:rsidR="000C2478" w:rsidRDefault="00315847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7B9DE91E" wp14:editId="731C18D0">
            <wp:extent cx="5080000" cy="5080000"/>
            <wp:effectExtent l="0" t="0" r="0" b="0"/>
            <wp:docPr id="209597985" name="Picture 64" descr="A graph with black dots and numb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7985" name="Picture 64" descr="A graph with black dots and numbers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ADD71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24C43B09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486DB765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01BFDBEC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04694B91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3B43FF38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1588DB0B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680A377D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6C785473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2087FF2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BE0459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0D3E01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5EA491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067C66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211A7B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7E3B5F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CAD661C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20ECC94F" w14:textId="77777777" w:rsidR="00403494" w:rsidRDefault="00403494" w:rsidP="00255BFE">
      <w:pPr>
        <w:rPr>
          <w:rFonts w:ascii="Gill Sans MT" w:hAnsi="Gill Sans MT" w:cstheme="minorHAnsi"/>
          <w:color w:val="000000" w:themeColor="text1"/>
        </w:rPr>
      </w:pPr>
    </w:p>
    <w:p w14:paraId="76733651" w14:textId="3CF7B3EB" w:rsidR="008747AC" w:rsidRDefault="00403494" w:rsidP="00255BFE">
      <w:pPr>
        <w:rPr>
          <w:rFonts w:ascii="Gill Sans MT" w:hAnsi="Gill Sans MT" w:cstheme="minorHAnsi"/>
          <w:color w:val="000000" w:themeColor="text1"/>
        </w:rPr>
      </w:pPr>
      <w:r w:rsidRPr="00D363EE">
        <w:rPr>
          <w:rFonts w:ascii="Gill Sans MT" w:hAnsi="Gill Sans MT" w:cstheme="minorHAnsi"/>
          <w:color w:val="000000" w:themeColor="text1"/>
        </w:rPr>
        <w:lastRenderedPageBreak/>
        <w:t xml:space="preserve">Supplementary Figure </w:t>
      </w:r>
      <w:r>
        <w:rPr>
          <w:rFonts w:ascii="Gill Sans MT" w:hAnsi="Gill Sans MT" w:cstheme="minorHAnsi"/>
          <w:color w:val="000000" w:themeColor="text1"/>
        </w:rPr>
        <w:t>15</w:t>
      </w:r>
      <w:r w:rsidRPr="00D363EE">
        <w:rPr>
          <w:rFonts w:ascii="Gill Sans MT" w:hAnsi="Gill Sans MT" w:cstheme="minorHAnsi"/>
          <w:color w:val="000000" w:themeColor="text1"/>
        </w:rPr>
        <w:t>.</w:t>
      </w:r>
      <w:r>
        <w:rPr>
          <w:rFonts w:ascii="Gill Sans MT" w:hAnsi="Gill Sans MT" w:cstheme="minorHAnsi"/>
          <w:color w:val="000000" w:themeColor="text1"/>
        </w:rPr>
        <w:t xml:space="preserve"> Leave one out analysis from UVMR of NMR on daytime sleepiness </w:t>
      </w:r>
      <w:r w:rsidRPr="00D363EE">
        <w:rPr>
          <w:rFonts w:ascii="Gill Sans MT" w:hAnsi="Gill Sans MT" w:cstheme="minorHAnsi"/>
          <w:color w:val="000000" w:themeColor="text1"/>
        </w:rPr>
        <w:t>UK Biobank stratified by smoking status</w:t>
      </w:r>
    </w:p>
    <w:p w14:paraId="6618BF4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30593F2" w14:textId="77777777" w:rsidR="000C2478" w:rsidRDefault="000C2478" w:rsidP="00255BFE">
      <w:pPr>
        <w:pStyle w:val="ListParagraph"/>
        <w:numPr>
          <w:ilvl w:val="0"/>
          <w:numId w:val="15"/>
        </w:numPr>
        <w:rPr>
          <w:rFonts w:ascii="Gill Sans MT" w:hAnsi="Gill Sans MT" w:cstheme="minorHAnsi"/>
          <w:color w:val="000000" w:themeColor="text1"/>
        </w:rPr>
      </w:pPr>
      <w:r w:rsidRPr="000C2478">
        <w:rPr>
          <w:rFonts w:ascii="Gill Sans MT" w:hAnsi="Gill Sans MT" w:cstheme="minorHAnsi"/>
          <w:color w:val="000000" w:themeColor="text1"/>
        </w:rPr>
        <w:t>Current</w:t>
      </w:r>
      <w:r>
        <w:rPr>
          <w:rFonts w:ascii="Gill Sans MT" w:hAnsi="Gill Sans MT" w:cstheme="minorHAnsi"/>
          <w:color w:val="000000" w:themeColor="text1"/>
        </w:rPr>
        <w:t xml:space="preserve"> smokers</w:t>
      </w:r>
    </w:p>
    <w:p w14:paraId="7527359C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1F54757F" w14:textId="25E81EB3" w:rsidR="00203487" w:rsidRDefault="00203487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54EE84EE" wp14:editId="0F41E93F">
            <wp:extent cx="5080000" cy="5080000"/>
            <wp:effectExtent l="0" t="0" r="0" b="0"/>
            <wp:docPr id="804879820" name="Picture 56" descr="A graph with a red li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79820" name="Picture 56" descr="A graph with a red line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64C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5156770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DDE105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278469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EEE30A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3D1071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ACCC6D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AD30D20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068430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86E7940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DF7FC1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3BFDE6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D74A1C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23D3B6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9F3848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44F9DC4" w14:textId="77777777" w:rsidR="005669FD" w:rsidRPr="00203487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38099876" w14:textId="77777777" w:rsidR="000C2478" w:rsidRDefault="000C2478" w:rsidP="00255BFE">
      <w:pPr>
        <w:pStyle w:val="ListParagraph"/>
        <w:numPr>
          <w:ilvl w:val="0"/>
          <w:numId w:val="15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Ever smokers</w:t>
      </w:r>
    </w:p>
    <w:p w14:paraId="6EB5B29D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5964C113" w14:textId="7AE69F88" w:rsidR="00203487" w:rsidRDefault="00203487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7C832847" wp14:editId="37AA164B">
            <wp:extent cx="5080000" cy="5080000"/>
            <wp:effectExtent l="0" t="0" r="0" b="0"/>
            <wp:docPr id="576742442" name="Picture 59" descr="A graph with black and re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42442" name="Picture 59" descr="A graph with black and red lines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01658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4881C225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260A65DF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3A874F24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701BDB79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0D1C64C1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0217CF42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7675537C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3115EBD0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41B16BC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4353BC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0C24DE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2666EB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7DD7AA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4E17D4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DF1E4A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13F2D6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748DBF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08F74F7" w14:textId="77777777" w:rsidR="005669FD" w:rsidRPr="00203487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632AAFC5" w14:textId="77777777" w:rsidR="000C2478" w:rsidRDefault="000C2478" w:rsidP="00255BFE">
      <w:pPr>
        <w:pStyle w:val="ListParagraph"/>
        <w:numPr>
          <w:ilvl w:val="0"/>
          <w:numId w:val="15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Former smokers</w:t>
      </w:r>
    </w:p>
    <w:p w14:paraId="750BF684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38DC31A8" w14:textId="0C6C91AC" w:rsidR="00203487" w:rsidRDefault="00203487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3C1D2D54" wp14:editId="347FDBA2">
            <wp:extent cx="5080000" cy="5080000"/>
            <wp:effectExtent l="0" t="0" r="0" b="0"/>
            <wp:docPr id="445600452" name="Picture 62" descr="A graph with black and re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00452" name="Picture 62" descr="A graph with black and red lines&#10;&#10;Description automatically generated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F9D0" w14:textId="77777777" w:rsidR="005669FD" w:rsidRPr="00203487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6C1B419B" w14:textId="2A7A2D40" w:rsidR="00203487" w:rsidRDefault="00203487" w:rsidP="00255BFE">
      <w:pPr>
        <w:rPr>
          <w:rFonts w:ascii="Gill Sans MT" w:hAnsi="Gill Sans MT" w:cstheme="minorHAnsi"/>
          <w:color w:val="000000" w:themeColor="text1"/>
        </w:rPr>
      </w:pPr>
    </w:p>
    <w:p w14:paraId="16CAB40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618023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87576F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3923BF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89EAF0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22F77C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0D3B990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9D7BB9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C92B58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430F76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64D145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035318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B72279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A3947F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20BCAC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F60012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E248246" w14:textId="77777777" w:rsidR="008747AC" w:rsidRPr="00203487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7A60EA6" w14:textId="77777777" w:rsidR="000C2478" w:rsidRDefault="000C2478" w:rsidP="00255BFE">
      <w:pPr>
        <w:pStyle w:val="ListParagraph"/>
        <w:numPr>
          <w:ilvl w:val="0"/>
          <w:numId w:val="15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Never smokers</w:t>
      </w:r>
    </w:p>
    <w:p w14:paraId="28395D8E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29A6F9D8" w14:textId="1B17498F" w:rsidR="00315847" w:rsidRDefault="00315847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676DB363" wp14:editId="7CC0A79B">
            <wp:extent cx="5080000" cy="5080000"/>
            <wp:effectExtent l="0" t="0" r="0" b="0"/>
            <wp:docPr id="1212044570" name="Picture 65" descr="A graph with a red li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44570" name="Picture 65" descr="A graph with a red line&#10;&#10;Description automatically generated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0CF45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37D7DFC7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69694F71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58C8FC6D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64E4D0DC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1E4E3908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118C931F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4271F00E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7F3006C9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58898FD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3D7FD6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F61B3A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AF9984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E14C7A6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F5BB9A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3DC0769" w14:textId="77777777" w:rsidR="008747AC" w:rsidRPr="00315847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560861B" w14:textId="77777777" w:rsidR="000C2478" w:rsidRDefault="000C2478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65483E4C" w14:textId="77777777" w:rsidR="00403494" w:rsidRDefault="00403494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32B845CA" w14:textId="089944C8" w:rsidR="00403494" w:rsidRDefault="00403494" w:rsidP="00255BFE">
      <w:pPr>
        <w:rPr>
          <w:rFonts w:ascii="Gill Sans MT" w:hAnsi="Gill Sans MT" w:cstheme="minorHAnsi"/>
          <w:color w:val="000000" w:themeColor="text1"/>
        </w:rPr>
      </w:pPr>
      <w:r w:rsidRPr="00D363EE">
        <w:rPr>
          <w:rFonts w:ascii="Gill Sans MT" w:hAnsi="Gill Sans MT" w:cstheme="minorHAnsi"/>
          <w:color w:val="000000" w:themeColor="text1"/>
        </w:rPr>
        <w:lastRenderedPageBreak/>
        <w:t xml:space="preserve">Supplementary Figure </w:t>
      </w:r>
      <w:r>
        <w:rPr>
          <w:rFonts w:ascii="Gill Sans MT" w:hAnsi="Gill Sans MT" w:cstheme="minorHAnsi"/>
          <w:color w:val="000000" w:themeColor="text1"/>
        </w:rPr>
        <w:t>16</w:t>
      </w:r>
      <w:r w:rsidRPr="00D363EE">
        <w:rPr>
          <w:rFonts w:ascii="Gill Sans MT" w:hAnsi="Gill Sans MT" w:cstheme="minorHAnsi"/>
          <w:color w:val="000000" w:themeColor="text1"/>
        </w:rPr>
        <w:t>.</w:t>
      </w:r>
      <w:r>
        <w:rPr>
          <w:rFonts w:ascii="Gill Sans MT" w:hAnsi="Gill Sans MT" w:cstheme="minorHAnsi"/>
          <w:color w:val="000000" w:themeColor="text1"/>
        </w:rPr>
        <w:t xml:space="preserve"> Single SNP analysis from UVMR of NMR on sleep duration </w:t>
      </w:r>
      <w:r w:rsidRPr="00D363EE">
        <w:rPr>
          <w:rFonts w:ascii="Gill Sans MT" w:hAnsi="Gill Sans MT" w:cstheme="minorHAnsi"/>
          <w:color w:val="000000" w:themeColor="text1"/>
        </w:rPr>
        <w:t>UK Biobank stratified by smoking status</w:t>
      </w:r>
    </w:p>
    <w:p w14:paraId="601BA935" w14:textId="77777777" w:rsidR="008747AC" w:rsidRPr="000C2478" w:rsidRDefault="008747AC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2522EBDE" w14:textId="77777777" w:rsidR="000C2478" w:rsidRDefault="000C2478" w:rsidP="00255BFE">
      <w:pPr>
        <w:pStyle w:val="ListParagraph"/>
        <w:numPr>
          <w:ilvl w:val="0"/>
          <w:numId w:val="16"/>
        </w:numPr>
        <w:rPr>
          <w:rFonts w:ascii="Gill Sans MT" w:hAnsi="Gill Sans MT" w:cstheme="minorHAnsi"/>
          <w:color w:val="000000" w:themeColor="text1"/>
        </w:rPr>
      </w:pPr>
      <w:r w:rsidRPr="000C2478">
        <w:rPr>
          <w:rFonts w:ascii="Gill Sans MT" w:hAnsi="Gill Sans MT" w:cstheme="minorHAnsi"/>
          <w:color w:val="000000" w:themeColor="text1"/>
        </w:rPr>
        <w:t>Current</w:t>
      </w:r>
      <w:r>
        <w:rPr>
          <w:rFonts w:ascii="Gill Sans MT" w:hAnsi="Gill Sans MT" w:cstheme="minorHAnsi"/>
          <w:color w:val="000000" w:themeColor="text1"/>
        </w:rPr>
        <w:t xml:space="preserve"> smokers</w:t>
      </w:r>
    </w:p>
    <w:p w14:paraId="0139CF04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5F0EE56F" w14:textId="1E6C792A" w:rsidR="002C4A2D" w:rsidRDefault="002C4A2D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4270FE39" wp14:editId="20931768">
            <wp:extent cx="5080000" cy="5080000"/>
            <wp:effectExtent l="0" t="0" r="0" b="0"/>
            <wp:docPr id="1531516414" name="Picture 66" descr="A graph with black and re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16414" name="Picture 66" descr="A graph with black and red lines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D4E37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7AD77DE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4F5571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AD0DAC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2360CA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E3DB23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0B7F98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C9448F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C2B74A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96E107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6B8211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1C07F36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68FE16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7E6207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50BB5F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BF6FA5C" w14:textId="77777777" w:rsidR="008747AC" w:rsidRPr="002C4A2D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7BF6489" w14:textId="77777777" w:rsidR="000C2478" w:rsidRDefault="000C2478" w:rsidP="00255BFE">
      <w:pPr>
        <w:pStyle w:val="ListParagraph"/>
        <w:numPr>
          <w:ilvl w:val="0"/>
          <w:numId w:val="16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Ever smokers</w:t>
      </w:r>
    </w:p>
    <w:p w14:paraId="6D867297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31BA0A1A" w14:textId="23D9A950" w:rsidR="002C4A2D" w:rsidRDefault="002C4A2D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70412E69" wp14:editId="7E20CD53">
            <wp:extent cx="5080000" cy="5080000"/>
            <wp:effectExtent l="0" t="0" r="0" b="0"/>
            <wp:docPr id="14576901" name="Picture 69" descr="A graph with a red li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6901" name="Picture 69" descr="A graph with a red line&#10;&#10;Description automatically generated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E1AD5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4FD0191B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67C8FF38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409E99DC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41DD1DAF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5EC90D4C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1B2ED747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4050C37A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329A56E0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345A41D8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24C972A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BF9D9C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9EC41D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CDE05A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5C7354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4443F4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7E76B8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C5761F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6346A8F" w14:textId="77777777" w:rsidR="008747AC" w:rsidRPr="002C4A2D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480C127" w14:textId="77777777" w:rsidR="000C2478" w:rsidRDefault="000C2478" w:rsidP="00255BFE">
      <w:pPr>
        <w:pStyle w:val="ListParagraph"/>
        <w:numPr>
          <w:ilvl w:val="0"/>
          <w:numId w:val="16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Former smokers</w:t>
      </w:r>
    </w:p>
    <w:p w14:paraId="501CEF65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20B4AF53" w14:textId="6C9F9977" w:rsidR="009D7552" w:rsidRDefault="009D7552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41CF5215" wp14:editId="68FB9D4B">
            <wp:extent cx="5080000" cy="5080000"/>
            <wp:effectExtent l="0" t="0" r="0" b="0"/>
            <wp:docPr id="387736541" name="Picture 72" descr="A graph with a red line and black dot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736541" name="Picture 72" descr="A graph with a red line and black dots&#10;&#10;Description automatically generated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F8CFD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33849C0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AC566A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937703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89454E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7B95B7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CFDE7C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901198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62354D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C0322C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9F57B1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0052D5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30DBC2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8B2089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0C7554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7665E6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628335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6E2793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6185512" w14:textId="77777777" w:rsidR="008747AC" w:rsidRPr="009D7552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A7E9F6E" w14:textId="77777777" w:rsidR="000C2478" w:rsidRDefault="000C2478" w:rsidP="00255BFE">
      <w:pPr>
        <w:pStyle w:val="ListParagraph"/>
        <w:numPr>
          <w:ilvl w:val="0"/>
          <w:numId w:val="16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Never smokers</w:t>
      </w:r>
    </w:p>
    <w:p w14:paraId="5FB74B19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726E8A36" w14:textId="236BBD79" w:rsidR="009D7552" w:rsidRDefault="009D7552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77508074" wp14:editId="5CBCBA9E">
            <wp:extent cx="5080000" cy="5080000"/>
            <wp:effectExtent l="0" t="0" r="0" b="0"/>
            <wp:docPr id="150924895" name="Picture 75" descr="A graph with lines and dot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24895" name="Picture 75" descr="A graph with lines and dots&#10;&#10;Description automatically generated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7588B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49FC8BA7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550AFB68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560BA6F6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6400E5E2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776245D1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522BBDD7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7B83D844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5BD8681D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7A9FC234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57FE88A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01B982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587611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70704B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49F5AF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806F44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BC0A336" w14:textId="77777777" w:rsidR="008747AC" w:rsidRPr="009D7552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D237A99" w14:textId="77777777" w:rsidR="000C2478" w:rsidRDefault="000C2478" w:rsidP="00255BFE">
      <w:pPr>
        <w:rPr>
          <w:rFonts w:ascii="Gill Sans MT" w:hAnsi="Gill Sans MT" w:cstheme="minorHAnsi"/>
          <w:color w:val="000000" w:themeColor="text1"/>
        </w:rPr>
      </w:pPr>
    </w:p>
    <w:p w14:paraId="625A12B3" w14:textId="736EB5E1" w:rsidR="00403494" w:rsidRDefault="00403494" w:rsidP="00255BFE">
      <w:pPr>
        <w:rPr>
          <w:rFonts w:ascii="Gill Sans MT" w:hAnsi="Gill Sans MT" w:cstheme="minorHAnsi"/>
          <w:color w:val="000000" w:themeColor="text1"/>
        </w:rPr>
      </w:pPr>
      <w:r w:rsidRPr="00D363EE">
        <w:rPr>
          <w:rFonts w:ascii="Gill Sans MT" w:hAnsi="Gill Sans MT" w:cstheme="minorHAnsi"/>
          <w:color w:val="000000" w:themeColor="text1"/>
        </w:rPr>
        <w:lastRenderedPageBreak/>
        <w:t xml:space="preserve">Supplementary Figure </w:t>
      </w:r>
      <w:r>
        <w:rPr>
          <w:rFonts w:ascii="Gill Sans MT" w:hAnsi="Gill Sans MT" w:cstheme="minorHAnsi"/>
          <w:color w:val="000000" w:themeColor="text1"/>
        </w:rPr>
        <w:t xml:space="preserve">17. Funnel plot from UVMR of NMR on sleep duration </w:t>
      </w:r>
      <w:r w:rsidRPr="00D363EE">
        <w:rPr>
          <w:rFonts w:ascii="Gill Sans MT" w:hAnsi="Gill Sans MT" w:cstheme="minorHAnsi"/>
          <w:color w:val="000000" w:themeColor="text1"/>
        </w:rPr>
        <w:t>UK Biobank stratified by smoking status</w:t>
      </w:r>
    </w:p>
    <w:p w14:paraId="38CFB37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4868490" w14:textId="77777777" w:rsidR="000C2478" w:rsidRDefault="000C2478" w:rsidP="00255BFE">
      <w:pPr>
        <w:pStyle w:val="ListParagraph"/>
        <w:numPr>
          <w:ilvl w:val="0"/>
          <w:numId w:val="17"/>
        </w:numPr>
        <w:rPr>
          <w:rFonts w:ascii="Gill Sans MT" w:hAnsi="Gill Sans MT" w:cstheme="minorHAnsi"/>
          <w:color w:val="000000" w:themeColor="text1"/>
        </w:rPr>
      </w:pPr>
      <w:r w:rsidRPr="000C2478">
        <w:rPr>
          <w:rFonts w:ascii="Gill Sans MT" w:hAnsi="Gill Sans MT" w:cstheme="minorHAnsi"/>
          <w:color w:val="000000" w:themeColor="text1"/>
        </w:rPr>
        <w:t>Current</w:t>
      </w:r>
      <w:r>
        <w:rPr>
          <w:rFonts w:ascii="Gill Sans MT" w:hAnsi="Gill Sans MT" w:cstheme="minorHAnsi"/>
          <w:color w:val="000000" w:themeColor="text1"/>
        </w:rPr>
        <w:t xml:space="preserve"> smokers</w:t>
      </w:r>
    </w:p>
    <w:p w14:paraId="6AEF10A1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50A040F4" w14:textId="4D05499E" w:rsidR="002C4A2D" w:rsidRDefault="002C4A2D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5EE60DF6" wp14:editId="4E2FF2FB">
            <wp:extent cx="5080000" cy="5080000"/>
            <wp:effectExtent l="0" t="0" r="0" b="0"/>
            <wp:docPr id="856043364" name="Picture 67" descr="A graph with black dots and a blue li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43364" name="Picture 67" descr="A graph with black dots and a blue line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72873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5CA5C1F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3081E2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5658CE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CF58096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044229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7C5F01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0368B4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12A10E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F926F3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EB81F4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703B4D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3E5A1F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BC0077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7FD170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3805201" w14:textId="77777777" w:rsidR="008747AC" w:rsidRPr="002C4A2D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7987316" w14:textId="77777777" w:rsidR="000C2478" w:rsidRDefault="000C2478" w:rsidP="00255BFE">
      <w:pPr>
        <w:pStyle w:val="ListParagraph"/>
        <w:numPr>
          <w:ilvl w:val="0"/>
          <w:numId w:val="17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Ever smokers</w:t>
      </w:r>
    </w:p>
    <w:p w14:paraId="56D8C168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27D902B4" w14:textId="535BDBD8" w:rsidR="002C4A2D" w:rsidRDefault="002C4A2D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060DD34D" wp14:editId="4FF4A504">
            <wp:extent cx="5080000" cy="5080000"/>
            <wp:effectExtent l="0" t="0" r="0" b="0"/>
            <wp:docPr id="1046621375" name="Picture 70" descr="A graph with black dots and numb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621375" name="Picture 70" descr="A graph with black dots and numbers&#10;&#10;Description automatically generated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7B096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57F326AC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204B0725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1ED8A561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486EA2A5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78424A7F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45F1C783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2D030F17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64A4EA2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741973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A9BF35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1665D9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4022BE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5C4FCA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13764A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8D3814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5DB7C8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FE2CAC4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02D8E260" w14:textId="77777777" w:rsidR="005669FD" w:rsidRPr="002C4A2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3E83E69D" w14:textId="77777777" w:rsidR="000C2478" w:rsidRDefault="000C2478" w:rsidP="00255BFE">
      <w:pPr>
        <w:pStyle w:val="ListParagraph"/>
        <w:numPr>
          <w:ilvl w:val="0"/>
          <w:numId w:val="17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Former smokers</w:t>
      </w:r>
    </w:p>
    <w:p w14:paraId="1E54DBD8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392A112D" w14:textId="56D11255" w:rsidR="009D7552" w:rsidRDefault="009D7552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2DB934A6" wp14:editId="7057A75E">
            <wp:extent cx="5080000" cy="5080000"/>
            <wp:effectExtent l="0" t="0" r="0" b="0"/>
            <wp:docPr id="1071400633" name="Picture 73" descr="A graph with numbers an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00633" name="Picture 73" descr="A graph with numbers and lines&#10;&#10;Description automatically generated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4C39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85CFC8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27F010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8D4F39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FB4A0E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2D0D36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B065A7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F5C4AA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9721A1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A7A5DD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09E0B2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3C241D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4F1C26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A23558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C0A6750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3C68C4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A719AA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7D1023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B97EBF9" w14:textId="77777777" w:rsidR="005669FD" w:rsidRPr="009D7552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6532E3C8" w14:textId="77777777" w:rsidR="000C2478" w:rsidRDefault="000C2478" w:rsidP="00255BFE">
      <w:pPr>
        <w:pStyle w:val="ListParagraph"/>
        <w:numPr>
          <w:ilvl w:val="0"/>
          <w:numId w:val="17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Never smokers</w:t>
      </w:r>
    </w:p>
    <w:p w14:paraId="42FF5505" w14:textId="77777777" w:rsidR="008747AC" w:rsidRPr="000C2478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72236FD7" w14:textId="3441E472" w:rsidR="000C2478" w:rsidRDefault="009D7552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5EE5ACA0" wp14:editId="7DF36432">
            <wp:extent cx="5080000" cy="5080000"/>
            <wp:effectExtent l="0" t="0" r="0" b="0"/>
            <wp:docPr id="24105914" name="Picture 76" descr="A graph of a graph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5914" name="Picture 76" descr="A graph of a graph&#10;&#10;Description automatically generated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2B3A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6CE853A9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1D76ACBB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18D71FB0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3B57D63F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5AF66777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365140EE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0FCEE17F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2EE4FD20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2E942B34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26196077" w14:textId="44D3E710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66E2BE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43EED4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8C88A56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C2D5890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A419C9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C57AA5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48C3F56" w14:textId="77777777" w:rsidR="00403494" w:rsidRDefault="00403494" w:rsidP="00255BFE">
      <w:pPr>
        <w:rPr>
          <w:rFonts w:ascii="Gill Sans MT" w:hAnsi="Gill Sans MT" w:cstheme="minorHAnsi"/>
          <w:color w:val="000000" w:themeColor="text1"/>
        </w:rPr>
      </w:pPr>
    </w:p>
    <w:p w14:paraId="036685B6" w14:textId="51E9526B" w:rsidR="00403494" w:rsidRDefault="00403494" w:rsidP="00255BFE">
      <w:pPr>
        <w:rPr>
          <w:rFonts w:ascii="Gill Sans MT" w:hAnsi="Gill Sans MT" w:cstheme="minorHAnsi"/>
          <w:color w:val="000000" w:themeColor="text1"/>
        </w:rPr>
      </w:pPr>
      <w:r w:rsidRPr="00D363EE">
        <w:rPr>
          <w:rFonts w:ascii="Gill Sans MT" w:hAnsi="Gill Sans MT" w:cstheme="minorHAnsi"/>
          <w:color w:val="000000" w:themeColor="text1"/>
        </w:rPr>
        <w:lastRenderedPageBreak/>
        <w:t xml:space="preserve">Supplementary Figure </w:t>
      </w:r>
      <w:r>
        <w:rPr>
          <w:rFonts w:ascii="Gill Sans MT" w:hAnsi="Gill Sans MT" w:cstheme="minorHAnsi"/>
          <w:color w:val="000000" w:themeColor="text1"/>
        </w:rPr>
        <w:t>18</w:t>
      </w:r>
      <w:r w:rsidRPr="00D363EE">
        <w:rPr>
          <w:rFonts w:ascii="Gill Sans MT" w:hAnsi="Gill Sans MT" w:cstheme="minorHAnsi"/>
          <w:color w:val="000000" w:themeColor="text1"/>
        </w:rPr>
        <w:t>.</w:t>
      </w:r>
      <w:r>
        <w:rPr>
          <w:rFonts w:ascii="Gill Sans MT" w:hAnsi="Gill Sans MT" w:cstheme="minorHAnsi"/>
          <w:color w:val="000000" w:themeColor="text1"/>
        </w:rPr>
        <w:t xml:space="preserve"> Leave one out analysis from UVMR of NMR on sleep duration </w:t>
      </w:r>
      <w:r w:rsidRPr="00D363EE">
        <w:rPr>
          <w:rFonts w:ascii="Gill Sans MT" w:hAnsi="Gill Sans MT" w:cstheme="minorHAnsi"/>
          <w:color w:val="000000" w:themeColor="text1"/>
        </w:rPr>
        <w:t>UK Biobank stratified by smoking status</w:t>
      </w:r>
    </w:p>
    <w:p w14:paraId="06DBD33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4C6622D" w14:textId="77777777" w:rsidR="000C2478" w:rsidRDefault="000C2478" w:rsidP="00255BFE">
      <w:pPr>
        <w:pStyle w:val="ListParagraph"/>
        <w:numPr>
          <w:ilvl w:val="0"/>
          <w:numId w:val="18"/>
        </w:numPr>
        <w:rPr>
          <w:rFonts w:ascii="Gill Sans MT" w:hAnsi="Gill Sans MT" w:cstheme="minorHAnsi"/>
          <w:color w:val="000000" w:themeColor="text1"/>
        </w:rPr>
      </w:pPr>
      <w:r w:rsidRPr="000C2478">
        <w:rPr>
          <w:rFonts w:ascii="Gill Sans MT" w:hAnsi="Gill Sans MT" w:cstheme="minorHAnsi"/>
          <w:color w:val="000000" w:themeColor="text1"/>
        </w:rPr>
        <w:t>Current</w:t>
      </w:r>
      <w:r>
        <w:rPr>
          <w:rFonts w:ascii="Gill Sans MT" w:hAnsi="Gill Sans MT" w:cstheme="minorHAnsi"/>
          <w:color w:val="000000" w:themeColor="text1"/>
        </w:rPr>
        <w:t xml:space="preserve"> smokers</w:t>
      </w:r>
    </w:p>
    <w:p w14:paraId="2AA5923C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78F81853" w14:textId="56BCC62B" w:rsidR="002C4A2D" w:rsidRDefault="002C4A2D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230B436D" wp14:editId="2E14278D">
            <wp:extent cx="5080000" cy="5080000"/>
            <wp:effectExtent l="0" t="0" r="0" b="0"/>
            <wp:docPr id="919084898" name="Picture 68" descr="A graph with black and red lin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84898" name="Picture 68" descr="A graph with black and red lines&#10;&#10;Description automatically generated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5FFF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4299336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212A20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601873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C08507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7CC49A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812820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EF07436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ABB11F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4CD4D4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FAF4CA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D1D008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C2DFC8F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834651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FD54F33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9E4D356" w14:textId="77777777" w:rsidR="005669FD" w:rsidRPr="002C4A2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19B102D6" w14:textId="77777777" w:rsidR="000C2478" w:rsidRDefault="000C2478" w:rsidP="00255BFE">
      <w:pPr>
        <w:pStyle w:val="ListParagraph"/>
        <w:numPr>
          <w:ilvl w:val="0"/>
          <w:numId w:val="18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Ever smokers</w:t>
      </w:r>
    </w:p>
    <w:p w14:paraId="2C24DA3D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5D174E2C" w14:textId="048154DF" w:rsidR="002C4A2D" w:rsidRDefault="002C4A2D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70A1AC86" wp14:editId="26DA216C">
            <wp:extent cx="5080000" cy="5080000"/>
            <wp:effectExtent l="0" t="0" r="0" b="0"/>
            <wp:docPr id="1795030373" name="Picture 71" descr="A graph with lines and dot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30373" name="Picture 71" descr="A graph with lines and dots&#10;&#10;Description automatically generated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2ACAA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7F81C3B1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3F0A9AA9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5A5101DB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3CDB6FA5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2356B58F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56A52FAE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4DF36B4E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57722B31" w14:textId="77777777" w:rsidR="005669F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35BF8E4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1FF15A6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C293A4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91D29F0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1F1311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624332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1541770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6255C5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5F550EF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72140E3" w14:textId="77777777" w:rsidR="005669FD" w:rsidRPr="002C4A2D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36C67ED8" w14:textId="77777777" w:rsidR="000C2478" w:rsidRDefault="000C2478" w:rsidP="00255BFE">
      <w:pPr>
        <w:pStyle w:val="ListParagraph"/>
        <w:numPr>
          <w:ilvl w:val="0"/>
          <w:numId w:val="18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Former smokers</w:t>
      </w:r>
    </w:p>
    <w:p w14:paraId="0F1A08A7" w14:textId="77777777" w:rsidR="008747AC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5517E476" w14:textId="14EB147D" w:rsidR="009D7552" w:rsidRDefault="009D7552" w:rsidP="00255BFE">
      <w:p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noProof/>
          <w:color w:val="000000" w:themeColor="text1"/>
        </w:rPr>
        <w:drawing>
          <wp:inline distT="0" distB="0" distL="0" distR="0" wp14:anchorId="197DC878" wp14:editId="69ECCE1D">
            <wp:extent cx="5080000" cy="5080000"/>
            <wp:effectExtent l="0" t="0" r="0" b="0"/>
            <wp:docPr id="1288588471" name="Picture 74" descr="A graph with lines and dot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88471" name="Picture 74" descr="A graph with lines and dots&#10;&#10;Description automatically generated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1076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DBED4C7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3D84F0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461C922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F7DD4D8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7572BBA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319A0A5C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8D6F230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65365CD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1A4D3C6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1DE83F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0184FB61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187EA59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13D725B5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A5837DB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70FDE326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2D52EEFE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6A0B6DA4" w14:textId="77777777" w:rsidR="008747AC" w:rsidRDefault="008747AC" w:rsidP="00255BFE">
      <w:pPr>
        <w:rPr>
          <w:rFonts w:ascii="Gill Sans MT" w:hAnsi="Gill Sans MT" w:cstheme="minorHAnsi"/>
          <w:color w:val="000000" w:themeColor="text1"/>
        </w:rPr>
      </w:pPr>
    </w:p>
    <w:p w14:paraId="49343CA1" w14:textId="77777777" w:rsidR="005669FD" w:rsidRPr="009D7552" w:rsidRDefault="005669FD" w:rsidP="00255BFE">
      <w:pPr>
        <w:rPr>
          <w:rFonts w:ascii="Gill Sans MT" w:hAnsi="Gill Sans MT" w:cstheme="minorHAnsi"/>
          <w:color w:val="000000" w:themeColor="text1"/>
        </w:rPr>
      </w:pPr>
    </w:p>
    <w:p w14:paraId="77FCF9A9" w14:textId="77777777" w:rsidR="000C2478" w:rsidRDefault="000C2478" w:rsidP="00255BFE">
      <w:pPr>
        <w:pStyle w:val="ListParagraph"/>
        <w:numPr>
          <w:ilvl w:val="0"/>
          <w:numId w:val="18"/>
        </w:numPr>
        <w:rPr>
          <w:rFonts w:ascii="Gill Sans MT" w:hAnsi="Gill Sans MT" w:cstheme="minorHAnsi"/>
          <w:color w:val="000000" w:themeColor="text1"/>
        </w:rPr>
      </w:pPr>
      <w:r>
        <w:rPr>
          <w:rFonts w:ascii="Gill Sans MT" w:hAnsi="Gill Sans MT" w:cstheme="minorHAnsi"/>
          <w:color w:val="000000" w:themeColor="text1"/>
        </w:rPr>
        <w:lastRenderedPageBreak/>
        <w:t>Never smokers</w:t>
      </w:r>
    </w:p>
    <w:p w14:paraId="0DC1EC9D" w14:textId="77777777" w:rsidR="008747AC" w:rsidRPr="000C2478" w:rsidRDefault="008747AC" w:rsidP="008747AC">
      <w:pPr>
        <w:pStyle w:val="ListParagraph"/>
        <w:rPr>
          <w:rFonts w:ascii="Gill Sans MT" w:hAnsi="Gill Sans MT" w:cstheme="minorHAnsi"/>
          <w:color w:val="000000" w:themeColor="text1"/>
        </w:rPr>
      </w:pPr>
    </w:p>
    <w:p w14:paraId="08288015" w14:textId="4200866F" w:rsidR="000C2478" w:rsidRDefault="009D7552" w:rsidP="00255BFE">
      <w:pPr>
        <w:rPr>
          <w:rFonts w:ascii="Gill Sans MT" w:hAnsi="Gill Sans MT" w:cstheme="minorHAnsi"/>
          <w:b/>
          <w:bCs/>
          <w:color w:val="000000" w:themeColor="text1"/>
        </w:rPr>
      </w:pPr>
      <w:r>
        <w:rPr>
          <w:rFonts w:ascii="Gill Sans MT" w:hAnsi="Gill Sans MT" w:cstheme="minorHAnsi"/>
          <w:b/>
          <w:bCs/>
          <w:noProof/>
          <w:color w:val="000000" w:themeColor="text1"/>
        </w:rPr>
        <w:drawing>
          <wp:inline distT="0" distB="0" distL="0" distR="0" wp14:anchorId="29323AF3" wp14:editId="31707E07">
            <wp:extent cx="5080000" cy="5080000"/>
            <wp:effectExtent l="0" t="0" r="0" b="0"/>
            <wp:docPr id="159879997" name="Picture 77" descr="A graph with lines and numb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79997" name="Picture 77" descr="A graph with lines and numbers&#10;&#10;Description automatically generated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D0D37" w14:textId="77777777" w:rsidR="00403494" w:rsidRDefault="00403494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2A9D2E18" w14:textId="77777777" w:rsidR="00403494" w:rsidRDefault="00403494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261BE2C1" w14:textId="77777777" w:rsidR="00403494" w:rsidRPr="00403494" w:rsidRDefault="00403494" w:rsidP="00255BFE">
      <w:pPr>
        <w:rPr>
          <w:rFonts w:ascii="Gill Sans MT" w:hAnsi="Gill Sans MT" w:cstheme="minorHAnsi"/>
          <w:color w:val="000000" w:themeColor="text1"/>
        </w:rPr>
      </w:pPr>
    </w:p>
    <w:p w14:paraId="251993D6" w14:textId="77777777" w:rsidR="00001B70" w:rsidRPr="00D363EE" w:rsidRDefault="00001B70" w:rsidP="00255BFE">
      <w:pPr>
        <w:rPr>
          <w:rFonts w:ascii="Gill Sans MT" w:hAnsi="Gill Sans MT" w:cstheme="minorHAnsi"/>
          <w:b/>
          <w:bCs/>
          <w:color w:val="000000" w:themeColor="text1"/>
        </w:rPr>
      </w:pPr>
    </w:p>
    <w:p w14:paraId="5411D0E4" w14:textId="51DDE246" w:rsidR="00001B70" w:rsidRPr="00D363EE" w:rsidRDefault="00DB4DDB" w:rsidP="00255BFE">
      <w:pPr>
        <w:rPr>
          <w:rFonts w:ascii="Gill Sans MT" w:hAnsi="Gill Sans MT" w:cstheme="minorHAnsi"/>
          <w:b/>
          <w:bCs/>
          <w:color w:val="000000" w:themeColor="text1"/>
        </w:rPr>
      </w:pPr>
      <w:r>
        <w:rPr>
          <w:rFonts w:ascii="Gill Sans MT" w:hAnsi="Gill Sans MT" w:cstheme="minorHAnsi"/>
          <w:b/>
          <w:bCs/>
          <w:noProof/>
          <w:color w:val="000000" w:themeColor="text1"/>
        </w:rPr>
        <w:lastRenderedPageBreak/>
        <w:drawing>
          <wp:inline distT="0" distB="0" distL="0" distR="0" wp14:anchorId="483E6880" wp14:editId="66206A5B">
            <wp:extent cx="5080000" cy="5080000"/>
            <wp:effectExtent l="0" t="0" r="0" b="0"/>
            <wp:docPr id="1548894431" name="Picture 1" descr="A screenshot of a graph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894431" name="Picture 1" descr="A screenshot of a graph&#10;&#10;Description automatically generated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FCE8F" w14:textId="1E99E35E" w:rsidR="00F9644D" w:rsidRPr="00D363EE" w:rsidRDefault="005808C1" w:rsidP="00255BFE">
      <w:pPr>
        <w:rPr>
          <w:rFonts w:ascii="Gill Sans MT" w:hAnsi="Gill Sans MT" w:cstheme="minorHAnsi"/>
          <w:color w:val="000000" w:themeColor="text1"/>
        </w:rPr>
      </w:pPr>
      <w:r w:rsidRPr="00D363EE">
        <w:rPr>
          <w:rFonts w:ascii="Gill Sans MT" w:hAnsi="Gill Sans MT" w:cstheme="minorHAnsi"/>
          <w:color w:val="000000" w:themeColor="text1"/>
        </w:rPr>
        <w:t>Supplementary Figure 1</w:t>
      </w:r>
      <w:r w:rsidR="00A630BB">
        <w:rPr>
          <w:rFonts w:ascii="Gill Sans MT" w:hAnsi="Gill Sans MT" w:cstheme="minorHAnsi"/>
          <w:color w:val="000000" w:themeColor="text1"/>
        </w:rPr>
        <w:t>9</w:t>
      </w:r>
      <w:r w:rsidRPr="00D363EE">
        <w:rPr>
          <w:rFonts w:ascii="Gill Sans MT" w:hAnsi="Gill Sans MT" w:cstheme="minorHAnsi"/>
          <w:color w:val="000000" w:themeColor="text1"/>
        </w:rPr>
        <w:t>. Forest plot of results from IVW-MVMR analysis of CPD and sleep outcomes measured in UK Biobank stratified by smoking status</w:t>
      </w:r>
    </w:p>
    <w:sectPr w:rsidR="00F9644D" w:rsidRPr="00D363EE">
      <w:footerReference w:type="even" r:id="rId80"/>
      <w:footerReference w:type="default" r:id="rId8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5EAD6D" w14:textId="77777777" w:rsidR="009E54FA" w:rsidRDefault="009E54FA" w:rsidP="00F9644D">
      <w:r>
        <w:separator/>
      </w:r>
    </w:p>
  </w:endnote>
  <w:endnote w:type="continuationSeparator" w:id="0">
    <w:p w14:paraId="148C16A6" w14:textId="77777777" w:rsidR="009E54FA" w:rsidRDefault="009E54FA" w:rsidP="00F96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432639606"/>
      <w:docPartObj>
        <w:docPartGallery w:val="Page Numbers (Bottom of Page)"/>
        <w:docPartUnique/>
      </w:docPartObj>
    </w:sdtPr>
    <w:sdtContent>
      <w:p w14:paraId="21BC25B9" w14:textId="7AAE544D" w:rsidR="00F9644D" w:rsidRDefault="00F9644D" w:rsidP="00387B3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458E7A9" w14:textId="77777777" w:rsidR="00F9644D" w:rsidRDefault="00F9644D" w:rsidP="00F9644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722027242"/>
      <w:docPartObj>
        <w:docPartGallery w:val="Page Numbers (Bottom of Page)"/>
        <w:docPartUnique/>
      </w:docPartObj>
    </w:sdtPr>
    <w:sdtContent>
      <w:p w14:paraId="2ADE447D" w14:textId="6FCCD194" w:rsidR="00F9644D" w:rsidRDefault="00F9644D" w:rsidP="00387B3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CA541E8" w14:textId="77777777" w:rsidR="00F9644D" w:rsidRDefault="00F9644D" w:rsidP="00F9644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ABDF09" w14:textId="77777777" w:rsidR="009E54FA" w:rsidRDefault="009E54FA" w:rsidP="00F9644D">
      <w:r>
        <w:separator/>
      </w:r>
    </w:p>
  </w:footnote>
  <w:footnote w:type="continuationSeparator" w:id="0">
    <w:p w14:paraId="1654CB58" w14:textId="77777777" w:rsidR="009E54FA" w:rsidRDefault="009E54FA" w:rsidP="00F964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757092"/>
    <w:multiLevelType w:val="hybridMultilevel"/>
    <w:tmpl w:val="7018D50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45796"/>
    <w:multiLevelType w:val="hybridMultilevel"/>
    <w:tmpl w:val="7018D50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A31ED"/>
    <w:multiLevelType w:val="hybridMultilevel"/>
    <w:tmpl w:val="7018D50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B3CE9"/>
    <w:multiLevelType w:val="hybridMultilevel"/>
    <w:tmpl w:val="7018D50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592C0C"/>
    <w:multiLevelType w:val="hybridMultilevel"/>
    <w:tmpl w:val="7018D50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7D1DBB"/>
    <w:multiLevelType w:val="hybridMultilevel"/>
    <w:tmpl w:val="7018D50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C54743"/>
    <w:multiLevelType w:val="hybridMultilevel"/>
    <w:tmpl w:val="7018D50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236982"/>
    <w:multiLevelType w:val="hybridMultilevel"/>
    <w:tmpl w:val="7018D50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B6A93"/>
    <w:multiLevelType w:val="hybridMultilevel"/>
    <w:tmpl w:val="7018D50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FA09D8"/>
    <w:multiLevelType w:val="hybridMultilevel"/>
    <w:tmpl w:val="7018D50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BA75CD"/>
    <w:multiLevelType w:val="hybridMultilevel"/>
    <w:tmpl w:val="7018D50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6172A6"/>
    <w:multiLevelType w:val="hybridMultilevel"/>
    <w:tmpl w:val="7018D50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C63C6C"/>
    <w:multiLevelType w:val="hybridMultilevel"/>
    <w:tmpl w:val="7018D50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482DD3"/>
    <w:multiLevelType w:val="hybridMultilevel"/>
    <w:tmpl w:val="7018D50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3B522B"/>
    <w:multiLevelType w:val="hybridMultilevel"/>
    <w:tmpl w:val="7018D50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6E76D8"/>
    <w:multiLevelType w:val="hybridMultilevel"/>
    <w:tmpl w:val="7018D50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232DF5"/>
    <w:multiLevelType w:val="hybridMultilevel"/>
    <w:tmpl w:val="7018D50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8C4AB3"/>
    <w:multiLevelType w:val="hybridMultilevel"/>
    <w:tmpl w:val="7018D50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0649563">
    <w:abstractNumId w:val="11"/>
  </w:num>
  <w:num w:numId="2" w16cid:durableId="101148550">
    <w:abstractNumId w:val="17"/>
  </w:num>
  <w:num w:numId="3" w16cid:durableId="1673802954">
    <w:abstractNumId w:val="0"/>
  </w:num>
  <w:num w:numId="4" w16cid:durableId="1944921717">
    <w:abstractNumId w:val="14"/>
  </w:num>
  <w:num w:numId="5" w16cid:durableId="1781218178">
    <w:abstractNumId w:val="8"/>
  </w:num>
  <w:num w:numId="6" w16cid:durableId="123890317">
    <w:abstractNumId w:val="3"/>
  </w:num>
  <w:num w:numId="7" w16cid:durableId="888342672">
    <w:abstractNumId w:val="12"/>
  </w:num>
  <w:num w:numId="8" w16cid:durableId="1128669059">
    <w:abstractNumId w:val="9"/>
  </w:num>
  <w:num w:numId="9" w16cid:durableId="1127239685">
    <w:abstractNumId w:val="13"/>
  </w:num>
  <w:num w:numId="10" w16cid:durableId="372537768">
    <w:abstractNumId w:val="2"/>
  </w:num>
  <w:num w:numId="11" w16cid:durableId="100489780">
    <w:abstractNumId w:val="6"/>
  </w:num>
  <w:num w:numId="12" w16cid:durableId="197939137">
    <w:abstractNumId w:val="15"/>
  </w:num>
  <w:num w:numId="13" w16cid:durableId="2061711415">
    <w:abstractNumId w:val="10"/>
  </w:num>
  <w:num w:numId="14" w16cid:durableId="1517692349">
    <w:abstractNumId w:val="16"/>
  </w:num>
  <w:num w:numId="15" w16cid:durableId="1884369685">
    <w:abstractNumId w:val="7"/>
  </w:num>
  <w:num w:numId="16" w16cid:durableId="1855268639">
    <w:abstractNumId w:val="1"/>
  </w:num>
  <w:num w:numId="17" w16cid:durableId="161969491">
    <w:abstractNumId w:val="4"/>
  </w:num>
  <w:num w:numId="18" w16cid:durableId="12422524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6CA"/>
    <w:rsid w:val="00001B70"/>
    <w:rsid w:val="00002E76"/>
    <w:rsid w:val="000873E6"/>
    <w:rsid w:val="000B5F55"/>
    <w:rsid w:val="000C2478"/>
    <w:rsid w:val="00131BD0"/>
    <w:rsid w:val="00177E3C"/>
    <w:rsid w:val="001A4739"/>
    <w:rsid w:val="001F27DE"/>
    <w:rsid w:val="00203487"/>
    <w:rsid w:val="002047C2"/>
    <w:rsid w:val="00255BFE"/>
    <w:rsid w:val="002A0E1B"/>
    <w:rsid w:val="002C4A2D"/>
    <w:rsid w:val="00315847"/>
    <w:rsid w:val="00331AFA"/>
    <w:rsid w:val="0038095F"/>
    <w:rsid w:val="003A6086"/>
    <w:rsid w:val="003E302A"/>
    <w:rsid w:val="00403494"/>
    <w:rsid w:val="004276CA"/>
    <w:rsid w:val="0046042A"/>
    <w:rsid w:val="00481ABD"/>
    <w:rsid w:val="00483B7C"/>
    <w:rsid w:val="004C3387"/>
    <w:rsid w:val="00524945"/>
    <w:rsid w:val="005669FD"/>
    <w:rsid w:val="005808C1"/>
    <w:rsid w:val="005C3952"/>
    <w:rsid w:val="006237F2"/>
    <w:rsid w:val="007632F7"/>
    <w:rsid w:val="0078733E"/>
    <w:rsid w:val="007B2B3A"/>
    <w:rsid w:val="007D2242"/>
    <w:rsid w:val="00805EE3"/>
    <w:rsid w:val="008747AC"/>
    <w:rsid w:val="00914890"/>
    <w:rsid w:val="00950C26"/>
    <w:rsid w:val="009D7552"/>
    <w:rsid w:val="009E54FA"/>
    <w:rsid w:val="00A32D2F"/>
    <w:rsid w:val="00A44789"/>
    <w:rsid w:val="00A630BB"/>
    <w:rsid w:val="00A739B8"/>
    <w:rsid w:val="00AC0DBE"/>
    <w:rsid w:val="00AE1636"/>
    <w:rsid w:val="00B2073A"/>
    <w:rsid w:val="00B26AC0"/>
    <w:rsid w:val="00B36C85"/>
    <w:rsid w:val="00BA4098"/>
    <w:rsid w:val="00BC119F"/>
    <w:rsid w:val="00BC15FB"/>
    <w:rsid w:val="00BE488E"/>
    <w:rsid w:val="00C3213E"/>
    <w:rsid w:val="00C855CE"/>
    <w:rsid w:val="00C866E8"/>
    <w:rsid w:val="00CB3E02"/>
    <w:rsid w:val="00D02938"/>
    <w:rsid w:val="00D1429E"/>
    <w:rsid w:val="00D17392"/>
    <w:rsid w:val="00D363EE"/>
    <w:rsid w:val="00D37E8D"/>
    <w:rsid w:val="00D81FCB"/>
    <w:rsid w:val="00DB4DDB"/>
    <w:rsid w:val="00DD1418"/>
    <w:rsid w:val="00DD4ADC"/>
    <w:rsid w:val="00E20680"/>
    <w:rsid w:val="00E21B64"/>
    <w:rsid w:val="00E75B2D"/>
    <w:rsid w:val="00E822C9"/>
    <w:rsid w:val="00E91533"/>
    <w:rsid w:val="00ED73A9"/>
    <w:rsid w:val="00F3320A"/>
    <w:rsid w:val="00F33F28"/>
    <w:rsid w:val="00F53019"/>
    <w:rsid w:val="00F54887"/>
    <w:rsid w:val="00F55627"/>
    <w:rsid w:val="00F961E3"/>
    <w:rsid w:val="00F9644D"/>
    <w:rsid w:val="00FD5904"/>
    <w:rsid w:val="00FF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C4BC4"/>
  <w15:chartTrackingRefBased/>
  <w15:docId w15:val="{35070856-20EE-1A43-B8C0-D98DC41F3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276C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4276CA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64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644D"/>
  </w:style>
  <w:style w:type="character" w:styleId="PageNumber">
    <w:name w:val="page number"/>
    <w:basedOn w:val="DefaultParagraphFont"/>
    <w:uiPriority w:val="99"/>
    <w:semiHidden/>
    <w:unhideWhenUsed/>
    <w:rsid w:val="00F9644D"/>
  </w:style>
  <w:style w:type="paragraph" w:styleId="CommentText">
    <w:name w:val="annotation text"/>
    <w:basedOn w:val="Normal"/>
    <w:link w:val="CommentTextChar"/>
    <w:uiPriority w:val="99"/>
    <w:semiHidden/>
    <w:unhideWhenUsed/>
    <w:rsid w:val="00002E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2E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2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2E76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C24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.~WRD2881</Template>
  <TotalTime>0</TotalTime>
  <Pages>73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Page</dc:creator>
  <cp:keywords/>
  <dc:description/>
  <cp:lastModifiedBy>Stephanie Page</cp:lastModifiedBy>
  <cp:revision>2</cp:revision>
  <dcterms:created xsi:type="dcterms:W3CDTF">2024-07-29T16:02:00Z</dcterms:created>
  <dcterms:modified xsi:type="dcterms:W3CDTF">2024-07-29T16:02:00Z</dcterms:modified>
</cp:coreProperties>
</file>